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23" w:rsidRPr="00EA62CF" w:rsidRDefault="00414E23" w:rsidP="00AF63CF">
      <w:pPr>
        <w:spacing w:beforeLines="5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414E23" w:rsidRPr="002726A1" w:rsidRDefault="00414E23" w:rsidP="0011512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1020118538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11512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FF0000"/>
          <w:sz w:val="20"/>
          <w:szCs w:val="20"/>
        </w:rPr>
        <w:t>1023748669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2"/>
        <w:gridCol w:w="883"/>
        <w:gridCol w:w="1178"/>
        <w:gridCol w:w="2835"/>
        <w:gridCol w:w="996"/>
        <w:gridCol w:w="2694"/>
      </w:tblGrid>
      <w:tr w:rsidR="00414E23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係由本職稱一人與助理員職稱尾數一人，合併計給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414E23" w:rsidRPr="006B43D6" w:rsidRDefault="00414E23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414E23" w:rsidRPr="006B43D6" w:rsidRDefault="00414E23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414E23" w:rsidRPr="006B43D6" w:rsidRDefault="00414E23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6B43D6" w:rsidRDefault="00414E23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 xml:space="preserve">                       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414E23" w:rsidRPr="006B43D6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6B43D6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0B1382" w:rsidRDefault="00414E23" w:rsidP="005E4EBC">
      <w:pPr>
        <w:rPr>
          <w:rFonts w:ascii="標楷體" w:eastAsia="標楷體" w:hAnsi="標楷體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6" o:spid="_x0000_s1026" type="#_x0000_t202" style="position:absolute;margin-left:225pt;margin-top:262.5pt;width:45pt;height:24.9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<v:textbox>
              <w:txbxContent>
                <w:p w:rsidR="00414E23" w:rsidRPr="00D57FCE" w:rsidRDefault="00414E23" w:rsidP="005E4EBC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Pr="000B1382">
        <w:rPr>
          <w:rFonts w:ascii="標楷體" w:eastAsia="標楷體" w:hAnsi="標楷體" w:hint="eastAsia"/>
          <w:sz w:val="28"/>
        </w:rPr>
        <w:t>附註：</w:t>
      </w:r>
    </w:p>
    <w:p w:rsidR="00414E23" w:rsidRPr="000B1382" w:rsidRDefault="00414E23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14E23" w:rsidRPr="000B1382" w:rsidRDefault="00414E23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414E23" w:rsidRPr="000B1382" w:rsidRDefault="00414E23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t>臺中市東區區公所編制表</w:t>
      </w:r>
    </w:p>
    <w:p w:rsidR="00414E23" w:rsidRPr="002726A1" w:rsidRDefault="00414E23" w:rsidP="0011512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11512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414E23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8C5962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8C5962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8C5962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8C5962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8C5962" w:rsidRDefault="00414E23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8C5962" w:rsidRDefault="00414E23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 w:hint="eastAsia"/>
          <w:sz w:val="28"/>
          <w:szCs w:val="28"/>
        </w:rPr>
        <w:t>列等表之九」之規定；該職務列等表修正時亦同。</w:t>
      </w:r>
    </w:p>
    <w:p w:rsidR="00414E23" w:rsidRPr="008C5962" w:rsidRDefault="00414E23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臺中市西區區公所編制表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1"/>
        <w:gridCol w:w="884"/>
        <w:gridCol w:w="1694"/>
        <w:gridCol w:w="2753"/>
        <w:gridCol w:w="1081"/>
        <w:gridCol w:w="2471"/>
      </w:tblGrid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內九人得列薦任第六職等（其中一人係由本職稱尾數一人與助理員職稱一人，合併計給。）</w:t>
            </w: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414E23" w:rsidRPr="00FF4AC4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414E23" w:rsidRPr="00FF4AC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FF4AC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330BD3" w:rsidRDefault="00414E23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</w:rPr>
        <w:pict>
          <v:shape id="Text Box 35" o:spid="_x0000_s1027" type="#_x0000_t202" style="position:absolute;margin-left:225pt;margin-top:262.5pt;width:45pt;height:24.9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<v:textbox>
              <w:txbxContent>
                <w:p w:rsidR="00414E23" w:rsidRPr="00D57FCE" w:rsidRDefault="00414E23" w:rsidP="00E829C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29</w:t>
                  </w:r>
                  <w:r w:rsidRPr="00D57FCE">
                    <w:rPr>
                      <w:rFonts w:ascii="標楷體" w:eastAsia="標楷體" w:hAnsi="標楷體"/>
                    </w:rPr>
                    <w:t>-</w:t>
                  </w:r>
                  <w:r>
                    <w:rPr>
                      <w:rFonts w:ascii="標楷體" w:eastAsia="標楷體" w:hAnsi="標楷體"/>
                    </w:rPr>
                    <w:t>2</w:t>
                  </w:r>
                </w:p>
              </w:txbxContent>
            </v:textbox>
          </v:shape>
        </w:pict>
      </w: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414E23" w:rsidRPr="00330BD3" w:rsidRDefault="00414E23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414E23" w:rsidRPr="00330BD3" w:rsidRDefault="00414E23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臺中市南區區公所編制表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481" w:type="dxa"/>
        <w:jc w:val="center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707"/>
      </w:tblGrid>
      <w:tr w:rsidR="00414E23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C41A1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C41A1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C41A1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得列薦任第六職等</w:t>
            </w:r>
            <w:r w:rsidRPr="004C41A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係單一編制計給</w:t>
            </w:r>
            <w:r w:rsidRPr="004C41A1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1022"/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Default="00414E23" w:rsidP="00AF63CF">
      <w:pPr>
        <w:adjustRightInd w:val="0"/>
        <w:snapToGrid w:val="0"/>
        <w:spacing w:beforeLines="5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4C41A1" w:rsidRDefault="00414E23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C175EE" w:rsidRDefault="00414E23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臺中市北區區公所編制表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125"/>
        <w:gridCol w:w="2245"/>
        <w:gridCol w:w="1299"/>
        <w:gridCol w:w="2476"/>
      </w:tblGrid>
      <w:tr w:rsidR="00414E23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414E23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414E23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414E23" w:rsidRPr="001205C5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414E23" w:rsidRPr="001205C5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730B3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0B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414E23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414E23" w:rsidRPr="00A03A10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730B3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730B34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3B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414E23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414E23" w:rsidRPr="001205C5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414E23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414E23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977"/>
        </w:trPr>
        <w:tc>
          <w:tcPr>
            <w:tcW w:w="534" w:type="dxa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F674D1" w:rsidRDefault="00414E23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F674D1" w:rsidRDefault="00414E23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C175EE" w:rsidRDefault="00414E23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臺中市西屯區公所編制表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1020144247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民國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102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8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20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1023758854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號函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備查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44"/>
        <w:gridCol w:w="1701"/>
        <w:gridCol w:w="2835"/>
        <w:gridCol w:w="1134"/>
        <w:gridCol w:w="3118"/>
      </w:tblGrid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56117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56117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56117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495D4D" w:rsidRDefault="00414E23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Default="00414E23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F674D1" w:rsidRDefault="00414E23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Default="00414E23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414E23" w:rsidRPr="00262E0C" w:rsidRDefault="00414E23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414E23" w:rsidRPr="00707C3E" w:rsidRDefault="00414E23" w:rsidP="00AF63CF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臺中市南屯區公所編制表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77"/>
        <w:gridCol w:w="2551"/>
      </w:tblGrid>
      <w:tr w:rsidR="00414E23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414E23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414E23" w:rsidRPr="00A03A10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414E23" w:rsidRPr="00A03A10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係單一編制計給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414E23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414E23" w:rsidRPr="009A5044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504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414E23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414E23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BD514C" w:rsidRDefault="00414E23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BD514C" w:rsidRDefault="00414E23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EF41C8" w:rsidRDefault="00414E23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臺中市北屯區公所編制表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414E23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414E23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414E23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6A2E46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6A2E46" w:rsidRDefault="00414E23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6A2E46" w:rsidRDefault="00414E23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BD514C" w:rsidRDefault="00414E23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BD514C" w:rsidRDefault="00414E23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A654D6" w:rsidRDefault="00414E23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臺中市豐原區公所編制表</w:t>
      </w:r>
    </w:p>
    <w:p w:rsidR="00414E23" w:rsidRPr="007D51A3" w:rsidRDefault="00414E23" w:rsidP="00C50C5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C50C59" w:rsidRDefault="00414E23" w:rsidP="000C4019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年月日考授銓法五字第號函備查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4"/>
        <w:gridCol w:w="922"/>
        <w:gridCol w:w="992"/>
        <w:gridCol w:w="2693"/>
        <w:gridCol w:w="993"/>
        <w:gridCol w:w="3260"/>
      </w:tblGrid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left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right w:val="single" w:sz="12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二十七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24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9715A6" w:rsidRDefault="00414E23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E23" w:rsidRPr="009715A6" w:rsidTr="00F57FA9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九十五</w:t>
            </w:r>
          </w:p>
        </w:tc>
        <w:tc>
          <w:tcPr>
            <w:tcW w:w="32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9715A6" w:rsidRDefault="00414E23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414E23" w:rsidRPr="00EE5C5C" w:rsidRDefault="00414E23" w:rsidP="007D51A3">
      <w:pPr>
        <w:ind w:leftChars="-59" w:left="-142"/>
        <w:jc w:val="both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附註：</w:t>
      </w:r>
    </w:p>
    <w:p w:rsidR="00414E23" w:rsidRPr="00EE5C5C" w:rsidRDefault="00414E23" w:rsidP="00EE5C5C">
      <w:pPr>
        <w:adjustRightInd w:val="0"/>
        <w:snapToGrid w:val="0"/>
        <w:spacing w:line="240" w:lineRule="atLeast"/>
        <w:ind w:leftChars="-113" w:left="769" w:hangingChars="400" w:hanging="1040"/>
        <w:rPr>
          <w:rFonts w:eastAsia="標楷體"/>
          <w:sz w:val="26"/>
          <w:szCs w:val="26"/>
        </w:rPr>
      </w:pPr>
      <w:r w:rsidRPr="00EE5C5C">
        <w:rPr>
          <w:rFonts w:eastAsia="標楷體"/>
          <w:sz w:val="26"/>
          <w:szCs w:val="26"/>
        </w:rPr>
        <w:t xml:space="preserve">    </w:t>
      </w:r>
      <w:r w:rsidRPr="00EE5C5C">
        <w:rPr>
          <w:rFonts w:eastAsia="標楷體" w:hint="eastAsia"/>
          <w:sz w:val="26"/>
          <w:szCs w:val="26"/>
        </w:rPr>
        <w:t>一、本編制表所列職稱、官等職等，應適用「丁、地方機關職務列等表之九」之規定；該職務列等表修正時亦同。</w:t>
      </w:r>
    </w:p>
    <w:p w:rsidR="00414E23" w:rsidRPr="00EE5C5C" w:rsidRDefault="00414E23" w:rsidP="00EE5C5C">
      <w:pPr>
        <w:adjustRightInd w:val="0"/>
        <w:snapToGrid w:val="0"/>
        <w:spacing w:line="240" w:lineRule="atLeast"/>
        <w:ind w:leftChars="-122" w:left="-293" w:firstLineChars="200" w:firstLine="52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二、原臺中縣豐原市民代表會秘書一人，得繼續留任原職稱原官等之職</w:t>
      </w:r>
    </w:p>
    <w:p w:rsidR="00414E23" w:rsidRPr="00EE5C5C" w:rsidRDefault="00414E23" w:rsidP="00EE5C5C">
      <w:pPr>
        <w:adjustRightInd w:val="0"/>
        <w:snapToGrid w:val="0"/>
        <w:spacing w:line="240" w:lineRule="atLeast"/>
        <w:ind w:leftChars="-122" w:left="-293" w:firstLineChars="200" w:firstLine="520"/>
        <w:rPr>
          <w:rFonts w:eastAsia="標楷體"/>
          <w:sz w:val="26"/>
          <w:szCs w:val="26"/>
        </w:rPr>
      </w:pPr>
      <w:r w:rsidRPr="00EE5C5C">
        <w:rPr>
          <w:rFonts w:eastAsia="標楷體"/>
          <w:sz w:val="26"/>
          <w:szCs w:val="26"/>
        </w:rPr>
        <w:t xml:space="preserve">    </w:t>
      </w:r>
      <w:r w:rsidRPr="00EE5C5C">
        <w:rPr>
          <w:rFonts w:eastAsia="標楷體" w:hint="eastAsia"/>
          <w:sz w:val="26"/>
          <w:szCs w:val="26"/>
        </w:rPr>
        <w:t>務至離職時為止，出缺不補，未列入。</w:t>
      </w:r>
    </w:p>
    <w:p w:rsidR="00414E23" w:rsidRPr="00EE5C5C" w:rsidRDefault="00414E23" w:rsidP="00EE5C5C">
      <w:pPr>
        <w:adjustRightInd w:val="0"/>
        <w:snapToGrid w:val="0"/>
        <w:spacing w:line="240" w:lineRule="atLeast"/>
        <w:ind w:leftChars="-119" w:left="-286" w:firstLineChars="200" w:firstLine="520"/>
        <w:rPr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三、本編制表自一百零四年一月一日生效。</w:t>
      </w:r>
      <w:r>
        <w:rPr>
          <w:noProof/>
        </w:rPr>
        <w:pict>
          <v:shape id="文字方塊 4" o:spid="_x0000_s1028" type="#_x0000_t202" style="position:absolute;left:0;text-align:left;margin-left:225pt;margin-top:398.8pt;width:45pt;height:24.9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" filled="f" stroked="f">
            <v:textbox>
              <w:txbxContent>
                <w:p w:rsidR="00414E23" w:rsidRPr="00D57FCE" w:rsidRDefault="00414E23" w:rsidP="009715A6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414E23" w:rsidRDefault="00414E23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14E23" w:rsidRDefault="00414E23" w:rsidP="00AF63CF">
      <w:pPr>
        <w:adjustRightInd w:val="0"/>
        <w:snapToGrid w:val="0"/>
        <w:spacing w:beforeLines="50"/>
        <w:jc w:val="center"/>
        <w:rPr>
          <w:rFonts w:ascii="標楷體" w:eastAsia="標楷體" w:hAnsi="標楷體"/>
          <w:b/>
          <w:sz w:val="44"/>
          <w:szCs w:val="40"/>
        </w:rPr>
      </w:pPr>
      <w:bookmarkStart w:id="0" w:name="_GoBack"/>
      <w:bookmarkEnd w:id="0"/>
      <w:r w:rsidRPr="00707C3E">
        <w:rPr>
          <w:rFonts w:ascii="標楷體" w:eastAsia="標楷體" w:hAnsi="標楷體" w:hint="eastAsia"/>
          <w:b/>
          <w:sz w:val="44"/>
          <w:szCs w:val="40"/>
        </w:rPr>
        <w:t>臺中市大里區公所編制表</w:t>
      </w:r>
    </w:p>
    <w:p w:rsidR="00414E23" w:rsidRPr="007D51A3" w:rsidRDefault="00414E23" w:rsidP="004D40C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1030045912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4D40C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33829724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788"/>
        <w:gridCol w:w="1134"/>
        <w:gridCol w:w="2896"/>
      </w:tblGrid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Pr="00370162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14E23" w:rsidRPr="002814C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7A2A41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7A2A41" w:rsidRDefault="00414E23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Default="00414E23" w:rsidP="00AF63CF">
      <w:pPr>
        <w:adjustRightInd w:val="0"/>
        <w:snapToGrid w:val="0"/>
        <w:spacing w:beforeLines="5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4C41A1" w:rsidRDefault="00414E23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Default="00414E23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414E23" w:rsidRPr="00707C3E" w:rsidRDefault="00414E23" w:rsidP="00AF63CF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臺中市太平區公所編制表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277C39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1174"/>
        <w:gridCol w:w="1072"/>
        <w:gridCol w:w="2857"/>
        <w:gridCol w:w="1080"/>
        <w:gridCol w:w="2911"/>
      </w:tblGrid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9133D4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88747C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88747C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1A3DBC" w:rsidRDefault="00414E23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1A3DBC" w:rsidRDefault="00414E23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414E23" w:rsidRDefault="00414E23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臺中市清水區公所編制表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C071A9" w:rsidRDefault="00414E23" w:rsidP="00C071A9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年月日考授銓法五字第號函備查</w:t>
      </w: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0"/>
        <w:gridCol w:w="1200"/>
        <w:gridCol w:w="1076"/>
        <w:gridCol w:w="2729"/>
        <w:gridCol w:w="851"/>
        <w:gridCol w:w="2824"/>
      </w:tblGrid>
      <w:tr w:rsidR="00414E23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職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官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</w:tcBorders>
            <w:vAlign w:val="center"/>
          </w:tcPr>
          <w:p w:rsidR="00414E23" w:rsidRPr="00C071A9" w:rsidRDefault="00414E23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14E23" w:rsidRPr="00C071A9" w:rsidRDefault="00414E23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824" w:type="dxa"/>
            <w:tcBorders>
              <w:top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備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   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考</w:t>
            </w:r>
          </w:p>
        </w:tc>
      </w:tr>
      <w:tr w:rsidR="00414E23" w:rsidRPr="00C071A9" w:rsidTr="00F57FA9"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461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494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414E23" w:rsidRPr="00C071A9" w:rsidRDefault="00414E23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41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408"/>
        </w:trPr>
        <w:tc>
          <w:tcPr>
            <w:tcW w:w="1560" w:type="dxa"/>
            <w:gridSpan w:val="2"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left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left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414E23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三十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414E23" w:rsidRPr="00C071A9" w:rsidTr="00F57FA9">
        <w:trPr>
          <w:cantSplit/>
          <w:trHeight w:val="511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內八人得列薦任第六職等。</w:t>
            </w:r>
          </w:p>
        </w:tc>
      </w:tr>
      <w:tr w:rsidR="00414E23" w:rsidRPr="00C071A9" w:rsidTr="00F57FA9">
        <w:trPr>
          <w:cantSplit/>
          <w:trHeight w:val="405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</w:t>
            </w:r>
            <w:r w:rsidRPr="00C071A9">
              <w:rPr>
                <w:rFonts w:ascii="標楷體" w:eastAsia="標楷體"/>
                <w:sz w:val="22"/>
                <w:szCs w:val="20"/>
              </w:rPr>
              <w:t>(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係單一編制計給</w:t>
            </w:r>
            <w:r w:rsidRPr="00C071A9">
              <w:rPr>
                <w:rFonts w:ascii="標楷體" w:eastAsia="標楷體"/>
                <w:sz w:val="22"/>
                <w:szCs w:val="20"/>
              </w:rPr>
              <w:t>)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。</w:t>
            </w:r>
          </w:p>
        </w:tc>
      </w:tr>
      <w:tr w:rsidR="00414E23" w:rsidRPr="00C071A9" w:rsidTr="00F57FA9">
        <w:trPr>
          <w:cantSplit/>
          <w:trHeight w:val="413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414E23" w:rsidRPr="00C071A9" w:rsidTr="00F57FA9">
        <w:trPr>
          <w:cantSplit/>
          <w:trHeight w:val="418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851" w:type="dxa"/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414E23" w:rsidRPr="00C071A9" w:rsidTr="00F57FA9">
        <w:trPr>
          <w:cantSplit/>
          <w:trHeight w:val="5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C071A9" w:rsidRDefault="00414E23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541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36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C071A9" w:rsidRDefault="00414E23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639"/>
        </w:trPr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2"/>
                <w:szCs w:val="20"/>
              </w:rPr>
              <w:t>內一人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得列薦任第六職等。</w:t>
            </w:r>
          </w:p>
        </w:tc>
      </w:tr>
      <w:tr w:rsidR="00414E23" w:rsidRPr="00C071A9" w:rsidTr="00F57FA9">
        <w:trPr>
          <w:cantSplit/>
          <w:trHeight w:val="833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C071A9" w:rsidRDefault="00414E23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C071A9" w:rsidRDefault="00414E23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C071A9" w:rsidRDefault="00414E23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414E23" w:rsidRPr="00C071A9" w:rsidTr="00F57FA9">
        <w:trPr>
          <w:cantSplit/>
          <w:trHeight w:val="561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14E23" w:rsidRPr="00C071A9" w:rsidRDefault="00414E23" w:rsidP="00C071A9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合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計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14E23" w:rsidRPr="00C071A9" w:rsidRDefault="00414E23" w:rsidP="00C071A9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071A9">
              <w:rPr>
                <w:rFonts w:ascii="標楷體" w:eastAsia="標楷體" w:hint="eastAsia"/>
                <w:sz w:val="26"/>
                <w:szCs w:val="26"/>
              </w:rPr>
              <w:t>七十六</w:t>
            </w:r>
          </w:p>
        </w:tc>
        <w:tc>
          <w:tcPr>
            <w:tcW w:w="28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14E23" w:rsidRPr="00C071A9" w:rsidRDefault="00414E23" w:rsidP="00C071A9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414E23" w:rsidRPr="00C071A9" w:rsidTr="00F57FA9"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414E23" w:rsidRPr="00C071A9" w:rsidRDefault="00414E23" w:rsidP="00C071A9">
            <w:pPr>
              <w:jc w:val="both"/>
              <w:rPr>
                <w:rFonts w:eastAsia="標楷體"/>
                <w:sz w:val="28"/>
                <w:szCs w:val="28"/>
              </w:rPr>
            </w:pPr>
            <w:r w:rsidRPr="00C071A9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414E23" w:rsidRPr="00C071A9" w:rsidRDefault="00414E23" w:rsidP="00C071A9">
            <w:pPr>
              <w:spacing w:line="30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ㄧ、本編制表所列職稱、官等職等，應適用「丁、地方機關職務列等表之</w:t>
            </w: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」之規定；該職務列等表修正時亦同。</w:t>
            </w:r>
          </w:p>
          <w:p w:rsidR="00414E23" w:rsidRPr="00C071A9" w:rsidRDefault="00414E23" w:rsidP="00C071A9">
            <w:pPr>
              <w:spacing w:line="300" w:lineRule="exact"/>
              <w:ind w:leftChars="156" w:left="934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二、原臺中縣清水鎮民代表會秘書一人，得繼續留任原職稱原官等之職務至離職時為止，出缺不補，未列入。</w:t>
            </w:r>
          </w:p>
          <w:p w:rsidR="00414E23" w:rsidRPr="00C071A9" w:rsidRDefault="00414E23" w:rsidP="00C071A9">
            <w:pPr>
              <w:spacing w:line="300" w:lineRule="exact"/>
              <w:ind w:leftChars="-20" w:hangingChars="17" w:hanging="48"/>
              <w:jc w:val="both"/>
              <w:rPr>
                <w:rFonts w:eastAsia="標楷體"/>
                <w:szCs w:val="20"/>
              </w:rPr>
            </w:pPr>
            <w:r w:rsidRPr="00C071A9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三、本編制表自一百零四年一月一日生效。</w:t>
            </w:r>
          </w:p>
        </w:tc>
      </w:tr>
    </w:tbl>
    <w:p w:rsidR="00414E23" w:rsidRPr="00C071A9" w:rsidRDefault="00414E23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臺中市沙鹿區公所編制表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Default="00414E23" w:rsidP="00277C3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年月日考授銓法五字第號函備查</w:t>
      </w: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922"/>
        <w:gridCol w:w="1134"/>
        <w:gridCol w:w="2268"/>
        <w:gridCol w:w="1276"/>
        <w:gridCol w:w="3403"/>
      </w:tblGrid>
      <w:tr w:rsidR="00414E23" w:rsidRPr="000E76AB" w:rsidTr="00F57FA9">
        <w:trPr>
          <w:trHeight w:val="490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 w:rsidRPr="000E76A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</w:t>
            </w: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考</w:t>
            </w:r>
          </w:p>
        </w:tc>
      </w:tr>
      <w:tr w:rsidR="00414E23" w:rsidRPr="000E76AB" w:rsidTr="00F57FA9">
        <w:trPr>
          <w:trHeight w:val="419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414E23" w:rsidRPr="000E76AB" w:rsidTr="00F57FA9">
        <w:trPr>
          <w:trHeight w:val="55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414E23" w:rsidRPr="000E76AB" w:rsidTr="00F57FA9">
        <w:trPr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414E23" w:rsidRPr="000E76AB" w:rsidTr="00F57FA9">
        <w:trPr>
          <w:cantSplit/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414E23" w:rsidRPr="000E76AB" w:rsidTr="00F57FA9">
        <w:trPr>
          <w:trHeight w:val="47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40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64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485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4E23" w:rsidRPr="000E76AB" w:rsidTr="00F57FA9">
        <w:trPr>
          <w:trHeight w:val="64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414E23" w:rsidRPr="000E76AB" w:rsidTr="00F57FA9">
        <w:trPr>
          <w:trHeight w:val="56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E76AB">
              <w:rPr>
                <w:rFonts w:ascii="標楷體" w:eastAsia="標楷體" w:hAnsi="標楷體" w:hint="eastAsia"/>
              </w:rPr>
              <w:t>得列薦任第六職等（係由本職稱一人與里幹事職稱尾數一人，合併計給）。</w:t>
            </w:r>
          </w:p>
        </w:tc>
      </w:tr>
      <w:tr w:rsidR="00414E23" w:rsidRPr="000E76AB" w:rsidTr="00F57FA9">
        <w:trPr>
          <w:trHeight w:val="584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508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45" w:left="-2" w:rightChars="-45" w:right="-108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808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414E23" w:rsidRPr="000E76AB" w:rsidRDefault="00414E23" w:rsidP="000E76AB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0E76AB" w:rsidTr="00F57FA9">
        <w:trPr>
          <w:trHeight w:val="462"/>
        </w:trPr>
        <w:tc>
          <w:tcPr>
            <w:tcW w:w="482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0E76AB" w:rsidRDefault="00414E23" w:rsidP="000E76AB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0E76A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34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0E76AB" w:rsidRDefault="00414E23" w:rsidP="000E76A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A825CF" w:rsidRDefault="00414E23" w:rsidP="009178F6">
      <w:pPr>
        <w:spacing w:line="240" w:lineRule="atLeast"/>
        <w:ind w:right="80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414E23" w:rsidRPr="000E76AB" w:rsidRDefault="00414E23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 w:rsidRPr="000E76AB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0E76AB" w:rsidRDefault="00414E23" w:rsidP="000E76AB">
      <w:pPr>
        <w:adjustRightInd w:val="0"/>
        <w:snapToGrid w:val="0"/>
        <w:ind w:left="1106" w:rightChars="-59" w:right="-142" w:hanging="8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Pr="000E76AB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414E23" w:rsidRPr="00C14184" w:rsidRDefault="00414E23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二、本編制表自一百零四年二月一日生效。</w:t>
      </w: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臺中市大甲區公所編制表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年月日考授銓法五字第號函備查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66"/>
        <w:gridCol w:w="1036"/>
        <w:gridCol w:w="1134"/>
        <w:gridCol w:w="2693"/>
        <w:gridCol w:w="993"/>
        <w:gridCol w:w="3260"/>
      </w:tblGrid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官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備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   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考</w:t>
            </w: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left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left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內六人得列薦任第六職等。</w:t>
            </w: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得列薦任第六職等（係由本職稱一人與里幹事職稱尾數一人，合併計給）。</w:t>
            </w: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得列薦任第六職等（係單一編制計給）。</w:t>
            </w: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414E23" w:rsidRPr="009E2C26" w:rsidRDefault="00414E23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14E23" w:rsidRPr="009E2C26" w:rsidRDefault="00414E23" w:rsidP="009E2C26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bottom w:val="single" w:sz="18" w:space="0" w:color="auto"/>
            </w:tcBorders>
            <w:vAlign w:val="center"/>
          </w:tcPr>
          <w:p w:rsidR="00414E23" w:rsidRPr="009E2C26" w:rsidRDefault="00414E23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七十三</w:t>
            </w:r>
          </w:p>
        </w:tc>
        <w:tc>
          <w:tcPr>
            <w:tcW w:w="32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14E23" w:rsidRPr="009E2C26" w:rsidRDefault="00414E23" w:rsidP="009E2C26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9E2C26" w:rsidTr="00F57FA9"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414E23" w:rsidRPr="009E2C26" w:rsidRDefault="00414E23" w:rsidP="009E2C26">
            <w:pPr>
              <w:jc w:val="both"/>
              <w:rPr>
                <w:rFonts w:eastAsia="標楷體"/>
                <w:sz w:val="28"/>
                <w:szCs w:val="28"/>
              </w:rPr>
            </w:pPr>
            <w:r w:rsidRPr="009E2C26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414E23" w:rsidRPr="009E2C26" w:rsidRDefault="00414E23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一、本編制表所列職稱、官等職等，應適用「丁、地方機關職務列等表之</w:t>
            </w:r>
            <w:r w:rsidRPr="009E2C2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:rsidR="00414E23" w:rsidRPr="009E2C26" w:rsidRDefault="00414E23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之規定；該職務列等表修正時亦同。</w:t>
            </w:r>
          </w:p>
          <w:p w:rsidR="00414E23" w:rsidRPr="009E2C26" w:rsidRDefault="00414E23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二、原臺中縣大甲鎮民代表會秘書一人，得繼續留任原職稱原官等之職務至離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br/>
              <w:t xml:space="preserve">   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職時為止，出缺不補，未列入。</w:t>
            </w:r>
          </w:p>
          <w:p w:rsidR="00414E23" w:rsidRPr="009E2C26" w:rsidRDefault="00414E23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三、本編制表自一百零四年一月一日生效。</w:t>
            </w:r>
          </w:p>
          <w:p w:rsidR="00414E23" w:rsidRPr="009E2C26" w:rsidRDefault="00414E23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9E2C26" w:rsidRDefault="00414E23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414E23" w:rsidRPr="00707C3E" w:rsidRDefault="00414E23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臺中市東勢區公所編制表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4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1030059602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033838668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150"/>
        <w:gridCol w:w="2779"/>
        <w:gridCol w:w="1080"/>
        <w:gridCol w:w="2548"/>
      </w:tblGrid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CB2510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B1120C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111D23" w:rsidRDefault="00414E23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八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人得列</w:t>
            </w:r>
            <w:r w:rsidRPr="001368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薦任第六職等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414E23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7A6FA5" w:rsidRDefault="00414E23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係單一編制計給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414E23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7A6FA5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7A6FA5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493307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330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Default="00414E23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Default="00414E23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414E23" w:rsidRDefault="00414E23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414E23" w:rsidRDefault="00414E23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臺中市梧棲區公所編制表</w:t>
      </w:r>
    </w:p>
    <w:p w:rsidR="00414E23" w:rsidRPr="00DE1D11" w:rsidRDefault="00414E23" w:rsidP="00DB61C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10201243781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DE1D11" w:rsidRDefault="00414E23" w:rsidP="00DB61C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18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1023751341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96" w:type="dxa"/>
        <w:jc w:val="center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0"/>
        <w:gridCol w:w="1080"/>
        <w:gridCol w:w="1076"/>
        <w:gridCol w:w="3154"/>
        <w:gridCol w:w="993"/>
        <w:gridCol w:w="3013"/>
      </w:tblGrid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十四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CA05C9" w:rsidRDefault="00414E23" w:rsidP="003D7F29">
            <w:pPr>
              <w:pStyle w:val="BodyTextInden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CA05C9" w:rsidRDefault="00414E23" w:rsidP="003D7F29">
            <w:pPr>
              <w:pStyle w:val="BodyTextIndent"/>
              <w:ind w:leftChars="0" w:left="0" w:firstLineChars="0" w:firstLine="0"/>
              <w:rPr>
                <w:sz w:val="28"/>
                <w:szCs w:val="28"/>
              </w:rPr>
            </w:pPr>
            <w:r w:rsidRPr="00CA05C9">
              <w:rPr>
                <w:rFonts w:hint="eastAsia"/>
                <w:sz w:val="28"/>
                <w:szCs w:val="28"/>
              </w:rPr>
              <w:t>內三人得列薦任第六職等。</w:t>
            </w: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助理員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得列薦任</w:t>
            </w:r>
            <w:r>
              <w:rPr>
                <w:rFonts w:ascii="標楷體" w:eastAsia="標楷體" w:hint="eastAsia"/>
                <w:sz w:val="28"/>
                <w:szCs w:val="28"/>
              </w:rPr>
              <w:t>第六職等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（係由本職稱一人與技佐職稱一人</w:t>
            </w:r>
            <w:r>
              <w:rPr>
                <w:rFonts w:ascii="標楷體" w:eastAsia="標楷體" w:hint="eastAsia"/>
                <w:sz w:val="28"/>
                <w:szCs w:val="28"/>
              </w:rPr>
              <w:t>，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合併計給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426108" w:rsidRDefault="00414E23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426108" w:rsidRDefault="00414E23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426108" w:rsidRDefault="00414E23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414E23" w:rsidRPr="00426108" w:rsidRDefault="00414E23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</w:tcPr>
          <w:p w:rsidR="00414E23" w:rsidRPr="00426108" w:rsidRDefault="00414E23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426108" w:rsidRDefault="00414E23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414E23" w:rsidRPr="00426108" w:rsidRDefault="00414E23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426108" w:rsidRDefault="00414E23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414E23" w:rsidRDefault="00414E23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Default="00414E23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426108" w:rsidRDefault="00414E23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臺中市烏日區公所編制表</w:t>
      </w:r>
    </w:p>
    <w:p w:rsidR="00414E23" w:rsidRPr="00E46314" w:rsidRDefault="00414E23" w:rsidP="007A209C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102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4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23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1020070896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號令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414E23" w:rsidRPr="00D965D0" w:rsidRDefault="00414E23" w:rsidP="007A209C">
      <w:pPr>
        <w:spacing w:line="240" w:lineRule="atLeast"/>
        <w:jc w:val="right"/>
        <w:rPr>
          <w:rFonts w:ascii="標楷體" w:eastAsia="標楷體" w:hAnsi="標楷體"/>
          <w:b/>
          <w:sz w:val="32"/>
          <w:szCs w:val="32"/>
        </w:rPr>
      </w:pPr>
      <w:r w:rsidRPr="00D965D0">
        <w:rPr>
          <w:rFonts w:ascii="標楷體" w:eastAsia="標楷體" w:hAnsi="標楷體" w:hint="eastAsia"/>
          <w:sz w:val="20"/>
          <w:szCs w:val="20"/>
        </w:rPr>
        <w:t>中華民國</w:t>
      </w:r>
      <w:r w:rsidRPr="00D965D0">
        <w:rPr>
          <w:rFonts w:ascii="標楷體" w:eastAsia="標楷體" w:hAnsi="標楷體"/>
          <w:sz w:val="20"/>
          <w:szCs w:val="20"/>
        </w:rPr>
        <w:t>102</w:t>
      </w:r>
      <w:r w:rsidRPr="00D965D0">
        <w:rPr>
          <w:rFonts w:ascii="標楷體" w:eastAsia="標楷體" w:hAnsi="標楷體" w:hint="eastAsia"/>
          <w:sz w:val="20"/>
          <w:szCs w:val="20"/>
        </w:rPr>
        <w:t>年</w:t>
      </w:r>
      <w:r w:rsidRPr="00D965D0">
        <w:rPr>
          <w:rFonts w:ascii="標楷體" w:eastAsia="標楷體" w:hAnsi="標楷體"/>
          <w:sz w:val="20"/>
          <w:szCs w:val="20"/>
        </w:rPr>
        <w:t>4</w:t>
      </w:r>
      <w:r w:rsidRPr="00D965D0">
        <w:rPr>
          <w:rFonts w:ascii="標楷體" w:eastAsia="標楷體" w:hAnsi="標楷體" w:hint="eastAsia"/>
          <w:sz w:val="20"/>
          <w:szCs w:val="20"/>
        </w:rPr>
        <w:t>月</w:t>
      </w:r>
      <w:r w:rsidRPr="00D965D0">
        <w:rPr>
          <w:rFonts w:ascii="標楷體" w:eastAsia="標楷體" w:hAnsi="標楷體"/>
          <w:sz w:val="20"/>
          <w:szCs w:val="20"/>
        </w:rPr>
        <w:t>30</w:t>
      </w:r>
      <w:r w:rsidRPr="00D965D0">
        <w:rPr>
          <w:rFonts w:ascii="標楷體" w:eastAsia="標楷體" w:hAnsi="標楷體" w:hint="eastAsia"/>
          <w:sz w:val="20"/>
          <w:szCs w:val="20"/>
        </w:rPr>
        <w:t>日考授銓法五字第</w:t>
      </w:r>
      <w:r w:rsidRPr="00D965D0">
        <w:rPr>
          <w:rFonts w:ascii="標楷體" w:eastAsia="標楷體" w:hAnsi="標楷體"/>
          <w:sz w:val="20"/>
          <w:szCs w:val="20"/>
        </w:rPr>
        <w:t>1023725262</w:t>
      </w:r>
      <w:r w:rsidRPr="00D965D0">
        <w:rPr>
          <w:rFonts w:ascii="標楷體" w:eastAsia="標楷體" w:hAnsi="標楷體" w:hint="eastAsia"/>
          <w:sz w:val="20"/>
          <w:szCs w:val="20"/>
        </w:rPr>
        <w:t>號函備查</w:t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805"/>
        <w:gridCol w:w="1638"/>
        <w:gridCol w:w="2869"/>
        <w:gridCol w:w="1170"/>
        <w:gridCol w:w="3060"/>
      </w:tblGrid>
      <w:tr w:rsidR="00414E23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14E23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內一人辦理獸醫業務。</w:t>
            </w:r>
          </w:p>
        </w:tc>
      </w:tr>
      <w:tr w:rsidR="00414E23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414E23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內二人得列薦任第六職等。（其中一人係由本職稱尾數一人與里幹事職稱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，合併計給。）</w:t>
            </w:r>
          </w:p>
        </w:tc>
      </w:tr>
      <w:tr w:rsidR="00414E23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05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648"/>
          <w:jc w:val="center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70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05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641"/>
          <w:jc w:val="center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960"/>
          <w:jc w:val="center"/>
        </w:trPr>
        <w:tc>
          <w:tcPr>
            <w:tcW w:w="646" w:type="dxa"/>
            <w:tcBorders>
              <w:left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05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D01077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70" w:type="dxa"/>
            <w:tcBorders>
              <w:bottom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五十三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D01077" w:rsidRDefault="00414E23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D01077" w:rsidRDefault="00414E23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D01077" w:rsidRDefault="00414E23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丁、地方機關職務列等表之九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414E23" w:rsidRPr="00D01077" w:rsidRDefault="00414E23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/>
          <w:sz w:val="26"/>
          <w:szCs w:val="26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二、編制表所列辦事員員額內其中一人，由留任原職稱原官等之村幹事出缺後改置。</w:t>
      </w:r>
    </w:p>
    <w:p w:rsidR="00414E23" w:rsidRPr="00DA2649" w:rsidRDefault="00414E23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/>
          <w:sz w:val="26"/>
          <w:szCs w:val="26"/>
        </w:rPr>
        <w:t xml:space="preserve">  </w:t>
      </w:r>
      <w:r w:rsidRPr="00DA2649">
        <w:rPr>
          <w:rFonts w:ascii="標楷體" w:eastAsia="標楷體" w:hAnsi="標楷體" w:hint="eastAsia"/>
          <w:sz w:val="26"/>
          <w:szCs w:val="26"/>
        </w:rPr>
        <w:t>三、本編制表自一百零二年七月一日生效。</w:t>
      </w:r>
    </w:p>
    <w:p w:rsidR="00414E23" w:rsidRDefault="00414E23" w:rsidP="00AF63CF">
      <w:pPr>
        <w:adjustRightInd w:val="0"/>
        <w:snapToGrid w:val="0"/>
        <w:spacing w:beforeLines="50"/>
        <w:ind w:left="1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Pr="00493712">
        <w:rPr>
          <w:rFonts w:ascii="標楷體" w:eastAsia="標楷體" w:hAnsi="標楷體" w:hint="eastAsia"/>
          <w:b/>
          <w:sz w:val="44"/>
          <w:szCs w:val="44"/>
        </w:rPr>
        <w:t>臺中市和平區公所編制表</w:t>
      </w:r>
    </w:p>
    <w:p w:rsidR="00414E23" w:rsidRPr="007D51A3" w:rsidRDefault="00414E23" w:rsidP="00C814B0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1030131762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C814B0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033869551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414E23" w:rsidRPr="00056A89" w:rsidTr="00437663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備考</w:t>
            </w: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414E23" w:rsidRPr="00056A89" w:rsidTr="00F57FA9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trHeight w:val="909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trHeight w:val="909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056A89" w:rsidRDefault="00414E23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414E23" w:rsidRPr="00056A89" w:rsidTr="00F57FA9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合</w:t>
            </w:r>
            <w:r w:rsidRPr="00056A89">
              <w:rPr>
                <w:rFonts w:ascii="標楷體" w:eastAsia="標楷體" w:hAnsi="標楷體"/>
              </w:rPr>
              <w:t xml:space="preserve">                                   </w:t>
            </w:r>
            <w:r w:rsidRPr="00056A89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056A89" w:rsidRDefault="00414E23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14E23" w:rsidRPr="00BD514C" w:rsidRDefault="00414E23" w:rsidP="00C814B0">
      <w:pPr>
        <w:adjustRightInd w:val="0"/>
        <w:snapToGrid w:val="0"/>
        <w:ind w:leftChars="-225" w:left="286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BD514C" w:rsidRDefault="00414E23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115127" w:rsidRDefault="00414E23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4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1030059602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414E23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551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414E23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A03A10" w:rsidRDefault="00414E23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5646AB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5646AB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8D14A4" w:rsidRDefault="00414E23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0A60E5" w:rsidRDefault="00414E23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一、本編制表所列職稱、官等職等，應適用「丁、地方機關職務列等表之九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414E23" w:rsidRPr="00495D4D" w:rsidRDefault="00414E23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臺中市大肚區公所編制表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30065578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33840918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8"/>
        <w:gridCol w:w="851"/>
        <w:gridCol w:w="1134"/>
        <w:gridCol w:w="3119"/>
        <w:gridCol w:w="1122"/>
        <w:gridCol w:w="2911"/>
      </w:tblGrid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AF2569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AF2569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AF2569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1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1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1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414E23" w:rsidRPr="000D5499" w:rsidRDefault="00414E23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414E23" w:rsidRPr="0089796A" w:rsidRDefault="00414E23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89796A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414E23" w:rsidRPr="0089796A" w:rsidRDefault="00414E23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89796A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E945AF" w:rsidRDefault="00414E23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977550" w:rsidRDefault="00414E23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14E23" w:rsidRPr="007C5AE3" w:rsidRDefault="00414E23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本編制表自一百零三年四月十二日生效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t>臺中市大雅區公所編制表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93"/>
        <w:gridCol w:w="1844"/>
        <w:gridCol w:w="2309"/>
        <w:gridCol w:w="1080"/>
        <w:gridCol w:w="2911"/>
      </w:tblGrid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內四人得列薦任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得列薦任薦任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（係由本職稱一人與里幹事職稱尾數一人，合併計給。）</w:t>
            </w:r>
          </w:p>
        </w:tc>
      </w:tr>
      <w:tr w:rsidR="00414E23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140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93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818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116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93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1544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93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F41CBA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F41CBA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CD0906" w:rsidRDefault="00414E23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CD0906" w:rsidRDefault="00414E23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414E23" w:rsidRPr="00CD0906" w:rsidRDefault="00414E23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414E23" w:rsidRPr="00115127" w:rsidRDefault="00414E23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414E23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Pr="00B71D56">
        <w:rPr>
          <w:rFonts w:ascii="標楷體" w:eastAsia="標楷體" w:hAnsi="標楷體" w:hint="eastAsia"/>
          <w:b/>
          <w:sz w:val="44"/>
          <w:szCs w:val="32"/>
        </w:rPr>
        <w:t>臺中市后里區公所編制表</w:t>
      </w:r>
    </w:p>
    <w:p w:rsidR="00414E23" w:rsidRPr="002726A1" w:rsidRDefault="00414E23" w:rsidP="003A0EEE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30120820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3A0EE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AC1248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33865244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16"/>
        <w:gridCol w:w="1701"/>
        <w:gridCol w:w="2835"/>
        <w:gridCol w:w="1134"/>
        <w:gridCol w:w="2054"/>
      </w:tblGrid>
      <w:tr w:rsidR="00414E23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720" w:type="dxa"/>
            <w:vMerge w:val="restart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720" w:type="dxa"/>
            <w:vMerge/>
            <w:tcBorders>
              <w:lef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720" w:type="dxa"/>
            <w:vMerge w:val="restart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720" w:type="dxa"/>
            <w:vMerge/>
            <w:tcBorders>
              <w:lef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414E23" w:rsidRPr="00EE02CB" w:rsidRDefault="00414E23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414E23" w:rsidRPr="00EE02CB" w:rsidTr="00F61060">
        <w:tc>
          <w:tcPr>
            <w:tcW w:w="720" w:type="dxa"/>
            <w:tcBorders>
              <w:lef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414E23" w:rsidRPr="00EE02CB" w:rsidRDefault="00414E23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414E23" w:rsidRPr="00EE02CB" w:rsidRDefault="00414E23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414E23" w:rsidRPr="00EE02CB" w:rsidTr="00F57FA9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</w:t>
            </w:r>
            <w:r w:rsidRPr="00EE02CB">
              <w:rPr>
                <w:rFonts w:ascii="標楷體" w:eastAsia="標楷體" w:hAnsi="標楷體"/>
              </w:rPr>
              <w:t xml:space="preserve">                              </w:t>
            </w:r>
            <w:r w:rsidRPr="00EE02CB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EE02CB" w:rsidRDefault="00414E23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14E23" w:rsidRPr="00B71D56" w:rsidRDefault="00414E23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B71D56" w:rsidRDefault="00414E23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 w:rsidRPr="00B71D56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B71D56" w:rsidRDefault="00414E23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 w:rsidRPr="00B71D56">
        <w:rPr>
          <w:rFonts w:ascii="標楷體" w:eastAsia="標楷體" w:hAnsi="標楷體" w:hint="eastAsia"/>
          <w:sz w:val="28"/>
          <w:szCs w:val="28"/>
        </w:rPr>
        <w:t>二、原臺中縣后里鄉民代表會秘書一人，得繼續留任原職稱原官等之職務至離職時為止，出缺不補，未列入。</w:t>
      </w:r>
    </w:p>
    <w:p w:rsidR="00414E23" w:rsidRPr="003F12E4" w:rsidRDefault="00414E23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臺中市石岡區公所編制表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791"/>
        <w:gridCol w:w="1620"/>
        <w:gridCol w:w="2748"/>
        <w:gridCol w:w="1134"/>
        <w:gridCol w:w="2418"/>
      </w:tblGrid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321AC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321AC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321AC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414E23" w:rsidRPr="00321AC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321AC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6B4B77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Default="00414E23" w:rsidP="003C17A5">
      <w:pPr>
        <w:spacing w:line="460" w:lineRule="exact"/>
        <w:ind w:leftChars="-290" w:left="1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Default="00414E23" w:rsidP="003C17A5">
      <w:pPr>
        <w:numPr>
          <w:ilvl w:val="0"/>
          <w:numId w:val="3"/>
        </w:numPr>
        <w:spacing w:line="460" w:lineRule="exact"/>
        <w:ind w:leftChars="-181" w:left="286" w:rightChars="-319" w:right="-76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414E23" w:rsidRPr="005F4C4B" w:rsidRDefault="00414E23" w:rsidP="003C17A5">
      <w:pPr>
        <w:numPr>
          <w:ilvl w:val="0"/>
          <w:numId w:val="3"/>
        </w:numPr>
        <w:spacing w:line="460" w:lineRule="exact"/>
        <w:ind w:leftChars="-181" w:left="286" w:rightChars="-355" w:right="-85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臺中市霧峰區公所編制表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948"/>
        <w:gridCol w:w="1620"/>
        <w:gridCol w:w="2819"/>
        <w:gridCol w:w="1134"/>
        <w:gridCol w:w="2551"/>
      </w:tblGrid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E23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DF00BF" w:rsidRDefault="00414E23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14E23" w:rsidRPr="00DF00BF" w:rsidRDefault="00414E23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DF00BF" w:rsidRDefault="00414E23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14E23" w:rsidRPr="00DF00BF" w:rsidRDefault="00414E23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414E23" w:rsidRPr="00DF00BF" w:rsidRDefault="00414E23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臺中市潭子區公所編制表</w:t>
      </w:r>
    </w:p>
    <w:p w:rsidR="00414E23" w:rsidRPr="002726A1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2726A1" w:rsidRDefault="00414E23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Ind w:w="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414E23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FF30F8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414E23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1249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F674D1" w:rsidRDefault="00414E23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414E23" w:rsidRPr="00F674D1" w:rsidRDefault="00414E23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14E23" w:rsidRPr="003667C7" w:rsidRDefault="00414E23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臺中市龍井區公所編制表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1030012915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FF0000"/>
          <w:sz w:val="20"/>
          <w:szCs w:val="20"/>
        </w:rPr>
        <w:t>1033811601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"/>
        <w:gridCol w:w="480"/>
        <w:gridCol w:w="774"/>
        <w:gridCol w:w="992"/>
        <w:gridCol w:w="4142"/>
        <w:gridCol w:w="991"/>
        <w:gridCol w:w="1858"/>
      </w:tblGrid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14E23" w:rsidRPr="0002367B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Pr="0002367B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</w:tcBorders>
            <w:vAlign w:val="center"/>
          </w:tcPr>
          <w:p w:rsidR="00414E23" w:rsidRPr="0002367B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414E23" w:rsidRPr="0002367B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522486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14E23" w:rsidRPr="00522486" w:rsidRDefault="00414E23" w:rsidP="00E547B0">
            <w:pPr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414E23" w:rsidRPr="002D1AB5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414E23" w:rsidRPr="00522486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414E23" w:rsidRPr="0002367B" w:rsidRDefault="00414E23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CA05C9" w:rsidRDefault="00414E23" w:rsidP="00E547B0">
            <w:pPr>
              <w:pStyle w:val="BodyTextIndent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left w:val="single" w:sz="12" w:space="0" w:color="auto"/>
              <w:right w:val="single" w:sz="6" w:space="0" w:color="auto"/>
            </w:tcBorders>
          </w:tcPr>
          <w:p w:rsidR="00414E23" w:rsidRPr="00505322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993" w:type="dxa"/>
            <w:tcBorders>
              <w:left w:val="nil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414E23" w:rsidRPr="00FD7686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int="eastAsia"/>
                <w:sz w:val="28"/>
                <w:szCs w:val="28"/>
              </w:rPr>
              <w:t>六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414E23" w:rsidRPr="0002367B" w:rsidTr="006844A3">
        <w:trPr>
          <w:cantSplit/>
        </w:trPr>
        <w:tc>
          <w:tcPr>
            <w:tcW w:w="1254" w:type="dxa"/>
            <w:gridSpan w:val="3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414E23" w:rsidRPr="00FD7686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得列薦任第六職等（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係由本職稱一人與</w:t>
            </w:r>
            <w:r>
              <w:rPr>
                <w:rFonts w:ascii="標楷體" w:eastAsia="標楷體" w:hint="eastAsia"/>
                <w:sz w:val="28"/>
                <w:szCs w:val="28"/>
              </w:rPr>
              <w:t>里幹事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職稱尾數一人，合併計給。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414E23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414E23" w:rsidRPr="00A61534" w:rsidRDefault="00414E23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02367B" w:rsidRDefault="00414E23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414E23" w:rsidRDefault="00414E23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  <w:trHeight w:val="831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414E23" w:rsidRDefault="00414E23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02367B" w:rsidRDefault="00414E23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414E23" w:rsidRDefault="00414E23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  <w:trHeight w:val="734"/>
        </w:trPr>
        <w:tc>
          <w:tcPr>
            <w:tcW w:w="480" w:type="dxa"/>
            <w:vMerge/>
            <w:tcBorders>
              <w:lef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414E23" w:rsidRDefault="00414E23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  <w:trHeight w:val="1115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414E23" w:rsidRPr="0002367B" w:rsidRDefault="00414E23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right w:val="single" w:sz="6" w:space="0" w:color="auto"/>
            </w:tcBorders>
          </w:tcPr>
          <w:p w:rsidR="00414E23" w:rsidRPr="0002367B" w:rsidRDefault="00414E23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14E23" w:rsidRPr="0002367B" w:rsidRDefault="00414E23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414E23" w:rsidRPr="0002367B" w:rsidRDefault="00414E23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414E23" w:rsidRDefault="00414E23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414E23" w:rsidRPr="0002367B" w:rsidRDefault="00414E23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14E23" w:rsidRPr="0002367B" w:rsidTr="006844A3">
        <w:trPr>
          <w:gridBefore w:val="1"/>
          <w:cantSplit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Pr="0002367B" w:rsidRDefault="00414E23" w:rsidP="00E547B0">
            <w:pPr>
              <w:widowControl/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414E23" w:rsidRPr="0002367B" w:rsidRDefault="00414E23" w:rsidP="00E547B0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02367B" w:rsidRDefault="00414E23" w:rsidP="00E547B0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414E23" w:rsidRPr="00975006" w:rsidRDefault="00414E23" w:rsidP="00E547B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414E23" w:rsidRPr="00641C9E" w:rsidRDefault="00414E23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AC058A" w:rsidRDefault="00414E23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14E23" w:rsidRPr="00AC058A" w:rsidRDefault="00414E23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414E23" w:rsidRPr="00616D00" w:rsidRDefault="00414E23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臺中市外埔區公所編制表</w:t>
      </w:r>
    </w:p>
    <w:p w:rsidR="00414E23" w:rsidRPr="00E46314" w:rsidRDefault="00414E23" w:rsidP="00170246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7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3</w:t>
      </w:r>
      <w:r>
        <w:rPr>
          <w:rFonts w:ascii="標楷體" w:eastAsia="標楷體" w:hAnsi="標楷體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/>
          <w:color w:val="000000"/>
          <w:sz w:val="20"/>
          <w:szCs w:val="20"/>
        </w:rPr>
        <w:t>1010132382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414E23" w:rsidRPr="00495D4D" w:rsidRDefault="00414E23" w:rsidP="00170246">
      <w:pPr>
        <w:spacing w:line="24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000000"/>
          <w:sz w:val="20"/>
          <w:szCs w:val="20"/>
        </w:rPr>
        <w:t>1013635881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414E23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內一人辦理獸醫業務。</w:t>
            </w: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</w:t>
            </w:r>
            <w:r w:rsidRPr="00CD09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7E4076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rPr>
          <w:trHeight w:val="1402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rPr>
          <w:trHeight w:val="1605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rPr>
          <w:trHeight w:val="1421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414E23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</w:t>
            </w:r>
          </w:p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rPr>
          <w:trHeight w:val="1544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414E23" w:rsidRPr="00495D4D" w:rsidRDefault="00414E23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495D4D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D8692D" w:rsidRDefault="00414E23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D8692D" w:rsidRDefault="00414E23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414E23" w:rsidRPr="00D8692D" w:rsidRDefault="00414E23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二、原臺中縣外埔鄉民代表會秘書一人，得繼續留任原職稱原官等之職務至離職時為止，出缺不補，未列入。</w:t>
      </w:r>
    </w:p>
    <w:p w:rsidR="00414E23" w:rsidRPr="00D8692D" w:rsidRDefault="00414E23" w:rsidP="00D8692D">
      <w:pPr>
        <w:spacing w:line="46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414E23" w:rsidRPr="008463A0" w:rsidRDefault="00414E23" w:rsidP="008463A0">
      <w:pPr>
        <w:spacing w:line="46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414E23" w:rsidRPr="00D8692D" w:rsidRDefault="00414E23" w:rsidP="00CB0966"/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臺中市大安區公所編制表</w:t>
      </w:r>
    </w:p>
    <w:p w:rsidR="00414E23" w:rsidRPr="00E46314" w:rsidRDefault="00414E23" w:rsidP="00170246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</w:t>
      </w:r>
      <w:r>
        <w:rPr>
          <w:rFonts w:ascii="標楷體" w:eastAsia="標楷體" w:hAnsi="標楷體"/>
          <w:color w:val="000000"/>
          <w:sz w:val="20"/>
          <w:szCs w:val="20"/>
        </w:rPr>
        <w:t>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11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/>
          <w:color w:val="000000"/>
          <w:sz w:val="20"/>
          <w:szCs w:val="20"/>
        </w:rPr>
        <w:t>1030154823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414E23" w:rsidRPr="00495D4D" w:rsidRDefault="00414E23" w:rsidP="00170246">
      <w:pPr>
        <w:spacing w:line="24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>
        <w:rPr>
          <w:rFonts w:ascii="標楷體" w:eastAsia="標楷體" w:hAnsi="標楷體"/>
          <w:color w:val="000000"/>
          <w:sz w:val="20"/>
          <w:szCs w:val="20"/>
        </w:rPr>
        <w:t>103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21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000000"/>
          <w:sz w:val="20"/>
          <w:szCs w:val="20"/>
        </w:rPr>
        <w:t>1033877493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414E23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內五人得列薦任第六職等（其中一人係由本職稱尾數一人與技佐職稱一人，合併計給。）</w:t>
            </w: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rPr>
          <w:trHeight w:val="1402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  <w:tr w:rsidR="00414E23" w:rsidRPr="00C40F01" w:rsidTr="00F57FA9">
        <w:trPr>
          <w:trHeight w:val="1605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14E23" w:rsidRPr="00C40F01" w:rsidTr="00F57FA9">
        <w:trPr>
          <w:trHeight w:val="1421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14E23" w:rsidRPr="00C40F01" w:rsidTr="00F57FA9">
        <w:trPr>
          <w:trHeight w:val="1544"/>
        </w:trPr>
        <w:tc>
          <w:tcPr>
            <w:tcW w:w="648" w:type="dxa"/>
            <w:tcBorders>
              <w:lef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14E23" w:rsidRPr="00C40F01" w:rsidRDefault="00414E23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14E23" w:rsidRPr="00C40F01" w:rsidTr="00F57FA9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</w:t>
            </w:r>
            <w:r w:rsidRPr="00C40F01">
              <w:rPr>
                <w:rFonts w:ascii="標楷體" w:eastAsia="標楷體" w:hAnsi="標楷體"/>
              </w:rPr>
              <w:t xml:space="preserve">                              </w:t>
            </w:r>
            <w:r w:rsidRPr="00C40F01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14E23" w:rsidRPr="00C40F01" w:rsidRDefault="00414E23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14E23" w:rsidRDefault="00414E23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4C1EAF" w:rsidRDefault="00414E23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14E23" w:rsidRPr="004C1EAF" w:rsidRDefault="00414E23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414E23" w:rsidRPr="004C1EAF" w:rsidRDefault="00414E23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414E23" w:rsidRPr="004C1EAF" w:rsidRDefault="00414E23" w:rsidP="00CB0AB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414E23" w:rsidRPr="00CB0AB7" w:rsidRDefault="00414E23" w:rsidP="00CB0AB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414E23" w:rsidRPr="00707C3E" w:rsidRDefault="00414E23" w:rsidP="00AF63CF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臺中市新社區公所編制表</w:t>
      </w:r>
    </w:p>
    <w:p w:rsidR="00414E23" w:rsidRPr="007D51A3" w:rsidRDefault="00414E23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14E23" w:rsidRPr="007D51A3" w:rsidRDefault="00414E23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0"/>
        <w:gridCol w:w="1200"/>
        <w:gridCol w:w="960"/>
        <w:gridCol w:w="2640"/>
        <w:gridCol w:w="960"/>
        <w:gridCol w:w="2920"/>
      </w:tblGrid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14E23" w:rsidRDefault="00414E23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414E23" w:rsidRDefault="00414E23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</w:tcBorders>
            <w:vAlign w:val="center"/>
          </w:tcPr>
          <w:p w:rsidR="00414E23" w:rsidRPr="009A56F6" w:rsidRDefault="00414E23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</w:tcBorders>
            <w:vAlign w:val="center"/>
          </w:tcPr>
          <w:p w:rsidR="00414E23" w:rsidRPr="009A56F6" w:rsidRDefault="00414E23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14E23" w:rsidRDefault="00414E23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left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left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left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</w:tcBorders>
            <w:vAlign w:val="center"/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360" w:type="dxa"/>
            <w:tcBorders>
              <w:lef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414E23" w:rsidRPr="00495D4D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14E23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4E23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center"/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4E23" w:rsidRPr="00EC0D44" w:rsidRDefault="00414E23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14E23" w:rsidRPr="00975006" w:rsidRDefault="00414E23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414E23" w:rsidRPr="00D83EB7" w:rsidRDefault="00414E23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14E23" w:rsidRPr="00785D30" w:rsidRDefault="00414E23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 w:hint="eastAsia"/>
          <w:sz w:val="28"/>
          <w:szCs w:val="28"/>
        </w:rPr>
        <w:t>、地方機關職務列等表之九」之規定；該職務列等表修正時亦同。</w:t>
      </w:r>
    </w:p>
    <w:p w:rsidR="00414E23" w:rsidRPr="00714211" w:rsidRDefault="00414E23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p w:rsidR="00414E23" w:rsidRPr="003C17A5" w:rsidRDefault="00414E23" w:rsidP="00646AAC">
      <w:pPr>
        <w:spacing w:beforeLines="50" w:line="500" w:lineRule="exact"/>
        <w:ind w:leftChars="-75" w:left="590" w:hangingChars="321" w:hanging="770"/>
        <w:jc w:val="center"/>
        <w:rPr>
          <w:color w:val="000000"/>
        </w:rPr>
      </w:pPr>
    </w:p>
    <w:sectPr w:rsidR="00414E23" w:rsidRPr="003C17A5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E23" w:rsidRDefault="00414E23" w:rsidP="007B66F1">
      <w:r>
        <w:separator/>
      </w:r>
    </w:p>
  </w:endnote>
  <w:endnote w:type="continuationSeparator" w:id="0">
    <w:p w:rsidR="00414E23" w:rsidRDefault="00414E23" w:rsidP="007B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E23" w:rsidRDefault="00414E23" w:rsidP="007B66F1">
      <w:r>
        <w:separator/>
      </w:r>
    </w:p>
  </w:footnote>
  <w:footnote w:type="continuationSeparator" w:id="0">
    <w:p w:rsidR="00414E23" w:rsidRDefault="00414E23" w:rsidP="007B6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  <w:rPr>
        <w:rFonts w:cs="Times New Roman"/>
      </w:r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  <w:rPr>
        <w:rFonts w:cs="Times New Roman"/>
      </w:r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  <w:rPr>
        <w:rFonts w:cs="Times New Roman"/>
      </w:r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  <w:rPr>
        <w:rFonts w:cs="Times New Roman"/>
      </w:r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40E"/>
    <w:rsid w:val="000067BD"/>
    <w:rsid w:val="00022CEC"/>
    <w:rsid w:val="0002367B"/>
    <w:rsid w:val="00025738"/>
    <w:rsid w:val="00026D3C"/>
    <w:rsid w:val="00034959"/>
    <w:rsid w:val="00042B65"/>
    <w:rsid w:val="00056A89"/>
    <w:rsid w:val="000637BC"/>
    <w:rsid w:val="00063CAB"/>
    <w:rsid w:val="00075519"/>
    <w:rsid w:val="00083BE0"/>
    <w:rsid w:val="000863AD"/>
    <w:rsid w:val="000968C4"/>
    <w:rsid w:val="000A1FEB"/>
    <w:rsid w:val="000A60E5"/>
    <w:rsid w:val="000B1382"/>
    <w:rsid w:val="000B1A71"/>
    <w:rsid w:val="000C4019"/>
    <w:rsid w:val="000D1CBB"/>
    <w:rsid w:val="000D3A7B"/>
    <w:rsid w:val="000D5499"/>
    <w:rsid w:val="000E76AB"/>
    <w:rsid w:val="000F3C5A"/>
    <w:rsid w:val="000F4568"/>
    <w:rsid w:val="00111D23"/>
    <w:rsid w:val="00112D83"/>
    <w:rsid w:val="001141C9"/>
    <w:rsid w:val="00114AF6"/>
    <w:rsid w:val="00115127"/>
    <w:rsid w:val="001205C5"/>
    <w:rsid w:val="001266BE"/>
    <w:rsid w:val="001354BD"/>
    <w:rsid w:val="001368B3"/>
    <w:rsid w:val="00162940"/>
    <w:rsid w:val="00170246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3BB1"/>
    <w:rsid w:val="00250839"/>
    <w:rsid w:val="00261268"/>
    <w:rsid w:val="00262CE7"/>
    <w:rsid w:val="00262E0C"/>
    <w:rsid w:val="002726A1"/>
    <w:rsid w:val="00277065"/>
    <w:rsid w:val="00277C39"/>
    <w:rsid w:val="002814C1"/>
    <w:rsid w:val="00287D5A"/>
    <w:rsid w:val="00291FC6"/>
    <w:rsid w:val="002A7A0A"/>
    <w:rsid w:val="002B5824"/>
    <w:rsid w:val="002B591A"/>
    <w:rsid w:val="002D0314"/>
    <w:rsid w:val="002D1AB5"/>
    <w:rsid w:val="002D34FD"/>
    <w:rsid w:val="002D560E"/>
    <w:rsid w:val="002D6423"/>
    <w:rsid w:val="002D762F"/>
    <w:rsid w:val="002E5150"/>
    <w:rsid w:val="00304487"/>
    <w:rsid w:val="00317E83"/>
    <w:rsid w:val="00321ACF"/>
    <w:rsid w:val="0032456B"/>
    <w:rsid w:val="00330BD3"/>
    <w:rsid w:val="003337A5"/>
    <w:rsid w:val="00335E85"/>
    <w:rsid w:val="0034627D"/>
    <w:rsid w:val="00357BAE"/>
    <w:rsid w:val="003646EB"/>
    <w:rsid w:val="003667C7"/>
    <w:rsid w:val="00370162"/>
    <w:rsid w:val="003812AA"/>
    <w:rsid w:val="003957D0"/>
    <w:rsid w:val="003970B3"/>
    <w:rsid w:val="003A0EEE"/>
    <w:rsid w:val="003A34EE"/>
    <w:rsid w:val="003A5888"/>
    <w:rsid w:val="003B5407"/>
    <w:rsid w:val="003C17A5"/>
    <w:rsid w:val="003C7ABE"/>
    <w:rsid w:val="003D044A"/>
    <w:rsid w:val="003D7F29"/>
    <w:rsid w:val="003F12E4"/>
    <w:rsid w:val="003F20E8"/>
    <w:rsid w:val="003F38D6"/>
    <w:rsid w:val="00414E23"/>
    <w:rsid w:val="004232C0"/>
    <w:rsid w:val="00426108"/>
    <w:rsid w:val="00437575"/>
    <w:rsid w:val="00437663"/>
    <w:rsid w:val="00456117"/>
    <w:rsid w:val="004751B2"/>
    <w:rsid w:val="00485386"/>
    <w:rsid w:val="00493307"/>
    <w:rsid w:val="00493712"/>
    <w:rsid w:val="00495D4D"/>
    <w:rsid w:val="004A6781"/>
    <w:rsid w:val="004C1EAF"/>
    <w:rsid w:val="004C362B"/>
    <w:rsid w:val="004C41A1"/>
    <w:rsid w:val="004D40C7"/>
    <w:rsid w:val="004E29AB"/>
    <w:rsid w:val="004E3D19"/>
    <w:rsid w:val="004F730C"/>
    <w:rsid w:val="00505322"/>
    <w:rsid w:val="00515AD9"/>
    <w:rsid w:val="00516285"/>
    <w:rsid w:val="00522486"/>
    <w:rsid w:val="00546007"/>
    <w:rsid w:val="0055628F"/>
    <w:rsid w:val="005646AB"/>
    <w:rsid w:val="00566DD0"/>
    <w:rsid w:val="005678E7"/>
    <w:rsid w:val="00596E2C"/>
    <w:rsid w:val="00597358"/>
    <w:rsid w:val="005B1686"/>
    <w:rsid w:val="005B2B8A"/>
    <w:rsid w:val="005B58AC"/>
    <w:rsid w:val="005E1879"/>
    <w:rsid w:val="005E4EBC"/>
    <w:rsid w:val="005F4C4B"/>
    <w:rsid w:val="00616D00"/>
    <w:rsid w:val="00635EBD"/>
    <w:rsid w:val="00641C9E"/>
    <w:rsid w:val="00646AAC"/>
    <w:rsid w:val="006523E3"/>
    <w:rsid w:val="006702EA"/>
    <w:rsid w:val="006844A3"/>
    <w:rsid w:val="00694FE7"/>
    <w:rsid w:val="006A11AD"/>
    <w:rsid w:val="006A2E46"/>
    <w:rsid w:val="006A3F31"/>
    <w:rsid w:val="006A57EC"/>
    <w:rsid w:val="006B1BC0"/>
    <w:rsid w:val="006B43D6"/>
    <w:rsid w:val="006B4B77"/>
    <w:rsid w:val="006B6303"/>
    <w:rsid w:val="006D1F09"/>
    <w:rsid w:val="006E457D"/>
    <w:rsid w:val="006F30C0"/>
    <w:rsid w:val="006F46FF"/>
    <w:rsid w:val="00704359"/>
    <w:rsid w:val="00704DB7"/>
    <w:rsid w:val="00704F72"/>
    <w:rsid w:val="00707C3E"/>
    <w:rsid w:val="00714211"/>
    <w:rsid w:val="00725CA1"/>
    <w:rsid w:val="00730B34"/>
    <w:rsid w:val="00731348"/>
    <w:rsid w:val="007730B6"/>
    <w:rsid w:val="0078551D"/>
    <w:rsid w:val="007856AB"/>
    <w:rsid w:val="00785D30"/>
    <w:rsid w:val="007A0846"/>
    <w:rsid w:val="007A209C"/>
    <w:rsid w:val="007A2A41"/>
    <w:rsid w:val="007A4CE2"/>
    <w:rsid w:val="007A592F"/>
    <w:rsid w:val="007A6FA5"/>
    <w:rsid w:val="007B66F1"/>
    <w:rsid w:val="007C1BEC"/>
    <w:rsid w:val="007C3063"/>
    <w:rsid w:val="007C5AE3"/>
    <w:rsid w:val="007C5B97"/>
    <w:rsid w:val="007C6476"/>
    <w:rsid w:val="007D4B0F"/>
    <w:rsid w:val="007D51A3"/>
    <w:rsid w:val="007D6A06"/>
    <w:rsid w:val="007E4076"/>
    <w:rsid w:val="007E41D4"/>
    <w:rsid w:val="007F0464"/>
    <w:rsid w:val="00807A74"/>
    <w:rsid w:val="00821D5D"/>
    <w:rsid w:val="008318CB"/>
    <w:rsid w:val="00831F22"/>
    <w:rsid w:val="0084075C"/>
    <w:rsid w:val="00843D89"/>
    <w:rsid w:val="008460F9"/>
    <w:rsid w:val="008463A0"/>
    <w:rsid w:val="00850560"/>
    <w:rsid w:val="00856D68"/>
    <w:rsid w:val="00862CB0"/>
    <w:rsid w:val="008632F3"/>
    <w:rsid w:val="0087313C"/>
    <w:rsid w:val="008736C1"/>
    <w:rsid w:val="00873865"/>
    <w:rsid w:val="0088747C"/>
    <w:rsid w:val="00892AB2"/>
    <w:rsid w:val="008971F0"/>
    <w:rsid w:val="0089796A"/>
    <w:rsid w:val="008B22C5"/>
    <w:rsid w:val="008C21B7"/>
    <w:rsid w:val="008C4C63"/>
    <w:rsid w:val="008C5962"/>
    <w:rsid w:val="008D14A4"/>
    <w:rsid w:val="008D4ABE"/>
    <w:rsid w:val="00900978"/>
    <w:rsid w:val="00901204"/>
    <w:rsid w:val="009133D4"/>
    <w:rsid w:val="009178F6"/>
    <w:rsid w:val="009328EF"/>
    <w:rsid w:val="00956D3A"/>
    <w:rsid w:val="009628AD"/>
    <w:rsid w:val="009715A6"/>
    <w:rsid w:val="00975006"/>
    <w:rsid w:val="00977550"/>
    <w:rsid w:val="009A5044"/>
    <w:rsid w:val="009A56F6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03A10"/>
    <w:rsid w:val="00A10DF2"/>
    <w:rsid w:val="00A1360D"/>
    <w:rsid w:val="00A136D3"/>
    <w:rsid w:val="00A445AD"/>
    <w:rsid w:val="00A61534"/>
    <w:rsid w:val="00A654D6"/>
    <w:rsid w:val="00A65BEA"/>
    <w:rsid w:val="00A70E5A"/>
    <w:rsid w:val="00A8062D"/>
    <w:rsid w:val="00A825CF"/>
    <w:rsid w:val="00A920D8"/>
    <w:rsid w:val="00A920E7"/>
    <w:rsid w:val="00AA5308"/>
    <w:rsid w:val="00AA53F1"/>
    <w:rsid w:val="00AC058A"/>
    <w:rsid w:val="00AC1248"/>
    <w:rsid w:val="00AF2569"/>
    <w:rsid w:val="00AF63CF"/>
    <w:rsid w:val="00B0533D"/>
    <w:rsid w:val="00B1120C"/>
    <w:rsid w:val="00B30084"/>
    <w:rsid w:val="00B614D5"/>
    <w:rsid w:val="00B63E2A"/>
    <w:rsid w:val="00B71D56"/>
    <w:rsid w:val="00B75A27"/>
    <w:rsid w:val="00B84F8B"/>
    <w:rsid w:val="00BB5F7E"/>
    <w:rsid w:val="00BD514C"/>
    <w:rsid w:val="00BE4CA9"/>
    <w:rsid w:val="00BF1D08"/>
    <w:rsid w:val="00C0316E"/>
    <w:rsid w:val="00C071A9"/>
    <w:rsid w:val="00C07CD1"/>
    <w:rsid w:val="00C14184"/>
    <w:rsid w:val="00C175EE"/>
    <w:rsid w:val="00C204C5"/>
    <w:rsid w:val="00C23FA7"/>
    <w:rsid w:val="00C25538"/>
    <w:rsid w:val="00C40F01"/>
    <w:rsid w:val="00C41CFE"/>
    <w:rsid w:val="00C50C59"/>
    <w:rsid w:val="00C54C3C"/>
    <w:rsid w:val="00C551E7"/>
    <w:rsid w:val="00C7246B"/>
    <w:rsid w:val="00C814B0"/>
    <w:rsid w:val="00C87B13"/>
    <w:rsid w:val="00C91BFC"/>
    <w:rsid w:val="00CA05C9"/>
    <w:rsid w:val="00CA14BC"/>
    <w:rsid w:val="00CB0966"/>
    <w:rsid w:val="00CB0AB7"/>
    <w:rsid w:val="00CB2510"/>
    <w:rsid w:val="00CD0906"/>
    <w:rsid w:val="00CD1117"/>
    <w:rsid w:val="00CD5784"/>
    <w:rsid w:val="00CD74FA"/>
    <w:rsid w:val="00CF5742"/>
    <w:rsid w:val="00D01077"/>
    <w:rsid w:val="00D02EC1"/>
    <w:rsid w:val="00D16E00"/>
    <w:rsid w:val="00D20436"/>
    <w:rsid w:val="00D20D7D"/>
    <w:rsid w:val="00D3125A"/>
    <w:rsid w:val="00D57FCE"/>
    <w:rsid w:val="00D61DC2"/>
    <w:rsid w:val="00D83EB7"/>
    <w:rsid w:val="00D844DE"/>
    <w:rsid w:val="00D8692D"/>
    <w:rsid w:val="00D965D0"/>
    <w:rsid w:val="00DA149E"/>
    <w:rsid w:val="00DA2649"/>
    <w:rsid w:val="00DB61C7"/>
    <w:rsid w:val="00DE1D11"/>
    <w:rsid w:val="00DF00BF"/>
    <w:rsid w:val="00E04819"/>
    <w:rsid w:val="00E2115E"/>
    <w:rsid w:val="00E443AC"/>
    <w:rsid w:val="00E46314"/>
    <w:rsid w:val="00E547B0"/>
    <w:rsid w:val="00E56EDB"/>
    <w:rsid w:val="00E706A8"/>
    <w:rsid w:val="00E74BBC"/>
    <w:rsid w:val="00E829C6"/>
    <w:rsid w:val="00E90AA8"/>
    <w:rsid w:val="00E910AD"/>
    <w:rsid w:val="00E945AF"/>
    <w:rsid w:val="00E94AB5"/>
    <w:rsid w:val="00E956F5"/>
    <w:rsid w:val="00EA62CF"/>
    <w:rsid w:val="00EB6297"/>
    <w:rsid w:val="00EB706B"/>
    <w:rsid w:val="00EB7A08"/>
    <w:rsid w:val="00EC0D44"/>
    <w:rsid w:val="00EE02CB"/>
    <w:rsid w:val="00EE2FF1"/>
    <w:rsid w:val="00EE5C5C"/>
    <w:rsid w:val="00EE6829"/>
    <w:rsid w:val="00EF089E"/>
    <w:rsid w:val="00EF1441"/>
    <w:rsid w:val="00EF41C8"/>
    <w:rsid w:val="00F0605E"/>
    <w:rsid w:val="00F25C21"/>
    <w:rsid w:val="00F3319D"/>
    <w:rsid w:val="00F41CBA"/>
    <w:rsid w:val="00F52E4A"/>
    <w:rsid w:val="00F5440E"/>
    <w:rsid w:val="00F5450C"/>
    <w:rsid w:val="00F55F1D"/>
    <w:rsid w:val="00F57FA9"/>
    <w:rsid w:val="00F61060"/>
    <w:rsid w:val="00F674D1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D7686"/>
    <w:rsid w:val="00FE7E16"/>
    <w:rsid w:val="00FF30F8"/>
    <w:rsid w:val="00FF3745"/>
    <w:rsid w:val="00FF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locked="1" w:semiHidden="0" w:uiPriority="0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5440E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66F1"/>
    <w:rPr>
      <w:rFonts w:ascii="Times New Roman" w:hAnsi="Times New Roman"/>
      <w:kern w:val="2"/>
    </w:rPr>
  </w:style>
  <w:style w:type="paragraph" w:styleId="Footer">
    <w:name w:val="footer"/>
    <w:basedOn w:val="Normal"/>
    <w:link w:val="FooterChar"/>
    <w:uiPriority w:val="99"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66F1"/>
    <w:rPr>
      <w:rFonts w:ascii="Times New Roman" w:hAnsi="Times New Roman"/>
      <w:kern w:val="2"/>
    </w:rPr>
  </w:style>
  <w:style w:type="character" w:customStyle="1" w:styleId="BalloonTextChar">
    <w:name w:val="Balloon Text Char"/>
    <w:link w:val="BalloonText"/>
    <w:uiPriority w:val="99"/>
    <w:semiHidden/>
    <w:locked/>
    <w:rsid w:val="00495D4D"/>
    <w:rPr>
      <w:rFonts w:ascii="Arial" w:hAnsi="Arial"/>
      <w:kern w:val="2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495D4D"/>
    <w:rPr>
      <w:rFonts w:ascii="Arial" w:hAnsi="Arial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FC518E"/>
    <w:rPr>
      <w:rFonts w:asciiTheme="majorHAnsi" w:eastAsiaTheme="majorEastAsia" w:hAnsiTheme="majorHAnsi" w:cstheme="majorBidi"/>
      <w:sz w:val="0"/>
      <w:szCs w:val="0"/>
    </w:rPr>
  </w:style>
  <w:style w:type="paragraph" w:styleId="NormalWeb">
    <w:name w:val="Normal (Web)"/>
    <w:basedOn w:val="Normal"/>
    <w:uiPriority w:val="99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Normal"/>
    <w:uiPriority w:val="99"/>
    <w:rsid w:val="00112D83"/>
    <w:pPr>
      <w:spacing w:after="120" w:line="240" w:lineRule="atLeast"/>
    </w:pPr>
    <w:rPr>
      <w:rFonts w:ascii="Arial" w:eastAsia="標楷體" w:hAnsi="Arial"/>
      <w:sz w:val="40"/>
    </w:rPr>
  </w:style>
  <w:style w:type="paragraph" w:styleId="BodyTextIndent">
    <w:name w:val="Body Text Indent"/>
    <w:basedOn w:val="Normal"/>
    <w:link w:val="BodyTextIndentChar"/>
    <w:uiPriority w:val="99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D51A3"/>
    <w:rPr>
      <w:rFonts w:ascii="標楷體" w:eastAsia="標楷體" w:hAnsi="Times New Roman"/>
      <w:kern w:val="2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3C17A5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C17A5"/>
    <w:rPr>
      <w:rFonts w:ascii="Times New Roman" w:hAnsi="Times New Roman"/>
      <w:kern w:val="2"/>
      <w:sz w:val="24"/>
    </w:rPr>
  </w:style>
  <w:style w:type="paragraph" w:customStyle="1" w:styleId="1">
    <w:name w:val="字元 字元1 字元"/>
    <w:basedOn w:val="Normal"/>
    <w:uiPriority w:val="99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49</Pages>
  <Words>2754</Words>
  <Characters>15700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臺中市中區區公所編制表</dc:title>
  <dc:subject/>
  <dc:creator>m1144</dc:creator>
  <cp:keywords/>
  <dc:description/>
  <cp:lastModifiedBy>f71108</cp:lastModifiedBy>
  <cp:revision>2</cp:revision>
  <cp:lastPrinted>2015-01-15T02:10:00Z</cp:lastPrinted>
  <dcterms:created xsi:type="dcterms:W3CDTF">2015-02-13T03:30:00Z</dcterms:created>
  <dcterms:modified xsi:type="dcterms:W3CDTF">2015-02-13T03:30:00Z</dcterms:modified>
</cp:coreProperties>
</file>