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E06" w:rsidRPr="00EA62CF" w:rsidRDefault="00952E06" w:rsidP="007F0A92">
      <w:pPr>
        <w:spacing w:beforeLines="5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EA62CF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p w:rsidR="00952E06" w:rsidRPr="002726A1" w:rsidRDefault="00952E06" w:rsidP="00115127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1020118538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115127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>
        <w:rPr>
          <w:rFonts w:ascii="標楷體" w:eastAsia="標楷體" w:hAnsi="標楷體"/>
          <w:color w:val="FF0000"/>
          <w:sz w:val="20"/>
          <w:szCs w:val="20"/>
        </w:rPr>
        <w:t>1023748669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2"/>
        <w:gridCol w:w="883"/>
        <w:gridCol w:w="1178"/>
        <w:gridCol w:w="2835"/>
        <w:gridCol w:w="996"/>
        <w:gridCol w:w="2694"/>
      </w:tblGrid>
      <w:tr w:rsidR="00952E06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</w:t>
            </w:r>
            <w:r w:rsidRPr="006B43D6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係由本職稱一人與助理員職稱尾數一人，合併計給</w:t>
            </w:r>
            <w:r w:rsidRPr="006B43D6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952E06" w:rsidRPr="006B43D6" w:rsidRDefault="00952E06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952E06" w:rsidRPr="006B43D6" w:rsidRDefault="00952E06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952E06" w:rsidRPr="006B43D6" w:rsidRDefault="00952E06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6B43D6" w:rsidRDefault="00952E06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6B43D6">
              <w:rPr>
                <w:rFonts w:ascii="標楷體" w:eastAsia="標楷體" w:hAnsi="標楷體"/>
                <w:sz w:val="28"/>
                <w:szCs w:val="28"/>
              </w:rPr>
              <w:t xml:space="preserve">                       </w:t>
            </w: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952E06" w:rsidRPr="006B43D6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6B43D6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52E06" w:rsidRPr="000B1382" w:rsidRDefault="00952E06" w:rsidP="005E4EBC">
      <w:pPr>
        <w:rPr>
          <w:rFonts w:ascii="標楷體" w:eastAsia="標楷體" w:hAnsi="標楷體"/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6" o:spid="_x0000_s1026" type="#_x0000_t202" style="position:absolute;margin-left:225pt;margin-top:262.5pt;width:45pt;height:24.95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<v:textbox>
              <w:txbxContent>
                <w:p w:rsidR="00952E06" w:rsidRPr="00D57FCE" w:rsidRDefault="00952E06" w:rsidP="005E4EBC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 w:rsidRPr="000B1382">
        <w:rPr>
          <w:rFonts w:ascii="標楷體" w:eastAsia="標楷體" w:hAnsi="標楷體" w:hint="eastAsia"/>
          <w:sz w:val="28"/>
        </w:rPr>
        <w:t>附註：</w:t>
      </w:r>
    </w:p>
    <w:p w:rsidR="00952E06" w:rsidRPr="000B1382" w:rsidRDefault="00952E06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952E06" w:rsidRPr="000B1382" w:rsidRDefault="00952E06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952E06" w:rsidRPr="000B1382" w:rsidRDefault="00952E06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7"/>
          <w:attr w:name="Year" w:val="102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952E06" w:rsidRPr="00707C3E" w:rsidRDefault="00952E06" w:rsidP="007F0A92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t>臺中市東區區公所編制表</w:t>
      </w:r>
    </w:p>
    <w:p w:rsidR="00952E06" w:rsidRPr="002726A1" w:rsidRDefault="00952E06" w:rsidP="00115127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115127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548"/>
      </w:tblGrid>
      <w:tr w:rsidR="00952E0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52E0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952E0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rPr>
          <w:trHeight w:val="1058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8C5962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8C5962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52E06" w:rsidRPr="008C5962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8C5962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52E06" w:rsidRPr="008C5962" w:rsidRDefault="00952E0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8C5962" w:rsidRDefault="00952E0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 w:hint="eastAsia"/>
          <w:sz w:val="28"/>
          <w:szCs w:val="28"/>
        </w:rPr>
        <w:t>列等表之九」之規定；該職務列等表修正時亦同。</w:t>
      </w:r>
    </w:p>
    <w:p w:rsidR="00952E06" w:rsidRPr="008C5962" w:rsidRDefault="00952E0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952E06" w:rsidRPr="00707C3E" w:rsidRDefault="00952E06" w:rsidP="007F0A92">
      <w:pPr>
        <w:adjustRightInd w:val="0"/>
        <w:snapToGrid w:val="0"/>
        <w:spacing w:beforeLines="5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臺中市西區區公所編制表</w:t>
      </w:r>
    </w:p>
    <w:p w:rsidR="00952E06" w:rsidRPr="002726A1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1"/>
        <w:gridCol w:w="884"/>
        <w:gridCol w:w="1694"/>
        <w:gridCol w:w="2753"/>
        <w:gridCol w:w="1081"/>
        <w:gridCol w:w="2471"/>
      </w:tblGrid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3" w:type="dxa"/>
            <w:tcBorders>
              <w:top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1" w:type="dxa"/>
            <w:tcBorders>
              <w:top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1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主任秘書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內九人得列薦任第六職等（其中一人係由本職稱尾數一人與助理員職稱一人，合併計給。）</w:t>
            </w: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9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trHeight w:val="735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8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trHeight w:val="750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8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trHeight w:val="1080"/>
          <w:jc w:val="center"/>
        </w:trPr>
        <w:tc>
          <w:tcPr>
            <w:tcW w:w="511" w:type="dxa"/>
            <w:tcBorders>
              <w:lef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84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952E06" w:rsidRPr="00FF4AC4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FF4AC4" w:rsidTr="009B79D4">
        <w:trPr>
          <w:trHeight w:val="339"/>
          <w:jc w:val="center"/>
        </w:trPr>
        <w:tc>
          <w:tcPr>
            <w:tcW w:w="58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FF4AC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center"/>
          </w:tcPr>
          <w:p w:rsidR="00952E06" w:rsidRPr="00FF4AC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五十五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FF4AC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Pr="00330BD3" w:rsidRDefault="00952E06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</w:rPr>
        <w:pict>
          <v:shape id="Text Box 35" o:spid="_x0000_s1027" type="#_x0000_t202" style="position:absolute;margin-left:225pt;margin-top:262.5pt;width:45pt;height:24.9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<v:textbox>
              <w:txbxContent>
                <w:p w:rsidR="00952E06" w:rsidRPr="00D57FCE" w:rsidRDefault="00952E06" w:rsidP="00E829C6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29</w:t>
                  </w:r>
                  <w:r w:rsidRPr="00D57FCE">
                    <w:rPr>
                      <w:rFonts w:ascii="標楷體" w:eastAsia="標楷體" w:hAnsi="標楷體"/>
                    </w:rPr>
                    <w:t>-</w:t>
                  </w:r>
                  <w:r>
                    <w:rPr>
                      <w:rFonts w:ascii="標楷體" w:eastAsia="標楷體" w:hAnsi="標楷體"/>
                    </w:rPr>
                    <w:t>2</w:t>
                  </w:r>
                </w:p>
              </w:txbxContent>
            </v:textbox>
          </v:shape>
        </w:pict>
      </w: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952E06" w:rsidRPr="00330BD3" w:rsidRDefault="00952E0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952E06" w:rsidRPr="00330BD3" w:rsidRDefault="00952E0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二、本編制表自一百零三年一月一日生效。</w:t>
      </w:r>
    </w:p>
    <w:p w:rsidR="00952E06" w:rsidRPr="00707C3E" w:rsidRDefault="00952E06" w:rsidP="007F0A92">
      <w:pPr>
        <w:adjustRightInd w:val="0"/>
        <w:snapToGrid w:val="0"/>
        <w:spacing w:beforeLines="5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臺中市南區區公所編制表</w:t>
      </w:r>
    </w:p>
    <w:p w:rsidR="00952E06" w:rsidRPr="002726A1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481" w:type="dxa"/>
        <w:jc w:val="center"/>
        <w:tblInd w:w="-1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707"/>
      </w:tblGrid>
      <w:tr w:rsidR="00952E0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C41A1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C41A1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C41A1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得列薦任第六職等</w:t>
            </w:r>
            <w:r w:rsidRPr="004C41A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係單一編制計給</w:t>
            </w:r>
            <w:r w:rsidRPr="004C41A1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1022"/>
          <w:jc w:val="center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Default="00952E06" w:rsidP="007F0A92">
      <w:pPr>
        <w:adjustRightInd w:val="0"/>
        <w:snapToGrid w:val="0"/>
        <w:spacing w:beforeLines="5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4C41A1" w:rsidRDefault="00952E0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Pr="00C175EE" w:rsidRDefault="00952E0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952E06" w:rsidRPr="00707C3E" w:rsidRDefault="00952E06" w:rsidP="007F0A92">
      <w:pPr>
        <w:adjustRightInd w:val="0"/>
        <w:snapToGrid w:val="0"/>
        <w:spacing w:beforeLines="5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臺中市北區區公所編制表</w:t>
      </w:r>
    </w:p>
    <w:p w:rsidR="00952E06" w:rsidRPr="002726A1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125"/>
        <w:gridCol w:w="2245"/>
        <w:gridCol w:w="1299"/>
        <w:gridCol w:w="2476"/>
      </w:tblGrid>
      <w:tr w:rsidR="00952E06" w:rsidRPr="00495D4D" w:rsidTr="009B79D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45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99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6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任至簡任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952E06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952E06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952E06" w:rsidRPr="001205C5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952E06" w:rsidRPr="001205C5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730B3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0B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952E06" w:rsidRPr="00A03A10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A03A10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2125" w:type="dxa"/>
          </w:tcPr>
          <w:p w:rsidR="00952E06" w:rsidRPr="00A03A10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952E06" w:rsidRPr="00A03A10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952E06" w:rsidRPr="00A03A10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730B3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730B34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33B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952E06" w:rsidRPr="00495D4D" w:rsidTr="009B79D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299" w:type="dxa"/>
            <w:vAlign w:val="center"/>
          </w:tcPr>
          <w:p w:rsidR="00952E06" w:rsidRPr="001205C5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0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952E06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0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952E06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977"/>
        </w:trPr>
        <w:tc>
          <w:tcPr>
            <w:tcW w:w="534" w:type="dxa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0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261"/>
        </w:trPr>
        <w:tc>
          <w:tcPr>
            <w:tcW w:w="57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299" w:type="dxa"/>
            <w:tcBorders>
              <w:bottom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476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Pr="00F674D1" w:rsidRDefault="00952E0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F674D1" w:rsidRDefault="00952E0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 w:hint="eastAsia"/>
          <w:sz w:val="28"/>
          <w:szCs w:val="28"/>
        </w:rPr>
        <w:t>列等表之九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Pr="00C175EE" w:rsidRDefault="00952E0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952E06" w:rsidRPr="00707C3E" w:rsidRDefault="00952E06" w:rsidP="007F0A92">
      <w:pPr>
        <w:adjustRightInd w:val="0"/>
        <w:snapToGrid w:val="0"/>
        <w:spacing w:beforeLines="5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臺中市西屯區公所編制表</w:t>
      </w:r>
    </w:p>
    <w:p w:rsidR="00952E06" w:rsidRPr="002726A1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/>
          <w:color w:val="FF0000"/>
          <w:sz w:val="20"/>
          <w:szCs w:val="20"/>
        </w:rPr>
        <w:t>1020144247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民國</w:t>
      </w:r>
      <w:r w:rsidRPr="00262E0C">
        <w:rPr>
          <w:rFonts w:ascii="標楷體" w:eastAsia="標楷體" w:hAnsi="標楷體"/>
          <w:color w:val="FF0000"/>
          <w:sz w:val="20"/>
          <w:szCs w:val="20"/>
        </w:rPr>
        <w:t>102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62E0C">
        <w:rPr>
          <w:rFonts w:ascii="標楷體" w:eastAsia="標楷體" w:hAnsi="標楷體"/>
          <w:color w:val="FF0000"/>
          <w:sz w:val="20"/>
          <w:szCs w:val="20"/>
        </w:rPr>
        <w:t>8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62E0C">
        <w:rPr>
          <w:rFonts w:ascii="標楷體" w:eastAsia="標楷體" w:hAnsi="標楷體"/>
          <w:color w:val="FF0000"/>
          <w:sz w:val="20"/>
          <w:szCs w:val="20"/>
        </w:rPr>
        <w:t>20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62E0C">
        <w:rPr>
          <w:rFonts w:ascii="標楷體" w:eastAsia="標楷體" w:hAnsi="標楷體"/>
          <w:color w:val="FF0000"/>
          <w:sz w:val="20"/>
          <w:szCs w:val="20"/>
        </w:rPr>
        <w:t>1023758854</w:t>
      </w:r>
      <w:r w:rsidRPr="00262E0C">
        <w:rPr>
          <w:rFonts w:ascii="標楷體" w:eastAsia="標楷體" w:hAnsi="標楷體" w:hint="eastAsia"/>
          <w:color w:val="FF0000"/>
          <w:sz w:val="20"/>
          <w:szCs w:val="20"/>
        </w:rPr>
        <w:t>號函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備查</w:t>
      </w: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844"/>
        <w:gridCol w:w="1701"/>
        <w:gridCol w:w="2835"/>
        <w:gridCol w:w="1134"/>
        <w:gridCol w:w="3118"/>
      </w:tblGrid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52E06" w:rsidRPr="00495D4D" w:rsidRDefault="00952E06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952E06" w:rsidRPr="00495D4D" w:rsidRDefault="00952E06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952E06" w:rsidRPr="00495D4D" w:rsidRDefault="00952E06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952E06" w:rsidRPr="00495D4D" w:rsidRDefault="00952E06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52E06" w:rsidRPr="00495D4D" w:rsidRDefault="00952E06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52E06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52E06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56117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56117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56117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52E06" w:rsidRPr="00495D4D" w:rsidRDefault="00952E06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52E06" w:rsidRPr="00495D4D" w:rsidRDefault="00952E06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Default="00952E06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F674D1" w:rsidRDefault="00952E06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 w:hint="eastAsia"/>
          <w:sz w:val="28"/>
          <w:szCs w:val="28"/>
        </w:rPr>
        <w:t>列等表之九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Default="00952E06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952E06" w:rsidRPr="00262E0C" w:rsidRDefault="00952E0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952E06" w:rsidRPr="00707C3E" w:rsidRDefault="00952E06" w:rsidP="007F0A92">
      <w:pPr>
        <w:adjustRightInd w:val="0"/>
        <w:snapToGrid w:val="0"/>
        <w:spacing w:beforeLines="5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臺中市南屯區公所編制表</w:t>
      </w:r>
    </w:p>
    <w:p w:rsidR="00952E06" w:rsidRPr="002726A1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77"/>
        <w:gridCol w:w="2551"/>
      </w:tblGrid>
      <w:tr w:rsidR="00952E0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66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952E06" w:rsidRPr="00A03A10" w:rsidTr="009B79D4">
        <w:trPr>
          <w:trHeight w:val="82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A03A10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A03A10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A03A10" w:rsidRDefault="00952E06" w:rsidP="009B79D4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52E06" w:rsidRPr="00A03A10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952E06" w:rsidRPr="00A03A10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係單一編制計給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952E06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952E06" w:rsidRPr="009A5044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504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75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618"/>
        </w:trPr>
        <w:tc>
          <w:tcPr>
            <w:tcW w:w="648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52E0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702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688"/>
        </w:trPr>
        <w:tc>
          <w:tcPr>
            <w:tcW w:w="648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52E0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cantSplit/>
          <w:trHeight w:val="1104"/>
        </w:trPr>
        <w:tc>
          <w:tcPr>
            <w:tcW w:w="648" w:type="dxa"/>
            <w:tcBorders>
              <w:left w:val="single" w:sz="12" w:space="0" w:color="auto"/>
            </w:tcBorders>
            <w:textDirection w:val="tbRlV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952E06" w:rsidRPr="00495D4D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Pr="00BD514C" w:rsidRDefault="00952E0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BD514C" w:rsidRDefault="00952E0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Pr="00EF41C8" w:rsidRDefault="00952E0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952E06" w:rsidRPr="00707C3E" w:rsidRDefault="00952E06" w:rsidP="007F0A92">
      <w:pPr>
        <w:adjustRightInd w:val="0"/>
        <w:snapToGrid w:val="0"/>
        <w:spacing w:beforeLines="5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臺中市北屯區公所編制表</w:t>
      </w:r>
    </w:p>
    <w:p w:rsidR="00952E06" w:rsidRPr="002726A1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548"/>
      </w:tblGrid>
      <w:tr w:rsidR="00952E0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二三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內十五人得列薦任第六職等。</w:t>
            </w:r>
          </w:p>
        </w:tc>
      </w:tr>
      <w:tr w:rsidR="00952E06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952E06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6A2E46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52E06" w:rsidRPr="006A2E46" w:rsidRDefault="00952E0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6A2E46" w:rsidRDefault="00952E0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52E06" w:rsidRPr="00BD514C" w:rsidRDefault="00952E0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BD514C" w:rsidRDefault="00952E0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Pr="00A654D6" w:rsidRDefault="00952E0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952E06" w:rsidRPr="00707C3E" w:rsidRDefault="00952E06" w:rsidP="007F0A92">
      <w:pPr>
        <w:adjustRightInd w:val="0"/>
        <w:snapToGrid w:val="0"/>
        <w:spacing w:beforeLines="5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臺中市豐原區公所編制表</w:t>
      </w:r>
    </w:p>
    <w:p w:rsidR="00952E06" w:rsidRPr="004D33B7" w:rsidRDefault="00952E06" w:rsidP="004749B5">
      <w:pPr>
        <w:spacing w:line="240" w:lineRule="atLeast"/>
        <w:ind w:right="142"/>
        <w:jc w:val="right"/>
        <w:rPr>
          <w:rFonts w:ascii="標楷體" w:eastAsia="標楷體" w:hAnsi="標楷體"/>
          <w:b/>
          <w:color w:val="FF0000"/>
          <w:sz w:val="20"/>
          <w:szCs w:val="20"/>
        </w:rPr>
      </w:pP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中華民國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年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月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29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日府授人企字第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1040022427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號令修正</w:t>
      </w:r>
    </w:p>
    <w:p w:rsidR="00952E06" w:rsidRPr="007D51A3" w:rsidRDefault="00952E06" w:rsidP="004749B5">
      <w:pPr>
        <w:spacing w:line="240" w:lineRule="atLeast"/>
        <w:ind w:right="142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中華民國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年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2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月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日考授銓法五字第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1043939117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號函備查</w:t>
      </w:r>
      <w:bookmarkStart w:id="0" w:name="_GoBack"/>
      <w:bookmarkEnd w:id="0"/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24"/>
        <w:gridCol w:w="922"/>
        <w:gridCol w:w="992"/>
        <w:gridCol w:w="2693"/>
        <w:gridCol w:w="993"/>
        <w:gridCol w:w="3260"/>
      </w:tblGrid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9715A6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left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left w:val="nil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2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left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left w:val="nil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right w:val="single" w:sz="12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left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left w:val="nil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二十七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1446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9715A6" w:rsidRDefault="00952E06" w:rsidP="004D33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9715A6" w:rsidRDefault="00952E06" w:rsidP="004D33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9715A6" w:rsidRDefault="00952E06" w:rsidP="004D33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9715A6" w:rsidRDefault="00952E06" w:rsidP="004D33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524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9715A6" w:rsidRDefault="00952E06" w:rsidP="004D33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9715A6" w:rsidRDefault="00952E06" w:rsidP="004D33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52E06" w:rsidRPr="009715A6" w:rsidTr="004D33B7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九十五</w:t>
            </w:r>
          </w:p>
        </w:tc>
        <w:tc>
          <w:tcPr>
            <w:tcW w:w="32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52E06" w:rsidRPr="009715A6" w:rsidRDefault="00952E06" w:rsidP="004D33B7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952E06" w:rsidRDefault="00952E06" w:rsidP="007D51A3">
      <w:pPr>
        <w:ind w:leftChars="-59" w:left="-142"/>
        <w:jc w:val="both"/>
        <w:rPr>
          <w:rFonts w:eastAsia="標楷體"/>
          <w:sz w:val="28"/>
          <w:szCs w:val="28"/>
        </w:rPr>
      </w:pPr>
      <w:r w:rsidRPr="007C2603">
        <w:rPr>
          <w:rFonts w:eastAsia="標楷體" w:hint="eastAsia"/>
          <w:sz w:val="28"/>
          <w:szCs w:val="28"/>
        </w:rPr>
        <w:t>附註：</w:t>
      </w:r>
    </w:p>
    <w:p w:rsidR="00952E06" w:rsidRPr="00E710CA" w:rsidRDefault="00952E06" w:rsidP="00E710CA">
      <w:pPr>
        <w:ind w:leftChars="70" w:left="406" w:hangingChars="85" w:hanging="238"/>
        <w:jc w:val="both"/>
        <w:rPr>
          <w:rFonts w:eastAsia="標楷體"/>
          <w:sz w:val="28"/>
          <w:szCs w:val="28"/>
        </w:rPr>
      </w:pPr>
      <w:r w:rsidRPr="00E710CA">
        <w:rPr>
          <w:rFonts w:eastAsia="標楷體" w:hint="eastAsia"/>
          <w:sz w:val="28"/>
          <w:szCs w:val="28"/>
        </w:rPr>
        <w:t>一、本編制表所列職稱、官等職等，應適用「丁、地方機關職務列等表之九」</w:t>
      </w:r>
      <w:r>
        <w:rPr>
          <w:rFonts w:eastAsia="標楷體"/>
          <w:sz w:val="28"/>
          <w:szCs w:val="28"/>
        </w:rPr>
        <w:t xml:space="preserve">   </w:t>
      </w:r>
      <w:r w:rsidRPr="00E710CA">
        <w:rPr>
          <w:rFonts w:eastAsia="標楷體" w:hint="eastAsia"/>
          <w:sz w:val="28"/>
          <w:szCs w:val="28"/>
        </w:rPr>
        <w:t>之規定；該職務列等表修正時亦同。</w:t>
      </w:r>
    </w:p>
    <w:p w:rsidR="00952E06" w:rsidRPr="00E710CA" w:rsidRDefault="00952E06" w:rsidP="00E710CA">
      <w:pPr>
        <w:ind w:leftChars="-59" w:left="-142"/>
        <w:jc w:val="both"/>
        <w:rPr>
          <w:rFonts w:eastAsia="標楷體"/>
          <w:sz w:val="28"/>
          <w:szCs w:val="28"/>
        </w:rPr>
      </w:pPr>
      <w:r w:rsidRPr="00E710CA">
        <w:rPr>
          <w:rFonts w:eastAsia="標楷體" w:hint="eastAsia"/>
          <w:sz w:val="28"/>
          <w:szCs w:val="28"/>
        </w:rPr>
        <w:t>二、原臺中縣豐原市民代表會秘書一人，得繼續留任原職稱原官等之職</w:t>
      </w:r>
    </w:p>
    <w:p w:rsidR="00952E06" w:rsidRPr="00E710CA" w:rsidRDefault="00952E06" w:rsidP="00E710CA">
      <w:pPr>
        <w:ind w:leftChars="-59" w:left="-142"/>
        <w:jc w:val="both"/>
        <w:rPr>
          <w:rFonts w:eastAsia="標楷體"/>
          <w:sz w:val="28"/>
          <w:szCs w:val="28"/>
        </w:rPr>
      </w:pPr>
      <w:r w:rsidRPr="00E710CA">
        <w:rPr>
          <w:rFonts w:eastAsia="標楷體"/>
          <w:sz w:val="28"/>
          <w:szCs w:val="28"/>
        </w:rPr>
        <w:t xml:space="preserve">    </w:t>
      </w:r>
      <w:r w:rsidRPr="00E710CA">
        <w:rPr>
          <w:rFonts w:eastAsia="標楷體" w:hint="eastAsia"/>
          <w:sz w:val="28"/>
          <w:szCs w:val="28"/>
        </w:rPr>
        <w:t>務至離職時為止，出缺不補，未列入。</w:t>
      </w:r>
    </w:p>
    <w:p w:rsidR="00952E06" w:rsidRPr="007C2603" w:rsidRDefault="00952E06" w:rsidP="00E710CA">
      <w:pPr>
        <w:ind w:leftChars="-59" w:left="-142"/>
        <w:jc w:val="both"/>
        <w:rPr>
          <w:rFonts w:eastAsia="標楷體"/>
          <w:sz w:val="28"/>
          <w:szCs w:val="28"/>
        </w:rPr>
      </w:pPr>
      <w:r w:rsidRPr="00E710CA">
        <w:rPr>
          <w:rFonts w:eastAsia="標楷體" w:hint="eastAsia"/>
          <w:sz w:val="28"/>
          <w:szCs w:val="28"/>
        </w:rPr>
        <w:t>三、本編制表自一百零四年一月一日生效。</w:t>
      </w:r>
    </w:p>
    <w:p w:rsidR="00952E06" w:rsidRDefault="00952E06" w:rsidP="007F0A92">
      <w:pPr>
        <w:adjustRightInd w:val="0"/>
        <w:snapToGrid w:val="0"/>
        <w:spacing w:beforeLines="50"/>
        <w:jc w:val="center"/>
        <w:rPr>
          <w:rFonts w:ascii="標楷體" w:eastAsia="標楷體" w:hAnsi="標楷體"/>
          <w:b/>
          <w:sz w:val="44"/>
          <w:szCs w:val="40"/>
        </w:rPr>
      </w:pPr>
      <w:r>
        <w:rPr>
          <w:noProof/>
        </w:rPr>
        <w:pict>
          <v:shape id="Text Box 11" o:spid="_x0000_s1028" type="#_x0000_t202" style="position:absolute;left:0;text-align:left;margin-left:225pt;margin-top:398.8pt;width:45pt;height:24.9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j4WtwIAAMA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" filled="f" stroked="f">
            <v:textbox>
              <w:txbxContent>
                <w:p w:rsidR="00952E06" w:rsidRPr="00D57FCE" w:rsidRDefault="00952E06" w:rsidP="00495D4D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40"/>
        </w:rPr>
        <w:t>臺中市大里區公所編制表</w:t>
      </w:r>
    </w:p>
    <w:p w:rsidR="00952E06" w:rsidRPr="007D51A3" w:rsidRDefault="00952E06" w:rsidP="004D40C7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/>
          <w:color w:val="FF0000"/>
          <w:sz w:val="20"/>
          <w:szCs w:val="20"/>
        </w:rPr>
        <w:t>1030045912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7D51A3" w:rsidRDefault="00952E06" w:rsidP="004D40C7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33829724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10203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788"/>
        <w:gridCol w:w="1134"/>
        <w:gridCol w:w="2896"/>
      </w:tblGrid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52E06" w:rsidRPr="00370162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1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52E06" w:rsidRPr="002814C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14C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7A2A41" w:rsidTr="005B2B8A">
        <w:trPr>
          <w:jc w:val="center"/>
        </w:trPr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7A2A41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八十九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7A2A41" w:rsidRDefault="00952E06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52E06" w:rsidRDefault="00952E06" w:rsidP="007F0A92">
      <w:pPr>
        <w:adjustRightInd w:val="0"/>
        <w:snapToGrid w:val="0"/>
        <w:spacing w:beforeLines="50"/>
        <w:ind w:leftChars="-239" w:left="143" w:rightChars="-177" w:right="-425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4C41A1" w:rsidRDefault="00952E06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Default="00952E06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5678E7">
        <w:rPr>
          <w:rFonts w:ascii="標楷體" w:eastAsia="標楷體" w:hAnsi="標楷體" w:hint="eastAsia"/>
          <w:sz w:val="28"/>
          <w:szCs w:val="28"/>
        </w:rPr>
        <w:t>二、</w:t>
      </w:r>
      <w:r w:rsidRPr="005678E7">
        <w:rPr>
          <w:rFonts w:eastAsia="標楷體" w:hint="eastAsia"/>
          <w:sz w:val="28"/>
          <w:szCs w:val="28"/>
        </w:rPr>
        <w:t>本編制表自</w:t>
      </w:r>
      <w:r w:rsidRPr="00370162">
        <w:rPr>
          <w:rFonts w:ascii="標楷體" w:eastAsia="標楷體" w:hAnsi="標楷體" w:hint="eastAsia"/>
          <w:sz w:val="28"/>
          <w:szCs w:val="28"/>
        </w:rPr>
        <w:t>一百零三年三月十五日</w:t>
      </w:r>
      <w:r w:rsidRPr="005678E7">
        <w:rPr>
          <w:rFonts w:eastAsia="標楷體" w:hint="eastAsia"/>
          <w:sz w:val="28"/>
          <w:szCs w:val="28"/>
        </w:rPr>
        <w:t>生效</w:t>
      </w:r>
      <w:r w:rsidRPr="005678E7">
        <w:rPr>
          <w:rFonts w:ascii="標楷體" w:eastAsia="標楷體" w:hAnsi="標楷體" w:hint="eastAsia"/>
          <w:sz w:val="28"/>
          <w:szCs w:val="28"/>
        </w:rPr>
        <w:t>。</w:t>
      </w:r>
    </w:p>
    <w:p w:rsidR="00952E06" w:rsidRPr="00707C3E" w:rsidRDefault="00952E06" w:rsidP="007F0A92">
      <w:pPr>
        <w:adjustRightInd w:val="0"/>
        <w:snapToGrid w:val="0"/>
        <w:spacing w:beforeLines="5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臺中市太平區公所編制表</w:t>
      </w:r>
    </w:p>
    <w:p w:rsidR="00952E06" w:rsidRPr="007D51A3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1020124378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7D51A3" w:rsidRDefault="00952E06" w:rsidP="00277C39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25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1023751342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7"/>
        <w:gridCol w:w="1174"/>
        <w:gridCol w:w="1072"/>
        <w:gridCol w:w="2857"/>
        <w:gridCol w:w="1080"/>
        <w:gridCol w:w="2911"/>
      </w:tblGrid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9133D4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9133D4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得列薦任第六職等（係由本職稱一人與會計室佐理員職稱一人，合併計給）。</w:t>
            </w: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527" w:type="dxa"/>
            <w:tcBorders>
              <w:lef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88747C" w:rsidTr="003D7F29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88747C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九十七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88747C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Pr="001A3DBC" w:rsidRDefault="00952E06" w:rsidP="003C17A5">
      <w:pPr>
        <w:adjustRightInd w:val="0"/>
        <w:snapToGrid w:val="0"/>
        <w:ind w:leftChars="-285" w:left="142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1A3DBC" w:rsidRDefault="00952E06" w:rsidP="003C17A5">
      <w:pPr>
        <w:adjustRightInd w:val="0"/>
        <w:snapToGrid w:val="0"/>
        <w:ind w:leftChars="-156" w:left="144" w:rightChars="-260" w:right="-624" w:hangingChars="185" w:hanging="518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1A3DB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52E06" w:rsidRDefault="00952E06" w:rsidP="003C17A5">
      <w:pPr>
        <w:adjustRightInd w:val="0"/>
        <w:snapToGrid w:val="0"/>
        <w:ind w:leftChars="-156" w:left="144" w:rightChars="-260" w:right="-624" w:hangingChars="185" w:hanging="518"/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1A3DBC">
        <w:rPr>
          <w:rFonts w:ascii="標楷體" w:eastAsia="標楷體" w:hAnsi="標楷體" w:hint="eastAsia"/>
          <w:sz w:val="28"/>
          <w:szCs w:val="28"/>
        </w:rPr>
        <w:t>。</w:t>
      </w:r>
    </w:p>
    <w:p w:rsidR="00952E06" w:rsidRPr="00707C3E" w:rsidRDefault="00952E06" w:rsidP="007F0A92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臺中市清水區公所編制表</w:t>
      </w:r>
    </w:p>
    <w:p w:rsidR="00952E06" w:rsidRPr="004D33B7" w:rsidRDefault="00952E06" w:rsidP="00D369C1">
      <w:pPr>
        <w:spacing w:line="240" w:lineRule="atLeast"/>
        <w:ind w:right="142"/>
        <w:jc w:val="right"/>
        <w:rPr>
          <w:rFonts w:ascii="標楷體" w:eastAsia="標楷體" w:hAnsi="標楷體"/>
          <w:b/>
          <w:color w:val="FF0000"/>
          <w:sz w:val="20"/>
          <w:szCs w:val="20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 xml:space="preserve">                        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中華民國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年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月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29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日府授人企字第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1040022427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號令修正</w:t>
      </w:r>
    </w:p>
    <w:p w:rsidR="00952E06" w:rsidRPr="004D33B7" w:rsidRDefault="00952E06" w:rsidP="00D369C1">
      <w:pPr>
        <w:spacing w:line="240" w:lineRule="atLeast"/>
        <w:ind w:right="142"/>
        <w:jc w:val="right"/>
        <w:rPr>
          <w:rFonts w:ascii="標楷體" w:eastAsia="標楷體" w:hAnsi="標楷體"/>
          <w:b/>
          <w:color w:val="FF0000"/>
          <w:sz w:val="20"/>
          <w:szCs w:val="20"/>
        </w:rPr>
      </w:pP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中華民國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年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2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月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日考授銓法五字第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1043939117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號函備查</w:t>
      </w:r>
    </w:p>
    <w:tbl>
      <w:tblPr>
        <w:tblW w:w="9040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0"/>
        <w:gridCol w:w="1200"/>
        <w:gridCol w:w="1076"/>
        <w:gridCol w:w="2729"/>
        <w:gridCol w:w="851"/>
        <w:gridCol w:w="2824"/>
      </w:tblGrid>
      <w:tr w:rsidR="00952E06" w:rsidRPr="00C071A9" w:rsidTr="004D33B7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職</w:t>
            </w:r>
            <w:r w:rsidRPr="00C071A9">
              <w:rPr>
                <w:rFonts w:ascii="標楷體" w:eastAsia="標楷體"/>
                <w:sz w:val="28"/>
                <w:szCs w:val="20"/>
              </w:rPr>
              <w:t xml:space="preserve">    </w:t>
            </w:r>
            <w:r w:rsidRPr="00C071A9">
              <w:rPr>
                <w:rFonts w:ascii="標楷體" w:eastAsia="標楷體" w:hint="eastAsia"/>
                <w:sz w:val="28"/>
                <w:szCs w:val="20"/>
              </w:rPr>
              <w:t>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官</w:t>
            </w:r>
            <w:r w:rsidRPr="00C071A9">
              <w:rPr>
                <w:rFonts w:ascii="標楷體" w:eastAsia="標楷體"/>
                <w:sz w:val="28"/>
                <w:szCs w:val="20"/>
              </w:rPr>
              <w:t xml:space="preserve">  </w:t>
            </w:r>
            <w:r w:rsidRPr="00C071A9">
              <w:rPr>
                <w:rFonts w:ascii="標楷體" w:eastAsia="標楷體" w:hint="eastAsia"/>
                <w:sz w:val="28"/>
                <w:szCs w:val="20"/>
              </w:rPr>
              <w:t>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</w:tcBorders>
            <w:vAlign w:val="center"/>
          </w:tcPr>
          <w:p w:rsidR="00952E06" w:rsidRPr="00C071A9" w:rsidRDefault="00952E06" w:rsidP="004D33B7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952E06" w:rsidRPr="00C071A9" w:rsidRDefault="00952E06" w:rsidP="004D33B7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824" w:type="dxa"/>
            <w:tcBorders>
              <w:top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備</w:t>
            </w:r>
            <w:r w:rsidRPr="00C071A9">
              <w:rPr>
                <w:rFonts w:ascii="標楷體" w:eastAsia="標楷體"/>
                <w:sz w:val="28"/>
                <w:szCs w:val="20"/>
              </w:rPr>
              <w:t xml:space="preserve">           </w:t>
            </w:r>
            <w:r w:rsidRPr="00C071A9">
              <w:rPr>
                <w:rFonts w:ascii="標楷體" w:eastAsia="標楷體" w:hint="eastAsia"/>
                <w:sz w:val="28"/>
                <w:szCs w:val="20"/>
              </w:rPr>
              <w:t>考</w:t>
            </w:r>
          </w:p>
        </w:tc>
      </w:tr>
      <w:tr w:rsidR="00952E06" w:rsidRPr="00C071A9" w:rsidTr="004D33B7">
        <w:trPr>
          <w:cantSplit/>
          <w:trHeight w:val="48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4D33B7">
        <w:trPr>
          <w:cantSplit/>
          <w:trHeight w:val="41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4D33B7">
        <w:trPr>
          <w:cantSplit/>
          <w:trHeight w:val="461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4D33B7">
        <w:trPr>
          <w:cantSplit/>
          <w:trHeight w:val="494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</w:tcBorders>
            <w:vAlign w:val="center"/>
          </w:tcPr>
          <w:p w:rsidR="00952E06" w:rsidRPr="00C071A9" w:rsidRDefault="00952E06" w:rsidP="004D33B7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4D33B7">
        <w:trPr>
          <w:cantSplit/>
          <w:trHeight w:val="41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4D33B7">
        <w:trPr>
          <w:cantSplit/>
          <w:trHeight w:val="408"/>
        </w:trPr>
        <w:tc>
          <w:tcPr>
            <w:tcW w:w="1560" w:type="dxa"/>
            <w:gridSpan w:val="2"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6" w:type="dxa"/>
            <w:tcBorders>
              <w:left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left w:val="nil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4D33B7">
        <w:trPr>
          <w:cantSplit/>
          <w:trHeight w:val="660"/>
        </w:trPr>
        <w:tc>
          <w:tcPr>
            <w:tcW w:w="1560" w:type="dxa"/>
            <w:gridSpan w:val="2"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6" w:type="dxa"/>
            <w:tcBorders>
              <w:left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left w:val="nil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952E06" w:rsidRPr="00C071A9" w:rsidTr="004D33B7">
        <w:trPr>
          <w:cantSplit/>
          <w:trHeight w:val="660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三十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952E06" w:rsidRPr="00C071A9" w:rsidTr="004D33B7">
        <w:trPr>
          <w:cantSplit/>
          <w:trHeight w:val="511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十六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  <w:r w:rsidRPr="00C071A9">
              <w:rPr>
                <w:rFonts w:ascii="標楷體" w:eastAsia="標楷體" w:hint="eastAsia"/>
                <w:sz w:val="22"/>
                <w:szCs w:val="20"/>
              </w:rPr>
              <w:t>內八人得列薦任第六職等。</w:t>
            </w:r>
          </w:p>
        </w:tc>
      </w:tr>
      <w:tr w:rsidR="00952E06" w:rsidRPr="00C071A9" w:rsidTr="004D33B7">
        <w:trPr>
          <w:cantSplit/>
          <w:trHeight w:val="405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  <w:r w:rsidRPr="00C071A9">
              <w:rPr>
                <w:rFonts w:ascii="標楷體" w:eastAsia="標楷體" w:hint="eastAsia"/>
                <w:sz w:val="22"/>
                <w:szCs w:val="20"/>
              </w:rPr>
              <w:t>得列薦任第六職等</w:t>
            </w:r>
            <w:r w:rsidRPr="00C071A9">
              <w:rPr>
                <w:rFonts w:ascii="標楷體" w:eastAsia="標楷體"/>
                <w:sz w:val="22"/>
                <w:szCs w:val="20"/>
              </w:rPr>
              <w:t>(</w:t>
            </w:r>
            <w:r w:rsidRPr="00C071A9">
              <w:rPr>
                <w:rFonts w:ascii="標楷體" w:eastAsia="標楷體" w:hint="eastAsia"/>
                <w:sz w:val="22"/>
                <w:szCs w:val="20"/>
              </w:rPr>
              <w:t>係單一編制計給</w:t>
            </w:r>
            <w:r w:rsidRPr="00C071A9">
              <w:rPr>
                <w:rFonts w:ascii="標楷體" w:eastAsia="標楷體"/>
                <w:sz w:val="22"/>
                <w:szCs w:val="20"/>
              </w:rPr>
              <w:t>)</w:t>
            </w:r>
            <w:r w:rsidRPr="00C071A9">
              <w:rPr>
                <w:rFonts w:ascii="標楷體" w:eastAsia="標楷體" w:hint="eastAsia"/>
                <w:sz w:val="22"/>
                <w:szCs w:val="20"/>
              </w:rPr>
              <w:t>。</w:t>
            </w:r>
          </w:p>
        </w:tc>
      </w:tr>
      <w:tr w:rsidR="00952E06" w:rsidRPr="00C071A9" w:rsidTr="004D33B7">
        <w:trPr>
          <w:cantSplit/>
          <w:trHeight w:val="413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952E06" w:rsidRPr="00C071A9" w:rsidTr="004D33B7">
        <w:trPr>
          <w:cantSplit/>
          <w:trHeight w:val="418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left w:val="nil"/>
              <w:bottom w:val="nil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851" w:type="dxa"/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824" w:type="dxa"/>
            <w:tcBorders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952E06" w:rsidRPr="00C071A9" w:rsidTr="004D33B7">
        <w:trPr>
          <w:cantSplit/>
          <w:trHeight w:val="54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952E06" w:rsidRPr="00C071A9" w:rsidRDefault="00952E06" w:rsidP="004D33B7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4D33B7">
        <w:trPr>
          <w:cantSplit/>
          <w:trHeight w:val="541"/>
        </w:trPr>
        <w:tc>
          <w:tcPr>
            <w:tcW w:w="360" w:type="dxa"/>
            <w:vMerge/>
            <w:tcBorders>
              <w:top w:val="single" w:sz="6" w:space="0" w:color="auto"/>
              <w:lef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4D33B7">
        <w:trPr>
          <w:cantSplit/>
          <w:trHeight w:val="36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952E06" w:rsidRPr="00C071A9" w:rsidRDefault="00952E06" w:rsidP="004D33B7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4D33B7">
        <w:trPr>
          <w:cantSplit/>
          <w:trHeight w:val="639"/>
        </w:trPr>
        <w:tc>
          <w:tcPr>
            <w:tcW w:w="360" w:type="dxa"/>
            <w:vMerge/>
            <w:tcBorders>
              <w:lef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  <w:r w:rsidRPr="00C071A9">
              <w:rPr>
                <w:rFonts w:ascii="標楷體" w:eastAsia="標楷體" w:hAnsi="標楷體" w:hint="eastAsia"/>
                <w:sz w:val="22"/>
                <w:szCs w:val="20"/>
              </w:rPr>
              <w:t>內一人</w:t>
            </w:r>
            <w:r w:rsidRPr="00C071A9">
              <w:rPr>
                <w:rFonts w:ascii="標楷體" w:eastAsia="標楷體" w:hint="eastAsia"/>
                <w:sz w:val="22"/>
                <w:szCs w:val="20"/>
              </w:rPr>
              <w:t>得列薦任第六職等。</w:t>
            </w:r>
          </w:p>
        </w:tc>
      </w:tr>
      <w:tr w:rsidR="00952E06" w:rsidRPr="00C071A9" w:rsidTr="004D33B7">
        <w:trPr>
          <w:cantSplit/>
          <w:trHeight w:val="833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952E06" w:rsidRPr="00C071A9" w:rsidRDefault="00952E06" w:rsidP="004D33B7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C071A9" w:rsidRDefault="00952E06" w:rsidP="004D33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C071A9" w:rsidRDefault="00952E06" w:rsidP="004D33B7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952E06" w:rsidRPr="00C071A9" w:rsidTr="00DF102B">
        <w:trPr>
          <w:cantSplit/>
          <w:trHeight w:val="1408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52E06" w:rsidRPr="00C071A9" w:rsidRDefault="00952E06" w:rsidP="004D33B7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合</w:t>
            </w:r>
            <w:r w:rsidRPr="00C071A9">
              <w:rPr>
                <w:rFonts w:ascii="標楷體" w:eastAsia="標楷體"/>
                <w:sz w:val="28"/>
                <w:szCs w:val="20"/>
              </w:rPr>
              <w:t xml:space="preserve">    </w:t>
            </w:r>
            <w:r w:rsidRPr="00C071A9">
              <w:rPr>
                <w:rFonts w:ascii="標楷體" w:eastAsia="標楷體" w:hint="eastAsia"/>
                <w:sz w:val="28"/>
                <w:szCs w:val="20"/>
              </w:rPr>
              <w:t>計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952E06" w:rsidRPr="00C071A9" w:rsidRDefault="00952E06" w:rsidP="004D33B7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C071A9">
              <w:rPr>
                <w:rFonts w:ascii="標楷體" w:eastAsia="標楷體" w:hint="eastAsia"/>
                <w:sz w:val="26"/>
                <w:szCs w:val="26"/>
              </w:rPr>
              <w:t>七十六</w:t>
            </w:r>
          </w:p>
        </w:tc>
        <w:tc>
          <w:tcPr>
            <w:tcW w:w="28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52E06" w:rsidRPr="00C071A9" w:rsidRDefault="00952E06" w:rsidP="004D33B7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952E06" w:rsidRPr="00C071A9" w:rsidTr="004D33B7">
        <w:trPr>
          <w:cantSplit/>
          <w:trHeight w:val="2116"/>
        </w:trPr>
        <w:tc>
          <w:tcPr>
            <w:tcW w:w="9040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52E06" w:rsidRPr="00C071A9" w:rsidRDefault="00952E06" w:rsidP="004D33B7">
            <w:pPr>
              <w:jc w:val="both"/>
              <w:rPr>
                <w:rFonts w:eastAsia="標楷體"/>
                <w:sz w:val="28"/>
                <w:szCs w:val="28"/>
              </w:rPr>
            </w:pPr>
            <w:r w:rsidRPr="00C071A9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952E06" w:rsidRPr="00C071A9" w:rsidRDefault="00952E06" w:rsidP="004D33B7">
            <w:pPr>
              <w:spacing w:line="30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ㄧ、本編制表所列職稱、官等職等，應適用「丁、地方機關職務列等表之</w:t>
            </w: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」之規定；該職務列等表修正時亦同。</w:t>
            </w:r>
          </w:p>
          <w:p w:rsidR="00952E06" w:rsidRPr="00C071A9" w:rsidRDefault="00952E06" w:rsidP="004D33B7">
            <w:pPr>
              <w:spacing w:line="300" w:lineRule="exact"/>
              <w:ind w:leftChars="156" w:left="934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二、原臺中縣清水鎮民代表會秘書一人，得繼續留任原職稱原官等之職務至離職時為止，出缺不補，未列入。</w:t>
            </w:r>
          </w:p>
          <w:p w:rsidR="00952E06" w:rsidRPr="00C071A9" w:rsidRDefault="00952E06" w:rsidP="004D33B7">
            <w:pPr>
              <w:spacing w:line="300" w:lineRule="exact"/>
              <w:ind w:leftChars="-20" w:hangingChars="17" w:hanging="48"/>
              <w:jc w:val="both"/>
              <w:rPr>
                <w:rFonts w:eastAsia="標楷體"/>
                <w:szCs w:val="20"/>
              </w:rPr>
            </w:pPr>
            <w:r w:rsidRPr="00C071A9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三、本編制表自一百零四年一月一日生效。</w:t>
            </w:r>
          </w:p>
        </w:tc>
      </w:tr>
    </w:tbl>
    <w:p w:rsidR="00952E06" w:rsidRPr="00DF102B" w:rsidRDefault="00952E06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952E06" w:rsidRPr="00707C3E" w:rsidRDefault="00952E06" w:rsidP="007F0A92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臺中市沙鹿區公所編制表</w:t>
      </w:r>
    </w:p>
    <w:p w:rsidR="00952E06" w:rsidRPr="007D51A3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1020124378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7D51A3" w:rsidRDefault="00952E06" w:rsidP="00277C39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25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1023751342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178"/>
        <w:gridCol w:w="2835"/>
        <w:gridCol w:w="996"/>
        <w:gridCol w:w="3115"/>
      </w:tblGrid>
      <w:tr w:rsidR="00952E06" w:rsidRPr="00495D4D" w:rsidTr="003D7F29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5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（係單一編制計給）。</w:t>
            </w: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335E85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35E85">
              <w:rPr>
                <w:rFonts w:ascii="標楷體" w:eastAsia="標楷體" w:hAnsi="標楷體" w:hint="eastAsia"/>
                <w:color w:val="000000"/>
              </w:rPr>
              <w:t>得列薦任第六職等（係由本職稱一人與里幹事職稱尾數一人，合併計給。）</w:t>
            </w:r>
          </w:p>
        </w:tc>
      </w:tr>
      <w:tr w:rsidR="00952E06" w:rsidRPr="00495D4D" w:rsidTr="003D7F29"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5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c>
          <w:tcPr>
            <w:tcW w:w="577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952E06" w:rsidRPr="00913CEC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w w:val="80"/>
                <w:sz w:val="28"/>
                <w:szCs w:val="28"/>
              </w:rPr>
            </w:pPr>
            <w:r w:rsidRPr="00913CEC">
              <w:rPr>
                <w:rFonts w:ascii="標楷體" w:eastAsia="標楷體" w:hAnsi="標楷體" w:hint="eastAsia"/>
                <w:color w:val="000000"/>
                <w:w w:val="80"/>
                <w:sz w:val="28"/>
                <w:szCs w:val="28"/>
              </w:rPr>
              <w:t>六十二</w:t>
            </w:r>
          </w:p>
        </w:tc>
        <w:tc>
          <w:tcPr>
            <w:tcW w:w="3115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Pr="00F674D1" w:rsidRDefault="00952E06" w:rsidP="003C17A5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F674D1" w:rsidRDefault="00952E06" w:rsidP="003C17A5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 w:hint="eastAsia"/>
          <w:sz w:val="28"/>
          <w:szCs w:val="28"/>
        </w:rPr>
        <w:t>列等表之九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Pr="00C14184" w:rsidRDefault="00952E06" w:rsidP="003C17A5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3125A">
        <w:rPr>
          <w:rFonts w:ascii="標楷體" w:eastAsia="標楷體" w:hAnsi="標楷體" w:hint="eastAsia"/>
          <w:sz w:val="28"/>
          <w:szCs w:val="28"/>
        </w:rPr>
        <w:t>。</w:t>
      </w:r>
    </w:p>
    <w:p w:rsidR="00952E06" w:rsidRPr="00707C3E" w:rsidRDefault="00952E06" w:rsidP="007F0A92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臺中市大甲區公所編制表</w:t>
      </w:r>
    </w:p>
    <w:p w:rsidR="00952E06" w:rsidRPr="004D33B7" w:rsidRDefault="00952E06" w:rsidP="004D33B7">
      <w:pPr>
        <w:spacing w:line="240" w:lineRule="atLeast"/>
        <w:ind w:right="142"/>
        <w:jc w:val="right"/>
        <w:rPr>
          <w:rFonts w:ascii="標楷體" w:eastAsia="標楷體" w:hAnsi="標楷體"/>
          <w:b/>
          <w:color w:val="FF0000"/>
          <w:sz w:val="20"/>
          <w:szCs w:val="20"/>
        </w:rPr>
      </w:pP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中華民國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年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月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29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日府授人企字第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1040022427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號令修正</w:t>
      </w:r>
    </w:p>
    <w:p w:rsidR="00952E06" w:rsidRPr="004D33B7" w:rsidRDefault="00952E06" w:rsidP="004D33B7">
      <w:pPr>
        <w:spacing w:line="240" w:lineRule="atLeast"/>
        <w:ind w:right="142"/>
        <w:jc w:val="right"/>
        <w:rPr>
          <w:rFonts w:ascii="標楷體" w:eastAsia="標楷體" w:hAnsi="標楷體"/>
          <w:b/>
          <w:color w:val="FF0000"/>
          <w:sz w:val="20"/>
          <w:szCs w:val="20"/>
        </w:rPr>
      </w:pP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中華民國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年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2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月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日考授銓法五字第</w:t>
      </w:r>
      <w:r w:rsidRPr="004D33B7">
        <w:rPr>
          <w:rFonts w:ascii="標楷體" w:eastAsia="標楷體" w:hAnsi="標楷體"/>
          <w:b/>
          <w:color w:val="FF0000"/>
          <w:sz w:val="20"/>
          <w:szCs w:val="20"/>
        </w:rPr>
        <w:t>1043939117</w:t>
      </w:r>
      <w:r w:rsidRPr="004D33B7">
        <w:rPr>
          <w:rFonts w:ascii="標楷體" w:eastAsia="標楷體" w:hAnsi="標楷體" w:hint="eastAsia"/>
          <w:b/>
          <w:color w:val="FF0000"/>
          <w:sz w:val="20"/>
          <w:szCs w:val="20"/>
        </w:rPr>
        <w:t>號函備查</w:t>
      </w:r>
    </w:p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66"/>
        <w:gridCol w:w="1036"/>
        <w:gridCol w:w="1134"/>
        <w:gridCol w:w="2693"/>
        <w:gridCol w:w="993"/>
        <w:gridCol w:w="3260"/>
      </w:tblGrid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職</w:t>
            </w:r>
            <w:r w:rsidRPr="009E2C26">
              <w:rPr>
                <w:rFonts w:ascii="標楷體" w:eastAsia="標楷體"/>
                <w:sz w:val="28"/>
                <w:szCs w:val="28"/>
              </w:rPr>
              <w:t xml:space="preserve">    </w:t>
            </w:r>
            <w:r w:rsidRPr="009E2C26">
              <w:rPr>
                <w:rFonts w:ascii="標楷體" w:eastAsia="標楷體" w:hint="eastAsia"/>
                <w:sz w:val="28"/>
                <w:szCs w:val="28"/>
              </w:rPr>
              <w:t>稱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官</w:t>
            </w:r>
            <w:r w:rsidRPr="009E2C26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9E2C26">
              <w:rPr>
                <w:rFonts w:ascii="標楷體" w:eastAsia="標楷體" w:hint="eastAsia"/>
                <w:sz w:val="28"/>
                <w:szCs w:val="28"/>
              </w:rPr>
              <w:t>等</w:t>
            </w:r>
          </w:p>
        </w:tc>
        <w:tc>
          <w:tcPr>
            <w:tcW w:w="2693" w:type="dxa"/>
            <w:tcBorders>
              <w:top w:val="single" w:sz="18" w:space="0" w:color="auto"/>
              <w:left w:val="nil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備</w:t>
            </w:r>
            <w:r w:rsidRPr="009E2C26">
              <w:rPr>
                <w:rFonts w:ascii="標楷體" w:eastAsia="標楷體"/>
                <w:sz w:val="28"/>
                <w:szCs w:val="28"/>
              </w:rPr>
              <w:t xml:space="preserve">           </w:t>
            </w:r>
            <w:r w:rsidRPr="009E2C26">
              <w:rPr>
                <w:rFonts w:ascii="標楷體" w:eastAsia="標楷體" w:hint="eastAsia"/>
                <w:sz w:val="28"/>
                <w:szCs w:val="28"/>
              </w:rPr>
              <w:t>考</w:t>
            </w: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left w:val="nil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left w:val="nil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tcBorders>
              <w:left w:val="nil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內六人得列薦任第六職等。</w:t>
            </w: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得列薦任第六職等（係由本職稱一人與里幹事職稱尾數一人，合併計給）。</w:t>
            </w: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1702" w:type="dxa"/>
            <w:gridSpan w:val="2"/>
            <w:tcBorders>
              <w:left w:val="single" w:sz="18" w:space="0" w:color="auto"/>
              <w:bottom w:val="nil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righ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得列薦任第六職等（係單一編制計給）。</w:t>
            </w:r>
          </w:p>
        </w:tc>
      </w:tr>
      <w:tr w:rsidR="00952E06" w:rsidRPr="009E2C26" w:rsidTr="004D33B7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</w:tcBorders>
            <w:textDirection w:val="tbRlV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bottom w:val="single" w:sz="6" w:space="0" w:color="auto"/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</w:tcBorders>
          </w:tcPr>
          <w:p w:rsidR="00952E06" w:rsidRPr="009E2C26" w:rsidRDefault="00952E06" w:rsidP="004D33B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right w:val="single" w:sz="18" w:space="0" w:color="auto"/>
            </w:tcBorders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5529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52E06" w:rsidRPr="009E2C26" w:rsidRDefault="00952E06" w:rsidP="004D33B7">
            <w:pPr>
              <w:widowControl/>
              <w:adjustRightInd w:val="0"/>
              <w:snapToGrid w:val="0"/>
              <w:spacing w:line="3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Pr="009E2C26">
              <w:rPr>
                <w:rFonts w:ascii="標楷體" w:eastAsia="標楷體"/>
                <w:sz w:val="28"/>
                <w:szCs w:val="28"/>
              </w:rPr>
              <w:t xml:space="preserve">    </w:t>
            </w:r>
            <w:r w:rsidRPr="009E2C26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3" w:type="dxa"/>
            <w:tcBorders>
              <w:bottom w:val="single" w:sz="18" w:space="0" w:color="auto"/>
            </w:tcBorders>
            <w:vAlign w:val="center"/>
          </w:tcPr>
          <w:p w:rsidR="00952E06" w:rsidRPr="009E2C26" w:rsidRDefault="00952E06" w:rsidP="004D33B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七十三</w:t>
            </w:r>
          </w:p>
        </w:tc>
        <w:tc>
          <w:tcPr>
            <w:tcW w:w="32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52E06" w:rsidRPr="009E2C26" w:rsidRDefault="00952E06" w:rsidP="004D33B7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9E2C26" w:rsidTr="004D33B7">
        <w:trPr>
          <w:cantSplit/>
          <w:trHeight w:val="454"/>
        </w:trPr>
        <w:tc>
          <w:tcPr>
            <w:tcW w:w="9782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52E06" w:rsidRPr="009E2C26" w:rsidRDefault="00952E06" w:rsidP="004D33B7">
            <w:pPr>
              <w:jc w:val="both"/>
              <w:rPr>
                <w:rFonts w:eastAsia="標楷體"/>
                <w:sz w:val="28"/>
                <w:szCs w:val="28"/>
              </w:rPr>
            </w:pPr>
            <w:r w:rsidRPr="009E2C26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952E06" w:rsidRPr="009E2C26" w:rsidRDefault="00952E06" w:rsidP="004D33B7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一、本編制表所列職稱、官等職等，應適用「丁、地方機關職務列等表之</w:t>
            </w:r>
            <w:r w:rsidRPr="009E2C2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九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</w:p>
          <w:p w:rsidR="00952E06" w:rsidRPr="009E2C26" w:rsidRDefault="00952E06" w:rsidP="004D33B7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之規定；該職務列等表修正時亦同。</w:t>
            </w:r>
          </w:p>
          <w:p w:rsidR="00952E06" w:rsidRPr="009E2C26" w:rsidRDefault="00952E06" w:rsidP="004D33B7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二、原臺中縣大甲鎮民代表會秘書一人，得繼續留任原職稱原官等之職務至離</w:t>
            </w: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E2C26">
              <w:rPr>
                <w:rFonts w:ascii="標楷體" w:eastAsia="標楷體" w:hAnsi="標楷體"/>
                <w:sz w:val="28"/>
                <w:szCs w:val="28"/>
              </w:rPr>
              <w:br/>
              <w:t xml:space="preserve">    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職時為止，出缺不補，未列入。</w:t>
            </w:r>
          </w:p>
          <w:p w:rsidR="00952E06" w:rsidRPr="009E2C26" w:rsidRDefault="00952E06" w:rsidP="004D33B7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>三、本編制表自一百零四年一月一日生效。</w:t>
            </w:r>
          </w:p>
          <w:p w:rsidR="00952E06" w:rsidRPr="009E2C26" w:rsidRDefault="00952E06" w:rsidP="004D33B7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52E06" w:rsidRPr="00DF102B" w:rsidRDefault="00952E06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952E06" w:rsidRDefault="00952E06" w:rsidP="00B75A27">
      <w:pPr>
        <w:spacing w:line="460" w:lineRule="exact"/>
        <w:jc w:val="center"/>
      </w:pPr>
    </w:p>
    <w:p w:rsidR="00952E06" w:rsidRPr="00707C3E" w:rsidRDefault="00952E06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臺中市東勢區公所編制表</w:t>
      </w:r>
    </w:p>
    <w:p w:rsidR="00952E06" w:rsidRPr="007D51A3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103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4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2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1030059602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952E06" w:rsidRPr="007D51A3" w:rsidRDefault="00952E06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</w:t>
      </w:r>
      <w:r>
        <w:rPr>
          <w:rFonts w:ascii="標楷體" w:eastAsia="標楷體" w:hAnsi="標楷體"/>
          <w:color w:val="FF0000"/>
          <w:sz w:val="20"/>
          <w:szCs w:val="20"/>
        </w:rPr>
        <w:t>033838668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150"/>
        <w:gridCol w:w="2779"/>
        <w:gridCol w:w="1080"/>
        <w:gridCol w:w="2548"/>
      </w:tblGrid>
      <w:tr w:rsidR="00952E06" w:rsidRPr="00495D4D" w:rsidTr="00D61DC2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50" w:type="dxa"/>
            <w:tcBorders>
              <w:top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79" w:type="dxa"/>
            <w:tcBorders>
              <w:top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D61DC2">
        <w:trPr>
          <w:trHeight w:val="13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208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CB2510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2510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B1120C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111D23" w:rsidRDefault="00952E06" w:rsidP="00D61DC2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八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人得列</w:t>
            </w:r>
            <w:r w:rsidRPr="001368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薦任第六職等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952E06" w:rsidRPr="00A03A10" w:rsidTr="00D61DC2">
        <w:trPr>
          <w:trHeight w:val="46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A03A10" w:rsidRDefault="00952E06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50" w:type="dxa"/>
            <w:vAlign w:val="center"/>
          </w:tcPr>
          <w:p w:rsidR="00952E06" w:rsidRPr="00A03A10" w:rsidRDefault="00952E06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952E06" w:rsidRPr="00A03A10" w:rsidRDefault="00952E06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A03A10" w:rsidRDefault="00952E06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7A6FA5" w:rsidRDefault="00952E06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得列薦任第六職等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係單一編制計給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952E06" w:rsidRPr="00495D4D" w:rsidTr="00D61DC2">
        <w:trPr>
          <w:trHeight w:val="153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952E06" w:rsidRPr="007A6FA5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7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952E06" w:rsidRPr="007A6FA5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2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13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52E06" w:rsidRPr="00493307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9330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六十一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Default="00952E06" w:rsidP="003D044A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Default="00952E06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52E06" w:rsidRDefault="00952E06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二、原臺中縣東勢鎮民代表會秘書一人，得繼續留任原職稱原官等之職務至離職時為止，出缺不補，未列入。</w:t>
      </w:r>
    </w:p>
    <w:p w:rsidR="00952E06" w:rsidRDefault="00952E06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3D044A">
        <w:rPr>
          <w:rFonts w:ascii="標楷體" w:eastAsia="標楷體" w:hAnsi="標楷體" w:hint="eastAsia"/>
          <w:color w:val="000000"/>
          <w:sz w:val="28"/>
          <w:szCs w:val="28"/>
        </w:rPr>
        <w:t>本編制表自一百零三年四月四日生效</w:t>
      </w: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臺中市梧棲區公所編制表</w:t>
      </w:r>
    </w:p>
    <w:p w:rsidR="00952E06" w:rsidRPr="00DE1D11" w:rsidRDefault="00952E06" w:rsidP="00DB61C7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10201243781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DE1D11" w:rsidRDefault="00952E06" w:rsidP="00DB61C7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18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DE1D11">
        <w:rPr>
          <w:rFonts w:ascii="標楷體" w:eastAsia="標楷體" w:hAnsi="標楷體"/>
          <w:color w:val="FF0000"/>
          <w:sz w:val="20"/>
          <w:szCs w:val="20"/>
        </w:rPr>
        <w:t>1023751341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796" w:type="dxa"/>
        <w:jc w:val="center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0"/>
        <w:gridCol w:w="1080"/>
        <w:gridCol w:w="1076"/>
        <w:gridCol w:w="3154"/>
        <w:gridCol w:w="993"/>
        <w:gridCol w:w="3013"/>
      </w:tblGrid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3154" w:type="dxa"/>
            <w:tcBorders>
              <w:top w:val="single" w:sz="12" w:space="0" w:color="auto"/>
              <w:left w:val="nil"/>
            </w:tcBorders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01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委任或</w:t>
            </w:r>
          </w:p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委任或</w:t>
            </w:r>
          </w:p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十四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721A97" w:rsidRDefault="00952E06" w:rsidP="003D7F29">
            <w:pPr>
              <w:pStyle w:val="BodyTextInden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里幹事</w:t>
            </w:r>
          </w:p>
        </w:tc>
        <w:tc>
          <w:tcPr>
            <w:tcW w:w="1076" w:type="dxa"/>
            <w:tcBorders>
              <w:left w:val="nil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721A97" w:rsidRDefault="00952E06" w:rsidP="003D7F29">
            <w:pPr>
              <w:pStyle w:val="BodyTextIndent"/>
              <w:ind w:leftChars="0" w:left="0" w:firstLineChars="0" w:firstLine="0"/>
              <w:rPr>
                <w:sz w:val="28"/>
                <w:szCs w:val="28"/>
              </w:rPr>
            </w:pPr>
            <w:r w:rsidRPr="00721A97">
              <w:rPr>
                <w:rFonts w:hint="eastAsia"/>
                <w:sz w:val="28"/>
                <w:szCs w:val="28"/>
              </w:rPr>
              <w:t>內三人得列薦任第六職等。</w:t>
            </w: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技佐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  <w:bottom w:val="nil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助理員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  <w:bottom w:val="nil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得列薦任</w:t>
            </w:r>
            <w:r>
              <w:rPr>
                <w:rFonts w:ascii="標楷體" w:eastAsia="標楷體" w:hint="eastAsia"/>
                <w:sz w:val="28"/>
                <w:szCs w:val="28"/>
              </w:rPr>
              <w:t>第六職等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（係由本職稱一人與技佐職稱一人</w:t>
            </w:r>
            <w:r>
              <w:rPr>
                <w:rFonts w:ascii="標楷體" w:eastAsia="標楷體" w:hint="eastAsia"/>
                <w:sz w:val="28"/>
                <w:szCs w:val="28"/>
              </w:rPr>
              <w:t>，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合併計給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辦事員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  <w:bottom w:val="nil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書記</w:t>
            </w:r>
          </w:p>
        </w:tc>
        <w:tc>
          <w:tcPr>
            <w:tcW w:w="1076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left w:val="nil"/>
              <w:bottom w:val="nil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trHeight w:val="1105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426108" w:rsidRDefault="00952E06" w:rsidP="003D7F29">
            <w:pPr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426108" w:rsidRDefault="00952E06" w:rsidP="003D7F29">
            <w:pPr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480" w:type="dxa"/>
            <w:vMerge/>
            <w:tcBorders>
              <w:lef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trHeight w:val="1168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426108" w:rsidRDefault="00952E06" w:rsidP="003D7F29">
            <w:pPr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952E06" w:rsidRPr="00426108" w:rsidRDefault="00952E06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right w:val="single" w:sz="12" w:space="0" w:color="auto"/>
            </w:tcBorders>
          </w:tcPr>
          <w:p w:rsidR="00952E06" w:rsidRPr="00426108" w:rsidRDefault="00952E06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426108" w:rsidTr="005B58AC">
        <w:trPr>
          <w:cantSplit/>
          <w:jc w:val="center"/>
        </w:trPr>
        <w:tc>
          <w:tcPr>
            <w:tcW w:w="579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52E06" w:rsidRPr="00426108" w:rsidRDefault="00952E06" w:rsidP="003D7F29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/>
                <w:sz w:val="28"/>
                <w:szCs w:val="28"/>
              </w:rPr>
              <w:t xml:space="preserve">                      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952E06" w:rsidRPr="00426108" w:rsidRDefault="00952E06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四十六</w:t>
            </w:r>
          </w:p>
        </w:tc>
        <w:tc>
          <w:tcPr>
            <w:tcW w:w="30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52E06" w:rsidRPr="00426108" w:rsidRDefault="00952E06" w:rsidP="003D7F29">
            <w:pPr>
              <w:widowControl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952E06" w:rsidRDefault="00952E06" w:rsidP="00DE1D11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Default="00952E06" w:rsidP="00DE1D11">
      <w:pPr>
        <w:adjustRightInd w:val="0"/>
        <w:snapToGrid w:val="0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Pr="00426108" w:rsidRDefault="00952E06" w:rsidP="00DE1D11">
      <w:pPr>
        <w:adjustRightInd w:val="0"/>
        <w:snapToGrid w:val="0"/>
        <w:ind w:leftChars="59" w:left="708" w:hangingChars="202" w:hanging="566"/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821D5D">
        <w:rPr>
          <w:rFonts w:ascii="標楷體" w:eastAsia="標楷體" w:hAnsi="標楷體" w:hint="eastAsia"/>
          <w:color w:val="000000"/>
          <w:sz w:val="28"/>
          <w:szCs w:val="28"/>
        </w:rPr>
        <w:t>一百零三年一月一日</w:t>
      </w:r>
      <w:r>
        <w:rPr>
          <w:rFonts w:eastAsia="標楷體" w:hint="eastAsia"/>
          <w:sz w:val="28"/>
          <w:szCs w:val="28"/>
        </w:rPr>
        <w:t>生效</w:t>
      </w:r>
      <w:r>
        <w:rPr>
          <w:rFonts w:hint="eastAsia"/>
        </w:rPr>
        <w:t>。</w:t>
      </w:r>
    </w:p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臺中市烏日區公所編制表</w:t>
      </w:r>
    </w:p>
    <w:p w:rsidR="00952E06" w:rsidRPr="00E46314" w:rsidRDefault="00952E06" w:rsidP="007A209C">
      <w:pPr>
        <w:spacing w:line="24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Pr="001F13D6">
        <w:rPr>
          <w:rFonts w:ascii="標楷體" w:eastAsia="標楷體" w:hAnsi="標楷體"/>
          <w:color w:val="000000"/>
          <w:sz w:val="20"/>
          <w:szCs w:val="20"/>
        </w:rPr>
        <w:t>102</w:t>
      </w:r>
      <w:r w:rsidRPr="001F13D6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Pr="001F13D6">
        <w:rPr>
          <w:rFonts w:ascii="標楷體" w:eastAsia="標楷體" w:hAnsi="標楷體"/>
          <w:color w:val="000000"/>
          <w:sz w:val="20"/>
          <w:szCs w:val="20"/>
        </w:rPr>
        <w:t>4</w:t>
      </w:r>
      <w:r w:rsidRPr="001F13D6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Pr="001F13D6">
        <w:rPr>
          <w:rFonts w:ascii="標楷體" w:eastAsia="標楷體" w:hAnsi="標楷體"/>
          <w:color w:val="000000"/>
          <w:sz w:val="20"/>
          <w:szCs w:val="20"/>
        </w:rPr>
        <w:t>23</w:t>
      </w:r>
      <w:r w:rsidRPr="001F13D6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 w:rsidRPr="001F13D6">
        <w:rPr>
          <w:rFonts w:ascii="標楷體" w:eastAsia="標楷體" w:hAnsi="標楷體"/>
          <w:color w:val="000000"/>
          <w:sz w:val="20"/>
          <w:szCs w:val="20"/>
        </w:rPr>
        <w:t>1020070896</w:t>
      </w:r>
      <w:r w:rsidRPr="001F13D6">
        <w:rPr>
          <w:rFonts w:ascii="標楷體" w:eastAsia="標楷體" w:hAnsi="標楷體" w:hint="eastAsia"/>
          <w:color w:val="000000"/>
          <w:sz w:val="20"/>
          <w:szCs w:val="20"/>
        </w:rPr>
        <w:t>號令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修正</w:t>
      </w:r>
    </w:p>
    <w:p w:rsidR="00952E06" w:rsidRPr="00D965D0" w:rsidRDefault="00952E06" w:rsidP="007A209C">
      <w:pPr>
        <w:spacing w:line="240" w:lineRule="atLeast"/>
        <w:jc w:val="right"/>
        <w:rPr>
          <w:rFonts w:ascii="標楷體" w:eastAsia="標楷體" w:hAnsi="標楷體"/>
          <w:b/>
          <w:sz w:val="32"/>
          <w:szCs w:val="32"/>
        </w:rPr>
      </w:pPr>
      <w:r w:rsidRPr="00D965D0">
        <w:rPr>
          <w:rFonts w:ascii="標楷體" w:eastAsia="標楷體" w:hAnsi="標楷體" w:hint="eastAsia"/>
          <w:sz w:val="20"/>
          <w:szCs w:val="20"/>
        </w:rPr>
        <w:t>中華民國</w:t>
      </w:r>
      <w:r w:rsidRPr="00D965D0">
        <w:rPr>
          <w:rFonts w:ascii="標楷體" w:eastAsia="標楷體" w:hAnsi="標楷體"/>
          <w:sz w:val="20"/>
          <w:szCs w:val="20"/>
        </w:rPr>
        <w:t>102</w:t>
      </w:r>
      <w:r w:rsidRPr="00D965D0">
        <w:rPr>
          <w:rFonts w:ascii="標楷體" w:eastAsia="標楷體" w:hAnsi="標楷體" w:hint="eastAsia"/>
          <w:sz w:val="20"/>
          <w:szCs w:val="20"/>
        </w:rPr>
        <w:t>年</w:t>
      </w:r>
      <w:r w:rsidRPr="00D965D0">
        <w:rPr>
          <w:rFonts w:ascii="標楷體" w:eastAsia="標楷體" w:hAnsi="標楷體"/>
          <w:sz w:val="20"/>
          <w:szCs w:val="20"/>
        </w:rPr>
        <w:t>4</w:t>
      </w:r>
      <w:r w:rsidRPr="00D965D0">
        <w:rPr>
          <w:rFonts w:ascii="標楷體" w:eastAsia="標楷體" w:hAnsi="標楷體" w:hint="eastAsia"/>
          <w:sz w:val="20"/>
          <w:szCs w:val="20"/>
        </w:rPr>
        <w:t>月</w:t>
      </w:r>
      <w:r w:rsidRPr="00D965D0">
        <w:rPr>
          <w:rFonts w:ascii="標楷體" w:eastAsia="標楷體" w:hAnsi="標楷體"/>
          <w:sz w:val="20"/>
          <w:szCs w:val="20"/>
        </w:rPr>
        <w:t>30</w:t>
      </w:r>
      <w:r w:rsidRPr="00D965D0">
        <w:rPr>
          <w:rFonts w:ascii="標楷體" w:eastAsia="標楷體" w:hAnsi="標楷體" w:hint="eastAsia"/>
          <w:sz w:val="20"/>
          <w:szCs w:val="20"/>
        </w:rPr>
        <w:t>日考授銓法五字第</w:t>
      </w:r>
      <w:r w:rsidRPr="00D965D0">
        <w:rPr>
          <w:rFonts w:ascii="標楷體" w:eastAsia="標楷體" w:hAnsi="標楷體"/>
          <w:sz w:val="20"/>
          <w:szCs w:val="20"/>
        </w:rPr>
        <w:t>1023725262</w:t>
      </w:r>
      <w:r w:rsidRPr="00D965D0">
        <w:rPr>
          <w:rFonts w:ascii="標楷體" w:eastAsia="標楷體" w:hAnsi="標楷體" w:hint="eastAsia"/>
          <w:sz w:val="20"/>
          <w:szCs w:val="20"/>
        </w:rPr>
        <w:t>號函備查</w:t>
      </w: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6"/>
        <w:gridCol w:w="805"/>
        <w:gridCol w:w="1638"/>
        <w:gridCol w:w="2869"/>
        <w:gridCol w:w="1170"/>
        <w:gridCol w:w="3060"/>
      </w:tblGrid>
      <w:tr w:rsidR="00952E06" w:rsidRPr="00D01077" w:rsidTr="005B58AC">
        <w:trPr>
          <w:trHeight w:val="1035"/>
          <w:jc w:val="center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52E06" w:rsidRPr="00D01077" w:rsidTr="005B58AC">
        <w:trPr>
          <w:trHeight w:val="452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43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467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56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38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內一人辦理獸醫業務。</w:t>
            </w:r>
          </w:p>
        </w:tc>
      </w:tr>
      <w:tr w:rsidR="00952E06" w:rsidRPr="00D01077" w:rsidTr="005B58AC">
        <w:trPr>
          <w:trHeight w:val="495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952E0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38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64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38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內二人得列薦任第六職等。（其中一人係由本職稱尾數一人與里幹事職稱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，合併計給。）</w:t>
            </w:r>
          </w:p>
        </w:tc>
      </w:tr>
      <w:tr w:rsidR="00952E06" w:rsidRPr="00D01077" w:rsidTr="005B58AC">
        <w:trPr>
          <w:trHeight w:val="49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47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466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05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648"/>
          <w:jc w:val="center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5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38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706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05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641"/>
          <w:jc w:val="center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5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38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960"/>
          <w:jc w:val="center"/>
        </w:trPr>
        <w:tc>
          <w:tcPr>
            <w:tcW w:w="646" w:type="dxa"/>
            <w:tcBorders>
              <w:left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05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01077" w:rsidTr="005B58AC">
        <w:trPr>
          <w:trHeight w:val="480"/>
          <w:jc w:val="center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D01077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170" w:type="dxa"/>
            <w:tcBorders>
              <w:bottom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五十三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52E06" w:rsidRPr="00D01077" w:rsidRDefault="00952E0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52E06" w:rsidRPr="00D01077" w:rsidRDefault="00952E06" w:rsidP="001F13D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01077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D01077" w:rsidRDefault="00952E06" w:rsidP="001F13D6">
      <w:pPr>
        <w:spacing w:line="340" w:lineRule="exact"/>
        <w:ind w:left="840" w:hangingChars="300" w:hanging="84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/>
          <w:sz w:val="28"/>
          <w:szCs w:val="28"/>
        </w:rPr>
        <w:t xml:space="preserve">  </w:t>
      </w:r>
      <w:r w:rsidRPr="00D01077">
        <w:rPr>
          <w:rFonts w:ascii="標楷體" w:eastAsia="標楷體" w:hAnsi="標楷體" w:hint="eastAsia"/>
          <w:sz w:val="26"/>
          <w:szCs w:val="26"/>
        </w:rPr>
        <w:t>一、本編制表所列職稱、官等職等，應適用「</w:t>
      </w:r>
      <w:r w:rsidRPr="00D01077">
        <w:rPr>
          <w:rFonts w:ascii="標楷體" w:eastAsia="標楷體" w:hAnsi="標楷體" w:cs="新細明體" w:hint="eastAsia"/>
          <w:kern w:val="0"/>
          <w:sz w:val="26"/>
          <w:szCs w:val="26"/>
        </w:rPr>
        <w:t>丁、地方機關職務列等表之九</w:t>
      </w:r>
      <w:r w:rsidRPr="00D01077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952E06" w:rsidRPr="00D01077" w:rsidRDefault="00952E06" w:rsidP="001F13D6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/>
          <w:sz w:val="26"/>
          <w:szCs w:val="26"/>
        </w:rPr>
        <w:t xml:space="preserve">  </w:t>
      </w:r>
      <w:r w:rsidRPr="00D01077">
        <w:rPr>
          <w:rFonts w:ascii="標楷體" w:eastAsia="標楷體" w:hAnsi="標楷體" w:hint="eastAsia"/>
          <w:sz w:val="26"/>
          <w:szCs w:val="26"/>
        </w:rPr>
        <w:t>二、編制表所列辦事員員額內其中一人，由留任原職稱原官等之村幹事出缺後改置。</w:t>
      </w:r>
    </w:p>
    <w:p w:rsidR="00952E06" w:rsidRPr="00DA2649" w:rsidRDefault="00952E06" w:rsidP="001F13D6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A2649">
        <w:rPr>
          <w:rFonts w:ascii="標楷體" w:eastAsia="標楷體" w:hAnsi="標楷體"/>
          <w:sz w:val="26"/>
          <w:szCs w:val="26"/>
        </w:rPr>
        <w:t xml:space="preserve">  </w:t>
      </w:r>
      <w:r w:rsidRPr="00DA2649">
        <w:rPr>
          <w:rFonts w:ascii="標楷體" w:eastAsia="標楷體" w:hAnsi="標楷體" w:hint="eastAsia"/>
          <w:sz w:val="26"/>
          <w:szCs w:val="26"/>
        </w:rPr>
        <w:t>三、本編制表自一百零二年七月一日生效。</w:t>
      </w:r>
    </w:p>
    <w:p w:rsidR="00952E06" w:rsidRDefault="00952E06" w:rsidP="007F0A92">
      <w:pPr>
        <w:adjustRightInd w:val="0"/>
        <w:snapToGrid w:val="0"/>
        <w:spacing w:beforeLines="50"/>
        <w:ind w:left="1"/>
        <w:jc w:val="center"/>
        <w:rPr>
          <w:rFonts w:ascii="標楷體" w:eastAsia="標楷體" w:hAnsi="標楷體"/>
          <w:b/>
          <w:sz w:val="44"/>
          <w:szCs w:val="44"/>
        </w:rPr>
      </w:pPr>
      <w:r>
        <w:br w:type="page"/>
      </w:r>
      <w:r w:rsidRPr="00493712">
        <w:rPr>
          <w:rFonts w:ascii="標楷體" w:eastAsia="標楷體" w:hAnsi="標楷體" w:hint="eastAsia"/>
          <w:b/>
          <w:sz w:val="44"/>
          <w:szCs w:val="44"/>
        </w:rPr>
        <w:t>臺中市和平區公所編制表</w:t>
      </w:r>
    </w:p>
    <w:p w:rsidR="00952E06" w:rsidRPr="007D51A3" w:rsidRDefault="00952E06" w:rsidP="00C814B0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/>
          <w:color w:val="FF0000"/>
          <w:sz w:val="20"/>
          <w:szCs w:val="20"/>
        </w:rPr>
        <w:t>1030131762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7D51A3" w:rsidRDefault="00952E06" w:rsidP="00C814B0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</w:t>
      </w:r>
      <w:r>
        <w:rPr>
          <w:rFonts w:ascii="標楷體" w:eastAsia="標楷體" w:hAnsi="標楷體"/>
          <w:color w:val="FF0000"/>
          <w:sz w:val="20"/>
          <w:szCs w:val="20"/>
        </w:rPr>
        <w:t>033869551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548"/>
      </w:tblGrid>
      <w:tr w:rsidR="00952E06" w:rsidRPr="00056A89" w:rsidTr="00437663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備考</w:t>
            </w:r>
          </w:p>
        </w:tc>
      </w:tr>
      <w:tr w:rsidR="00952E06" w:rsidRPr="00056A89" w:rsidTr="004D33B7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952E06" w:rsidRPr="00056A89" w:rsidTr="004D33B7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952E06" w:rsidRPr="00056A89" w:rsidTr="004D33B7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trHeight w:val="1058"/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trHeight w:val="909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trHeight w:val="909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056A89" w:rsidRDefault="00952E06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52E06" w:rsidRPr="00056A89" w:rsidTr="004D33B7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合</w:t>
            </w:r>
            <w:r w:rsidRPr="00056A89">
              <w:rPr>
                <w:rFonts w:ascii="標楷體" w:eastAsia="標楷體" w:hAnsi="標楷體"/>
              </w:rPr>
              <w:t xml:space="preserve">                                   </w:t>
            </w:r>
            <w:r w:rsidRPr="00056A89"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四十五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056A89" w:rsidRDefault="00952E06" w:rsidP="004D33B7">
            <w:pPr>
              <w:rPr>
                <w:rFonts w:ascii="標楷體" w:eastAsia="標楷體" w:hAnsi="標楷體"/>
              </w:rPr>
            </w:pPr>
          </w:p>
        </w:tc>
      </w:tr>
    </w:tbl>
    <w:p w:rsidR="00952E06" w:rsidRPr="00BD514C" w:rsidRDefault="00952E06" w:rsidP="00C814B0">
      <w:pPr>
        <w:adjustRightInd w:val="0"/>
        <w:snapToGrid w:val="0"/>
        <w:ind w:leftChars="-225" w:left="286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BD514C" w:rsidRDefault="00952E06" w:rsidP="00C814B0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Pr="00115127" w:rsidRDefault="00952E06" w:rsidP="00C814B0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臺中市神岡區公所編制表</w:t>
      </w:r>
    </w:p>
    <w:p w:rsidR="00952E06" w:rsidRPr="007D51A3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103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4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2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3D044A">
        <w:rPr>
          <w:rFonts w:ascii="標楷體" w:eastAsia="標楷體" w:hAnsi="標楷體"/>
          <w:color w:val="FF0000"/>
          <w:sz w:val="20"/>
          <w:szCs w:val="20"/>
        </w:rPr>
        <w:t>1030059602</w:t>
      </w:r>
      <w:r w:rsidRPr="003D044A">
        <w:rPr>
          <w:rFonts w:ascii="標楷體" w:eastAsia="標楷體" w:hAnsi="標楷體" w:hint="eastAsia"/>
          <w:color w:val="FF0000"/>
          <w:sz w:val="20"/>
          <w:szCs w:val="20"/>
        </w:rPr>
        <w:t>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952E06" w:rsidRPr="007D51A3" w:rsidRDefault="00952E06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548"/>
      </w:tblGrid>
      <w:tr w:rsidR="00952E06" w:rsidRPr="00495D4D" w:rsidTr="00D61DC2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7551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952E06" w:rsidRPr="00A03A10" w:rsidTr="00D61DC2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A03A10" w:rsidRDefault="00952E06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A03A10" w:rsidRDefault="00952E06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A03A10" w:rsidRDefault="00952E06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A03A10" w:rsidRDefault="00952E06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A03A10" w:rsidRDefault="00952E06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952E06" w:rsidRPr="005646AB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46AB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5646AB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833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977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D61DC2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52E06" w:rsidRPr="00495D4D" w:rsidRDefault="00952E06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495D4D" w:rsidRDefault="00952E06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Pr="008D14A4" w:rsidRDefault="00952E06" w:rsidP="003D044A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4A4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0A60E5" w:rsidRDefault="00952E06" w:rsidP="003D044A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25CA1">
        <w:rPr>
          <w:rFonts w:eastAsia="標楷體" w:hint="eastAsia"/>
          <w:sz w:val="28"/>
          <w:szCs w:val="28"/>
        </w:rPr>
        <w:t>一、本編制表所列職稱、官等職等，應適用「丁、地方機關職務列等表之九</w:t>
      </w:r>
      <w:r w:rsidRPr="000A60E5">
        <w:rPr>
          <w:rFonts w:eastAsia="標楷體" w:hint="eastAsia"/>
          <w:sz w:val="28"/>
          <w:szCs w:val="28"/>
        </w:rPr>
        <w:t>」之規定；該職務列等表修正時亦同。</w:t>
      </w:r>
    </w:p>
    <w:p w:rsidR="00952E06" w:rsidRPr="00495D4D" w:rsidRDefault="00952E06" w:rsidP="003D044A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color w:val="000000"/>
          <w:sz w:val="28"/>
          <w:szCs w:val="28"/>
        </w:rPr>
      </w:pPr>
      <w:r w:rsidRPr="000A60E5">
        <w:rPr>
          <w:rFonts w:eastAsia="標楷體" w:hint="eastAsia"/>
          <w:sz w:val="28"/>
          <w:szCs w:val="28"/>
        </w:rPr>
        <w:t>二、</w:t>
      </w:r>
      <w:r w:rsidRPr="00FF3745">
        <w:rPr>
          <w:rFonts w:eastAsia="標楷體" w:hint="eastAsia"/>
          <w:sz w:val="28"/>
          <w:szCs w:val="28"/>
        </w:rPr>
        <w:t>本編制表自一百零</w:t>
      </w:r>
      <w:r>
        <w:rPr>
          <w:rFonts w:eastAsia="標楷體" w:hint="eastAsia"/>
          <w:sz w:val="28"/>
          <w:szCs w:val="28"/>
        </w:rPr>
        <w:t>三</w:t>
      </w:r>
      <w:r w:rsidRPr="00FF3745">
        <w:rPr>
          <w:rFonts w:eastAsia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日生效</w:t>
      </w:r>
      <w:r w:rsidRPr="00725CA1">
        <w:rPr>
          <w:rFonts w:eastAsia="標楷體" w:hint="eastAsia"/>
          <w:sz w:val="28"/>
          <w:szCs w:val="28"/>
        </w:rPr>
        <w:t>。</w:t>
      </w:r>
    </w:p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臺中市大肚區公所編制表</w:t>
      </w:r>
    </w:p>
    <w:p w:rsidR="00952E06" w:rsidRPr="007D51A3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30065578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7D51A3" w:rsidRDefault="00952E06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33840918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8"/>
        <w:gridCol w:w="851"/>
        <w:gridCol w:w="1134"/>
        <w:gridCol w:w="3119"/>
        <w:gridCol w:w="1122"/>
        <w:gridCol w:w="2911"/>
      </w:tblGrid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3119" w:type="dxa"/>
            <w:tcBorders>
              <w:top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22" w:type="dxa"/>
            <w:tcBorders>
              <w:top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AF2569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AF2569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得列薦任第六職等（</w:t>
            </w:r>
            <w:r w:rsidRPr="00C87B13">
              <w:rPr>
                <w:rFonts w:ascii="標楷體" w:eastAsia="標楷體" w:hAnsi="標楷體" w:hint="eastAsia"/>
                <w:sz w:val="28"/>
                <w:szCs w:val="28"/>
              </w:rPr>
              <w:t>係由本職稱一人</w:t>
            </w: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與助理員職稱尾數一人，合併計給。）</w:t>
            </w: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AF2569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51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51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548" w:type="dxa"/>
            <w:tcBorders>
              <w:lef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51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952E06" w:rsidRPr="000D5499" w:rsidRDefault="00952E06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952E06" w:rsidRPr="0089796A" w:rsidRDefault="00952E06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89796A" w:rsidTr="003D7F29">
        <w:trPr>
          <w:jc w:val="center"/>
        </w:trPr>
        <w:tc>
          <w:tcPr>
            <w:tcW w:w="565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89796A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</w:t>
            </w: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122" w:type="dxa"/>
            <w:tcBorders>
              <w:bottom w:val="single" w:sz="12" w:space="0" w:color="auto"/>
            </w:tcBorders>
            <w:vAlign w:val="center"/>
          </w:tcPr>
          <w:p w:rsidR="00952E06" w:rsidRPr="0089796A" w:rsidRDefault="00952E06" w:rsidP="005E187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89796A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52E06" w:rsidRPr="00E945AF" w:rsidRDefault="00952E06" w:rsidP="00635EBD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977550" w:rsidRDefault="00952E06" w:rsidP="00635EBD">
      <w:pPr>
        <w:adjustRightInd w:val="0"/>
        <w:snapToGrid w:val="0"/>
        <w:ind w:left="709" w:rightChars="-260" w:right="-624" w:hanging="567"/>
        <w:rPr>
          <w:rFonts w:eastAsia="標楷體"/>
          <w:sz w:val="28"/>
          <w:szCs w:val="28"/>
        </w:rPr>
      </w:pPr>
      <w:r w:rsidRPr="00977550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952E06" w:rsidRPr="007C5AE3" w:rsidRDefault="00952E06" w:rsidP="00635EBD">
      <w:pPr>
        <w:adjustRightInd w:val="0"/>
        <w:snapToGrid w:val="0"/>
        <w:ind w:left="284" w:rightChars="-260" w:right="-624" w:hanging="142"/>
        <w:rPr>
          <w:rFonts w:ascii="標楷體" w:eastAsia="標楷體" w:hAnsi="標楷體"/>
          <w:color w:val="000000"/>
          <w:sz w:val="28"/>
          <w:szCs w:val="28"/>
        </w:rPr>
      </w:pPr>
      <w:r w:rsidRPr="007730B6">
        <w:rPr>
          <w:rFonts w:eastAsia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本編制表自一百零三年四月十二日生效</w:t>
      </w:r>
      <w:r w:rsidRPr="00977550">
        <w:rPr>
          <w:rFonts w:eastAsia="標楷體" w:hint="eastAsia"/>
          <w:sz w:val="28"/>
          <w:szCs w:val="28"/>
        </w:rPr>
        <w:t>。</w:t>
      </w:r>
    </w:p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t>臺中市大雅區公所編制表</w:t>
      </w:r>
    </w:p>
    <w:p w:rsidR="00952E06" w:rsidRPr="002726A1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893"/>
        <w:gridCol w:w="1844"/>
        <w:gridCol w:w="2309"/>
        <w:gridCol w:w="1080"/>
        <w:gridCol w:w="2911"/>
      </w:tblGrid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52E06" w:rsidRPr="00F41CBA" w:rsidTr="009B79D4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內四人得列薦任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得列薦任薦任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（係由本職稱一人與里幹事職稱尾數一人，合併計給。）</w:t>
            </w:r>
          </w:p>
        </w:tc>
      </w:tr>
      <w:tr w:rsidR="00952E06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trHeight w:val="140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trHeight w:val="81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93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trHeight w:val="818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3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trHeight w:val="116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93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trHeight w:val="641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3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trHeight w:val="1544"/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93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F41CBA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F41CBA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五十六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F41CBA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52E06" w:rsidRPr="00CD0906" w:rsidRDefault="00952E06" w:rsidP="00115127">
      <w:pPr>
        <w:spacing w:line="460" w:lineRule="exact"/>
        <w:ind w:leftChars="-58" w:left="569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CD0906" w:rsidRDefault="00952E06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4751B2">
        <w:rPr>
          <w:rFonts w:ascii="標楷體" w:eastAsia="標楷體" w:hAnsi="標楷體" w:hint="eastAsia"/>
          <w:sz w:val="28"/>
          <w:szCs w:val="28"/>
        </w:rPr>
        <w:t>職稱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CD09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52E06" w:rsidRPr="00CD0906" w:rsidRDefault="00952E06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4751B2">
        <w:rPr>
          <w:rFonts w:ascii="標楷體" w:eastAsia="標楷體" w:hAnsi="標楷體" w:hint="eastAsia"/>
          <w:sz w:val="28"/>
          <w:szCs w:val="28"/>
        </w:rPr>
        <w:t>秘書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一人，得繼續留任原職稱原官等之職務至離職時為止，出缺不補，未列入。</w:t>
      </w:r>
    </w:p>
    <w:p w:rsidR="00952E06" w:rsidRPr="00115127" w:rsidRDefault="00952E06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CD0906">
        <w:rPr>
          <w:rFonts w:ascii="標楷體" w:eastAsia="標楷體" w:hAnsi="標楷體" w:hint="eastAsia"/>
          <w:sz w:val="28"/>
          <w:szCs w:val="28"/>
        </w:rPr>
        <w:t>本編制表自一百零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D090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D0906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952E06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Pr="00B71D56">
        <w:rPr>
          <w:rFonts w:ascii="標楷體" w:eastAsia="標楷體" w:hAnsi="標楷體" w:hint="eastAsia"/>
          <w:b/>
          <w:sz w:val="44"/>
          <w:szCs w:val="32"/>
        </w:rPr>
        <w:t>臺中市后里區公所編制表</w:t>
      </w:r>
    </w:p>
    <w:p w:rsidR="00952E06" w:rsidRPr="002726A1" w:rsidRDefault="00952E06" w:rsidP="003A0EEE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30120820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3A0EE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>
        <w:rPr>
          <w:rFonts w:ascii="標楷體" w:eastAsia="標楷體" w:hAnsi="標楷體"/>
          <w:color w:val="FF0000"/>
          <w:sz w:val="20"/>
          <w:szCs w:val="20"/>
        </w:rPr>
        <w:t>103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7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AC1248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33865244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16"/>
        <w:gridCol w:w="1701"/>
        <w:gridCol w:w="2835"/>
        <w:gridCol w:w="1134"/>
        <w:gridCol w:w="2054"/>
      </w:tblGrid>
      <w:tr w:rsidR="00952E06" w:rsidRPr="00EE02CB" w:rsidTr="00E90AA8">
        <w:tc>
          <w:tcPr>
            <w:tcW w:w="163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054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備考</w:t>
            </w: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720" w:type="dxa"/>
            <w:vMerge w:val="restart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人事室</w:t>
            </w:r>
          </w:p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720" w:type="dxa"/>
            <w:vMerge/>
            <w:tcBorders>
              <w:left w:val="single" w:sz="12" w:space="0" w:color="auto"/>
            </w:tcBorders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720" w:type="dxa"/>
            <w:vMerge w:val="restart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會計室</w:t>
            </w:r>
          </w:p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720" w:type="dxa"/>
            <w:vMerge/>
            <w:tcBorders>
              <w:left w:val="single" w:sz="12" w:space="0" w:color="auto"/>
            </w:tcBorders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</w:tcPr>
          <w:p w:rsidR="00952E06" w:rsidRPr="00EE02CB" w:rsidRDefault="00952E06" w:rsidP="00E90AA8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952E06" w:rsidRPr="00EE02CB" w:rsidTr="00F61060">
        <w:tc>
          <w:tcPr>
            <w:tcW w:w="720" w:type="dxa"/>
            <w:tcBorders>
              <w:lef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916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952E06" w:rsidRPr="00EE02CB" w:rsidRDefault="00952E06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952E06" w:rsidRPr="00EE02CB" w:rsidRDefault="00952E06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952E06" w:rsidRPr="00EE02CB" w:rsidTr="004D33B7">
        <w:tc>
          <w:tcPr>
            <w:tcW w:w="617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合</w:t>
            </w:r>
            <w:r w:rsidRPr="00EE02CB">
              <w:rPr>
                <w:rFonts w:ascii="標楷體" w:eastAsia="標楷體" w:hAnsi="標楷體"/>
              </w:rPr>
              <w:t xml:space="preserve">                              </w:t>
            </w:r>
            <w:r w:rsidRPr="00EE02CB"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五十三</w:t>
            </w:r>
          </w:p>
        </w:tc>
        <w:tc>
          <w:tcPr>
            <w:tcW w:w="2054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EE02CB" w:rsidRDefault="00952E06" w:rsidP="004D33B7">
            <w:pPr>
              <w:rPr>
                <w:rFonts w:ascii="標楷體" w:eastAsia="標楷體" w:hAnsi="標楷體"/>
              </w:rPr>
            </w:pPr>
          </w:p>
        </w:tc>
      </w:tr>
    </w:tbl>
    <w:p w:rsidR="00952E06" w:rsidRPr="00B71D56" w:rsidRDefault="00952E06" w:rsidP="003A0EE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B71D56" w:rsidRDefault="00952E06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/>
          <w:sz w:val="28"/>
          <w:szCs w:val="28"/>
        </w:rPr>
        <w:t xml:space="preserve">  </w:t>
      </w:r>
      <w:r w:rsidRPr="00B71D56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71D56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丁、地方機關職務列等表之九</w:t>
      </w:r>
      <w:r w:rsidRPr="00B71D56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Pr="00B71D56" w:rsidRDefault="00952E06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/>
          <w:sz w:val="28"/>
          <w:szCs w:val="28"/>
        </w:rPr>
        <w:t xml:space="preserve">  </w:t>
      </w:r>
      <w:r w:rsidRPr="00B71D56">
        <w:rPr>
          <w:rFonts w:ascii="標楷體" w:eastAsia="標楷體" w:hAnsi="標楷體" w:hint="eastAsia"/>
          <w:sz w:val="28"/>
          <w:szCs w:val="28"/>
        </w:rPr>
        <w:t>二、原臺中縣后里鄉民代表會秘書一人，得繼續留任原職稱原官等之職務至離職時為止，出缺不補，未列入。</w:t>
      </w:r>
    </w:p>
    <w:p w:rsidR="00952E06" w:rsidRPr="003F12E4" w:rsidRDefault="00952E06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三、本編制表自一百零三</w:t>
      </w:r>
      <w:r w:rsidRPr="00B71D5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B71D56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二十八</w:t>
      </w:r>
      <w:r w:rsidRPr="00B71D56">
        <w:rPr>
          <w:rFonts w:ascii="標楷體" w:eastAsia="標楷體" w:hAnsi="標楷體" w:hint="eastAsia"/>
          <w:sz w:val="28"/>
          <w:szCs w:val="28"/>
        </w:rPr>
        <w:t>日生效。</w:t>
      </w:r>
    </w:p>
    <w:p w:rsidR="00952E06" w:rsidRPr="00707C3E" w:rsidRDefault="00952E06" w:rsidP="007F0A92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臺中市石岡區公所編制表</w:t>
      </w:r>
    </w:p>
    <w:p w:rsidR="00952E06" w:rsidRPr="007D51A3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1020124378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7D51A3" w:rsidRDefault="00952E06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25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1023751342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791"/>
        <w:gridCol w:w="1620"/>
        <w:gridCol w:w="2748"/>
        <w:gridCol w:w="1134"/>
        <w:gridCol w:w="2418"/>
      </w:tblGrid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48" w:type="dxa"/>
            <w:tcBorders>
              <w:top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18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321AC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321AC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321AC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952E06" w:rsidRPr="00321AC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52E06" w:rsidRPr="00321AC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6B4B77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1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1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1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3D7F29">
        <w:trPr>
          <w:jc w:val="center"/>
        </w:trPr>
        <w:tc>
          <w:tcPr>
            <w:tcW w:w="5737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418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495D4D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Default="00952E06" w:rsidP="003C17A5">
      <w:pPr>
        <w:spacing w:line="460" w:lineRule="exact"/>
        <w:ind w:leftChars="-290" w:left="144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Default="00952E06" w:rsidP="003C17A5">
      <w:pPr>
        <w:numPr>
          <w:ilvl w:val="0"/>
          <w:numId w:val="3"/>
        </w:numPr>
        <w:spacing w:line="460" w:lineRule="exact"/>
        <w:ind w:leftChars="-181" w:left="286" w:rightChars="-319" w:right="-76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52E06" w:rsidRPr="005F4C4B" w:rsidRDefault="00952E06" w:rsidP="003C17A5">
      <w:pPr>
        <w:numPr>
          <w:ilvl w:val="0"/>
          <w:numId w:val="3"/>
        </w:numPr>
        <w:spacing w:line="460" w:lineRule="exact"/>
        <w:ind w:leftChars="-181" w:left="286" w:rightChars="-355" w:right="-85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本編制表自一百零二年八月十五日生效</w:t>
      </w:r>
      <w:r w:rsidRPr="00AA5308">
        <w:rPr>
          <w:rFonts w:ascii="標楷體" w:eastAsia="標楷體" w:hint="eastAsia"/>
          <w:kern w:val="0"/>
          <w:sz w:val="28"/>
          <w:szCs w:val="28"/>
        </w:rPr>
        <w:t>。</w:t>
      </w:r>
    </w:p>
    <w:p w:rsidR="00952E06" w:rsidRPr="00707C3E" w:rsidRDefault="00952E06" w:rsidP="007F0A92">
      <w:pPr>
        <w:spacing w:beforeLines="5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臺中市霧峰區公所編制表</w:t>
      </w:r>
    </w:p>
    <w:p w:rsidR="00952E06" w:rsidRPr="007D51A3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1020124378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7D51A3" w:rsidRDefault="00952E06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25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1023751342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948"/>
        <w:gridCol w:w="1620"/>
        <w:gridCol w:w="2819"/>
        <w:gridCol w:w="1134"/>
        <w:gridCol w:w="2551"/>
      </w:tblGrid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9" w:type="dxa"/>
            <w:tcBorders>
              <w:top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48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48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48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E06" w:rsidRPr="00DF00BF" w:rsidTr="003D7F29">
        <w:trPr>
          <w:jc w:val="center"/>
        </w:trPr>
        <w:tc>
          <w:tcPr>
            <w:tcW w:w="59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六十一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DF00BF" w:rsidRDefault="00952E06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52E06" w:rsidRPr="00DF00BF" w:rsidRDefault="00952E06" w:rsidP="003C17A5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DF00BF" w:rsidRDefault="00952E06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952E06" w:rsidRPr="00DF00BF" w:rsidRDefault="00952E06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952E06" w:rsidRPr="00DF00BF" w:rsidRDefault="00952E06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F00BF">
        <w:rPr>
          <w:rFonts w:eastAsia="標楷體" w:hint="eastAsia"/>
          <w:sz w:val="28"/>
          <w:szCs w:val="28"/>
        </w:rPr>
        <w:t>。</w:t>
      </w:r>
    </w:p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臺中市潭子區公所編制表</w:t>
      </w:r>
    </w:p>
    <w:p w:rsidR="00952E06" w:rsidRPr="002726A1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5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1020094123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2726A1" w:rsidRDefault="00952E06" w:rsidP="002726A1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2726A1">
        <w:rPr>
          <w:rFonts w:ascii="標楷體" w:eastAsia="標楷體" w:hAnsi="標楷體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85" w:type="dxa"/>
        <w:jc w:val="center"/>
        <w:tblInd w:w="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911"/>
      </w:tblGrid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952E06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FF30F8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人得列薦任第六職等。</w:t>
            </w:r>
          </w:p>
        </w:tc>
      </w:tr>
      <w:tr w:rsidR="00952E0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100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81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893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841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641"/>
          <w:jc w:val="center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1249"/>
          <w:jc w:val="center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495D4D" w:rsidRDefault="00952E0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Pr="00F674D1" w:rsidRDefault="00952E06" w:rsidP="00115127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952E06" w:rsidRPr="00F674D1" w:rsidRDefault="00952E06" w:rsidP="00115127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 w:hint="eastAsia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 w:hint="eastAsia"/>
          <w:sz w:val="28"/>
          <w:szCs w:val="28"/>
        </w:rPr>
        <w:t>列等表之九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52E06" w:rsidRPr="003667C7" w:rsidRDefault="00952E06" w:rsidP="00115127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臺中市龍井區公所編制表</w:t>
      </w:r>
    </w:p>
    <w:p w:rsidR="00952E06" w:rsidRPr="007D51A3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/>
          <w:color w:val="FF0000"/>
          <w:sz w:val="20"/>
          <w:szCs w:val="20"/>
        </w:rPr>
        <w:t>1030012915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7D51A3" w:rsidRDefault="00952E06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>
        <w:rPr>
          <w:rFonts w:ascii="標楷體" w:eastAsia="標楷體" w:hAnsi="標楷體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/>
          <w:color w:val="FF0000"/>
          <w:sz w:val="20"/>
          <w:szCs w:val="20"/>
        </w:rPr>
        <w:t>28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>
        <w:rPr>
          <w:rFonts w:ascii="標楷體" w:eastAsia="標楷體" w:hAnsi="標楷體"/>
          <w:color w:val="FF0000"/>
          <w:sz w:val="20"/>
          <w:szCs w:val="20"/>
        </w:rPr>
        <w:t>1033811601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9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"/>
        <w:gridCol w:w="480"/>
        <w:gridCol w:w="774"/>
        <w:gridCol w:w="992"/>
        <w:gridCol w:w="4142"/>
        <w:gridCol w:w="991"/>
        <w:gridCol w:w="1858"/>
      </w:tblGrid>
      <w:tr w:rsidR="00952E06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952E06" w:rsidRPr="0002367B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52E06" w:rsidRPr="0002367B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4144" w:type="dxa"/>
            <w:tcBorders>
              <w:top w:val="single" w:sz="12" w:space="0" w:color="auto"/>
              <w:left w:val="nil"/>
            </w:tcBorders>
            <w:vAlign w:val="center"/>
          </w:tcPr>
          <w:p w:rsidR="00952E06" w:rsidRPr="0002367B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952E06" w:rsidRPr="0002367B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185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952E06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區長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課長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522486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視導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52E06" w:rsidRPr="00522486" w:rsidRDefault="00952E06" w:rsidP="00E547B0">
            <w:pPr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52E06" w:rsidRPr="002D1AB5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952E06" w:rsidRPr="00522486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cantSplit/>
        </w:trPr>
        <w:tc>
          <w:tcPr>
            <w:tcW w:w="12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技士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952E06" w:rsidRPr="0002367B" w:rsidRDefault="00952E06" w:rsidP="00E547B0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gridBefore w:val="1"/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721A97" w:rsidRDefault="00952E06" w:rsidP="00E547B0">
            <w:pPr>
              <w:pStyle w:val="BodyTextIndent"/>
              <w:spacing w:line="28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952E06" w:rsidRPr="0002367B" w:rsidTr="006844A3">
        <w:trPr>
          <w:gridBefore w:val="1"/>
          <w:cantSplit/>
        </w:trPr>
        <w:tc>
          <w:tcPr>
            <w:tcW w:w="1254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952E06" w:rsidRPr="00505322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里幹事</w:t>
            </w:r>
          </w:p>
        </w:tc>
        <w:tc>
          <w:tcPr>
            <w:tcW w:w="993" w:type="dxa"/>
            <w:tcBorders>
              <w:left w:val="nil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left w:val="nil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right w:val="single" w:sz="12" w:space="0" w:color="auto"/>
            </w:tcBorders>
          </w:tcPr>
          <w:p w:rsidR="00952E06" w:rsidRPr="00FD7686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FD7686">
              <w:rPr>
                <w:rFonts w:ascii="標楷體" w:eastAsia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int="eastAsia"/>
                <w:sz w:val="28"/>
                <w:szCs w:val="28"/>
              </w:rPr>
              <w:t>六</w:t>
            </w:r>
            <w:r w:rsidRPr="00FD7686">
              <w:rPr>
                <w:rFonts w:ascii="標楷體" w:eastAsia="標楷體" w:hint="eastAsia"/>
                <w:sz w:val="28"/>
                <w:szCs w:val="28"/>
              </w:rPr>
              <w:t>人得列薦任第六職等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952E06" w:rsidRPr="0002367B" w:rsidTr="006844A3">
        <w:trPr>
          <w:gridBefore w:val="1"/>
          <w:cantSplit/>
        </w:trPr>
        <w:tc>
          <w:tcPr>
            <w:tcW w:w="1254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技佐</w:t>
            </w:r>
          </w:p>
        </w:tc>
        <w:tc>
          <w:tcPr>
            <w:tcW w:w="993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02367B" w:rsidRDefault="00952E06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left w:val="nil"/>
              <w:bottom w:val="nil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</w:tcPr>
          <w:p w:rsidR="00952E06" w:rsidRPr="00FD7686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FD7686">
              <w:rPr>
                <w:rFonts w:ascii="標楷體" w:eastAsia="標楷體" w:hint="eastAsia"/>
                <w:sz w:val="28"/>
                <w:szCs w:val="28"/>
              </w:rPr>
              <w:t>得列薦任第六職等（</w:t>
            </w:r>
            <w:r w:rsidRPr="00CD5784">
              <w:rPr>
                <w:rFonts w:ascii="標楷體" w:eastAsia="標楷體" w:hint="eastAsia"/>
                <w:sz w:val="28"/>
                <w:szCs w:val="28"/>
              </w:rPr>
              <w:t>係由本職稱一人與</w:t>
            </w:r>
            <w:r>
              <w:rPr>
                <w:rFonts w:ascii="標楷體" w:eastAsia="標楷體" w:hint="eastAsia"/>
                <w:sz w:val="28"/>
                <w:szCs w:val="28"/>
              </w:rPr>
              <w:t>里幹事</w:t>
            </w:r>
            <w:r w:rsidRPr="00CD5784">
              <w:rPr>
                <w:rFonts w:ascii="標楷體" w:eastAsia="標楷體" w:hint="eastAsia"/>
                <w:sz w:val="28"/>
                <w:szCs w:val="28"/>
              </w:rPr>
              <w:t>職稱尾數一人，合併計給。</w:t>
            </w:r>
            <w:r w:rsidRPr="00FD7686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952E06" w:rsidRPr="0002367B" w:rsidTr="006844A3">
        <w:trPr>
          <w:gridBefore w:val="1"/>
          <w:cantSplit/>
        </w:trPr>
        <w:tc>
          <w:tcPr>
            <w:tcW w:w="1254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993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02367B" w:rsidRDefault="00952E06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left w:val="nil"/>
              <w:bottom w:val="nil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gridBefore w:val="1"/>
          <w:cantSplit/>
        </w:trPr>
        <w:tc>
          <w:tcPr>
            <w:tcW w:w="1254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993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02367B" w:rsidRDefault="00952E06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left w:val="nil"/>
              <w:bottom w:val="nil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952E06" w:rsidRPr="00A61534" w:rsidRDefault="00952E06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gridBefore w:val="1"/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02367B" w:rsidRDefault="00952E06" w:rsidP="00E547B0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7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52E06" w:rsidRDefault="00952E06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gridBefore w:val="1"/>
          <w:cantSplit/>
          <w:trHeight w:val="831"/>
        </w:trPr>
        <w:tc>
          <w:tcPr>
            <w:tcW w:w="480" w:type="dxa"/>
            <w:vMerge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52E06" w:rsidRDefault="00952E06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gridBefore w:val="1"/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02367B" w:rsidRDefault="00952E06" w:rsidP="00E547B0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7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52E06" w:rsidRDefault="00952E06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gridBefore w:val="1"/>
          <w:cantSplit/>
          <w:trHeight w:val="734"/>
        </w:trPr>
        <w:tc>
          <w:tcPr>
            <w:tcW w:w="480" w:type="dxa"/>
            <w:vMerge/>
            <w:tcBorders>
              <w:lef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52E06" w:rsidRDefault="00952E06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gridBefore w:val="1"/>
          <w:cantSplit/>
          <w:trHeight w:val="1115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</w:tcBorders>
            <w:textDirection w:val="tbRlV"/>
            <w:vAlign w:val="center"/>
          </w:tcPr>
          <w:p w:rsidR="00952E06" w:rsidRPr="0002367B" w:rsidRDefault="00952E06" w:rsidP="00E547B0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774" w:type="dxa"/>
            <w:tcBorders>
              <w:top w:val="single" w:sz="6" w:space="0" w:color="auto"/>
              <w:right w:val="single" w:sz="6" w:space="0" w:color="auto"/>
            </w:tcBorders>
          </w:tcPr>
          <w:p w:rsidR="00952E06" w:rsidRPr="0002367B" w:rsidRDefault="00952E06" w:rsidP="00E547B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952E06" w:rsidRPr="0002367B" w:rsidRDefault="00952E06" w:rsidP="00E547B0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952E06" w:rsidRPr="0002367B" w:rsidRDefault="00952E06" w:rsidP="00E547B0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952E06" w:rsidRDefault="00952E06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right w:val="single" w:sz="12" w:space="0" w:color="auto"/>
            </w:tcBorders>
          </w:tcPr>
          <w:p w:rsidR="00952E06" w:rsidRPr="0002367B" w:rsidRDefault="00952E06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52E06" w:rsidRPr="0002367B" w:rsidTr="006844A3">
        <w:trPr>
          <w:gridBefore w:val="1"/>
          <w:cantSplit/>
        </w:trPr>
        <w:tc>
          <w:tcPr>
            <w:tcW w:w="639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52E06" w:rsidRPr="0002367B" w:rsidRDefault="00952E06" w:rsidP="00E547B0">
            <w:pPr>
              <w:widowControl/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/>
                <w:sz w:val="28"/>
                <w:szCs w:val="28"/>
              </w:rPr>
              <w:t xml:space="preserve">                          </w:t>
            </w:r>
            <w:r w:rsidRPr="0002367B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952E06" w:rsidRPr="0002367B" w:rsidRDefault="00952E06" w:rsidP="00E547B0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五十</w:t>
            </w:r>
            <w:r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18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52E06" w:rsidRPr="0002367B" w:rsidRDefault="00952E06" w:rsidP="00E547B0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952E06" w:rsidRPr="00975006" w:rsidRDefault="00952E06" w:rsidP="00E547B0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952E06" w:rsidRPr="00641C9E" w:rsidRDefault="00952E06" w:rsidP="00E547B0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641C9E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AC058A" w:rsidRDefault="00952E06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952E06" w:rsidRPr="00AC058A" w:rsidRDefault="00952E06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二、原臺中縣龍井鄉民代表會秘書一人，得繼續留任原職稱原官等之職務至離職時為止，出缺不補，未列入。</w:t>
      </w:r>
    </w:p>
    <w:p w:rsidR="00952E06" w:rsidRPr="00616D00" w:rsidRDefault="00952E06" w:rsidP="00E547B0">
      <w:pPr>
        <w:spacing w:line="360" w:lineRule="exact"/>
        <w:ind w:leftChars="62" w:left="709" w:right="-2" w:hangingChars="200" w:hanging="560"/>
        <w:rPr>
          <w:rFonts w:ascii="標楷體" w:eastAsia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本編制表自一百零三年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月一日生效</w:t>
      </w:r>
      <w:r w:rsidRPr="00641C9E">
        <w:rPr>
          <w:rFonts w:ascii="標楷體" w:eastAsia="標楷體" w:hAnsi="標楷體" w:hint="eastAsia"/>
          <w:sz w:val="28"/>
          <w:szCs w:val="28"/>
        </w:rPr>
        <w:t>。</w:t>
      </w:r>
    </w:p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臺中市外埔區公所編制表</w:t>
      </w:r>
    </w:p>
    <w:p w:rsidR="00952E06" w:rsidRPr="00E46314" w:rsidRDefault="00952E06" w:rsidP="00170246">
      <w:pPr>
        <w:spacing w:line="24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101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7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3</w:t>
      </w:r>
      <w:r>
        <w:rPr>
          <w:rFonts w:ascii="標楷體" w:eastAsia="標楷體" w:hAnsi="標楷體"/>
          <w:color w:val="000000"/>
          <w:sz w:val="20"/>
          <w:szCs w:val="20"/>
        </w:rPr>
        <w:t>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>
        <w:rPr>
          <w:rFonts w:ascii="標楷體" w:eastAsia="標楷體" w:hAnsi="標楷體"/>
          <w:color w:val="000000"/>
          <w:sz w:val="20"/>
          <w:szCs w:val="20"/>
        </w:rPr>
        <w:t>1010132382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952E06" w:rsidRPr="00495D4D" w:rsidRDefault="00952E06" w:rsidP="00170246">
      <w:pPr>
        <w:spacing w:line="24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101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8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/>
          <w:color w:val="000000"/>
          <w:sz w:val="20"/>
          <w:szCs w:val="20"/>
        </w:rPr>
        <w:t>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日考授銓法五字第</w:t>
      </w:r>
      <w:r>
        <w:rPr>
          <w:rFonts w:ascii="標楷體" w:eastAsia="標楷體" w:hAnsi="標楷體"/>
          <w:color w:val="000000"/>
          <w:sz w:val="20"/>
          <w:szCs w:val="20"/>
        </w:rPr>
        <w:t>1013635881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911"/>
      </w:tblGrid>
      <w:tr w:rsidR="00952E06" w:rsidRPr="00495D4D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內一人辦理獸醫業務。</w:t>
            </w: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</w:t>
            </w:r>
            <w:r w:rsidRPr="00CD09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7E4076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rPr>
          <w:trHeight w:val="1402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rPr>
          <w:trHeight w:val="1605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rPr>
          <w:trHeight w:val="1421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</w:tcPr>
          <w:p w:rsidR="00952E06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</w:t>
            </w:r>
          </w:p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rPr>
          <w:trHeight w:val="1544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RPr="00495D4D" w:rsidTr="008971F0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52E06" w:rsidRPr="00495D4D" w:rsidRDefault="00952E06" w:rsidP="00D8692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495D4D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Pr="00D8692D" w:rsidRDefault="00952E06" w:rsidP="00D8692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D8692D" w:rsidRDefault="00952E06" w:rsidP="00D8692D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D869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52E06" w:rsidRPr="00D8692D" w:rsidRDefault="00952E06" w:rsidP="00D8692D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二、原臺中縣外埔鄉民代表會秘書一人，得繼續留任原職稱原官等之職務至離職時為止，出缺不補，未列入。</w:t>
      </w:r>
    </w:p>
    <w:p w:rsidR="00952E06" w:rsidRPr="00D8692D" w:rsidRDefault="00952E06" w:rsidP="00D8692D">
      <w:pPr>
        <w:spacing w:line="460" w:lineRule="exact"/>
        <w:ind w:leftChars="118" w:left="849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D8692D">
        <w:rPr>
          <w:rFonts w:ascii="標楷體" w:eastAsia="標楷體" w:hint="eastAsia"/>
          <w:color w:val="000000"/>
          <w:sz w:val="28"/>
          <w:szCs w:val="28"/>
        </w:rPr>
        <w:t>編制表所列辦事員員額內其中二人、書記一人，由留任原職稱原官等之</w:t>
      </w:r>
      <w:r w:rsidRPr="00B63E2A">
        <w:rPr>
          <w:rFonts w:ascii="標楷體" w:eastAsia="標楷體" w:hint="eastAsia"/>
          <w:color w:val="000000"/>
          <w:sz w:val="28"/>
          <w:szCs w:val="28"/>
        </w:rPr>
        <w:t>村</w:t>
      </w:r>
      <w:r w:rsidRPr="00D8692D">
        <w:rPr>
          <w:rFonts w:ascii="標楷體" w:eastAsia="標楷體" w:hint="eastAsia"/>
          <w:color w:val="000000"/>
          <w:sz w:val="28"/>
          <w:szCs w:val="28"/>
        </w:rPr>
        <w:t>幹事三人出缺後改置。</w:t>
      </w:r>
    </w:p>
    <w:p w:rsidR="00952E06" w:rsidRPr="008463A0" w:rsidRDefault="00952E06" w:rsidP="008463A0">
      <w:pPr>
        <w:spacing w:line="460" w:lineRule="exact"/>
        <w:ind w:leftChars="116" w:left="838" w:hangingChars="200" w:hanging="560"/>
        <w:rPr>
          <w:rFonts w:ascii="標楷體" w:eastAsia="標楷體" w:hAnsi="標楷體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D8692D">
        <w:rPr>
          <w:rFonts w:ascii="標楷體" w:eastAsia="標楷體" w:hAnsi="標楷體" w:hint="eastAsia"/>
          <w:sz w:val="28"/>
          <w:szCs w:val="28"/>
        </w:rPr>
        <w:t>本編制表自一百零一年八月一日生效。</w:t>
      </w:r>
    </w:p>
    <w:p w:rsidR="00952E06" w:rsidRPr="00D8692D" w:rsidRDefault="00952E06" w:rsidP="00CB0966"/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臺中市大安區公所編制表</w:t>
      </w:r>
    </w:p>
    <w:p w:rsidR="00952E06" w:rsidRPr="00E46314" w:rsidRDefault="00952E06" w:rsidP="00170246">
      <w:pPr>
        <w:spacing w:line="24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10</w:t>
      </w:r>
      <w:r>
        <w:rPr>
          <w:rFonts w:ascii="標楷體" w:eastAsia="標楷體" w:hAnsi="標楷體"/>
          <w:color w:val="000000"/>
          <w:sz w:val="20"/>
          <w:szCs w:val="20"/>
        </w:rPr>
        <w:t>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>
        <w:rPr>
          <w:rFonts w:ascii="標楷體" w:eastAsia="標楷體" w:hAnsi="標楷體"/>
          <w:color w:val="000000"/>
          <w:sz w:val="20"/>
          <w:szCs w:val="20"/>
        </w:rPr>
        <w:t>8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/>
          <w:color w:val="000000"/>
          <w:sz w:val="20"/>
          <w:szCs w:val="20"/>
        </w:rPr>
        <w:t>11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>
        <w:rPr>
          <w:rFonts w:ascii="標楷體" w:eastAsia="標楷體" w:hAnsi="標楷體"/>
          <w:color w:val="000000"/>
          <w:sz w:val="20"/>
          <w:szCs w:val="20"/>
        </w:rPr>
        <w:t>1030154823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952E06" w:rsidRPr="00495D4D" w:rsidRDefault="00952E06" w:rsidP="00170246">
      <w:pPr>
        <w:spacing w:line="24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>
        <w:rPr>
          <w:rFonts w:ascii="標楷體" w:eastAsia="標楷體" w:hAnsi="標楷體"/>
          <w:color w:val="000000"/>
          <w:sz w:val="20"/>
          <w:szCs w:val="20"/>
        </w:rPr>
        <w:t>103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Pr="00E46314">
        <w:rPr>
          <w:rFonts w:ascii="標楷體" w:eastAsia="標楷體" w:hAnsi="標楷體"/>
          <w:color w:val="000000"/>
          <w:sz w:val="20"/>
          <w:szCs w:val="20"/>
        </w:rPr>
        <w:t>8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/>
          <w:color w:val="000000"/>
          <w:sz w:val="20"/>
          <w:szCs w:val="20"/>
        </w:rPr>
        <w:t>21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日考授銓法五字第</w:t>
      </w:r>
      <w:r>
        <w:rPr>
          <w:rFonts w:ascii="標楷體" w:eastAsia="標楷體" w:hAnsi="標楷體"/>
          <w:color w:val="000000"/>
          <w:sz w:val="20"/>
          <w:szCs w:val="20"/>
        </w:rPr>
        <w:t>1033877493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911"/>
      </w:tblGrid>
      <w:tr w:rsidR="00952E06" w:rsidRPr="00C40F01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備考</w:t>
            </w:r>
          </w:p>
        </w:tc>
      </w:tr>
      <w:tr w:rsidR="00952E06" w:rsidRPr="00C40F01" w:rsidTr="004D33B7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C40F01" w:rsidTr="004D33B7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C40F01" w:rsidTr="004D33B7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C40F01" w:rsidTr="004D33B7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C40F01" w:rsidTr="004D33B7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C40F01" w:rsidTr="004D33B7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C40F01" w:rsidTr="004D33B7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內五人得列薦任第六職等（其中一人係由本職稱尾數一人與技佐職稱一人，合併計給。）</w:t>
            </w:r>
          </w:p>
        </w:tc>
      </w:tr>
      <w:tr w:rsidR="00952E06" w:rsidRPr="00C40F01" w:rsidTr="004D33B7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C40F01" w:rsidTr="004D33B7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C40F01" w:rsidTr="004D33B7">
        <w:trPr>
          <w:trHeight w:val="1402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  <w:tr w:rsidR="00952E06" w:rsidRPr="00C40F01" w:rsidTr="004D33B7">
        <w:trPr>
          <w:trHeight w:val="1605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952E06" w:rsidRPr="00C40F01" w:rsidTr="004D33B7">
        <w:trPr>
          <w:trHeight w:val="1421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952E06" w:rsidRPr="00C40F01" w:rsidTr="004D33B7">
        <w:trPr>
          <w:trHeight w:val="1544"/>
        </w:trPr>
        <w:tc>
          <w:tcPr>
            <w:tcW w:w="648" w:type="dxa"/>
            <w:tcBorders>
              <w:lef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952E06" w:rsidRPr="00C40F01" w:rsidRDefault="00952E0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952E06" w:rsidRPr="00C40F01" w:rsidTr="004D33B7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合</w:t>
            </w:r>
            <w:r w:rsidRPr="00C40F01">
              <w:rPr>
                <w:rFonts w:ascii="標楷體" w:eastAsia="標楷體" w:hAnsi="標楷體"/>
              </w:rPr>
              <w:t xml:space="preserve">                              </w:t>
            </w:r>
            <w:r w:rsidRPr="00C40F01"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952E06" w:rsidRPr="00C40F01" w:rsidRDefault="00952E06" w:rsidP="004D33B7">
            <w:pPr>
              <w:rPr>
                <w:rFonts w:ascii="標楷體" w:eastAsia="標楷體" w:hAnsi="標楷體"/>
              </w:rPr>
            </w:pPr>
          </w:p>
        </w:tc>
      </w:tr>
    </w:tbl>
    <w:p w:rsidR="00952E06" w:rsidRDefault="00952E06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B0A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4C1EAF" w:rsidRDefault="00952E06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952E06" w:rsidRPr="004C1EAF" w:rsidRDefault="00952E06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二、本編制表自一百零三年八月一日生效。</w:t>
      </w:r>
    </w:p>
    <w:p w:rsidR="00952E06" w:rsidRPr="004C1EAF" w:rsidRDefault="00952E06" w:rsidP="004C1EA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952E06" w:rsidRPr="004C1EAF" w:rsidRDefault="00952E06" w:rsidP="00CB0AB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952E06" w:rsidRPr="00CB0AB7" w:rsidRDefault="00952E06" w:rsidP="00CB0AB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952E06" w:rsidRPr="00707C3E" w:rsidRDefault="00952E06" w:rsidP="007F0A92">
      <w:pPr>
        <w:spacing w:beforeLines="5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臺中市新社區公所編制表</w:t>
      </w:r>
    </w:p>
    <w:p w:rsidR="00952E06" w:rsidRPr="007D51A3" w:rsidRDefault="00952E06" w:rsidP="003D7F29">
      <w:pPr>
        <w:spacing w:line="24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1020124378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952E06" w:rsidRPr="007D51A3" w:rsidRDefault="00952E06" w:rsidP="00DA149E">
      <w:pPr>
        <w:spacing w:line="24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25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Pr="007D51A3">
        <w:rPr>
          <w:rFonts w:ascii="標楷體" w:eastAsia="標楷體" w:hAnsi="標楷體"/>
          <w:color w:val="FF0000"/>
          <w:sz w:val="20"/>
          <w:szCs w:val="20"/>
        </w:rPr>
        <w:t>1023751342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65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0"/>
        <w:gridCol w:w="1200"/>
        <w:gridCol w:w="960"/>
        <w:gridCol w:w="2640"/>
        <w:gridCol w:w="960"/>
        <w:gridCol w:w="2920"/>
      </w:tblGrid>
      <w:tr w:rsidR="00952E06" w:rsidTr="003D7F29">
        <w:trPr>
          <w:cantSplit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952E06" w:rsidRDefault="00952E06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職稱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52E06" w:rsidRDefault="00952E06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官等</w:t>
            </w:r>
          </w:p>
        </w:tc>
        <w:tc>
          <w:tcPr>
            <w:tcW w:w="2640" w:type="dxa"/>
            <w:tcBorders>
              <w:top w:val="single" w:sz="12" w:space="0" w:color="auto"/>
              <w:left w:val="nil"/>
            </w:tcBorders>
            <w:vAlign w:val="center"/>
          </w:tcPr>
          <w:p w:rsidR="00952E06" w:rsidRPr="009A56F6" w:rsidRDefault="00952E06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2" w:space="0" w:color="auto"/>
            </w:tcBorders>
            <w:vAlign w:val="center"/>
          </w:tcPr>
          <w:p w:rsidR="00952E06" w:rsidRPr="009A56F6" w:rsidRDefault="00952E06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9A56F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52E06" w:rsidRDefault="00952E06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備考</w:t>
            </w: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left w:val="nil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left w:val="nil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left w:val="nil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left w:val="nil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left w:val="nil"/>
              <w:bottom w:val="nil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（係由本職稱一人與會計室佐理員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一人，合併計給。）</w:t>
            </w: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left w:val="nil"/>
              <w:bottom w:val="nil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1560" w:type="dxa"/>
            <w:gridSpan w:val="2"/>
            <w:tcBorders>
              <w:left w:val="single" w:sz="12" w:space="0" w:color="auto"/>
              <w:bottom w:val="nil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left w:val="nil"/>
              <w:bottom w:val="nil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left w:val="nil"/>
              <w:bottom w:val="nil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36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952E06" w:rsidRPr="00EC0D44" w:rsidRDefault="00952E06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bottom w:val="single" w:sz="6" w:space="0" w:color="auto"/>
            </w:tcBorders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EC0D44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952E06" w:rsidRPr="00EC0D44" w:rsidRDefault="00952E06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bottom w:val="single" w:sz="6" w:space="0" w:color="auto"/>
            </w:tcBorders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EC0D44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360" w:type="dxa"/>
            <w:vMerge/>
            <w:tcBorders>
              <w:left w:val="single" w:sz="12" w:space="0" w:color="auto"/>
            </w:tcBorders>
            <w:vAlign w:val="center"/>
          </w:tcPr>
          <w:p w:rsidR="00952E06" w:rsidRPr="00EC0D44" w:rsidRDefault="00952E06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bottom w:val="single" w:sz="6" w:space="0" w:color="auto"/>
            </w:tcBorders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EC0D44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360" w:type="dxa"/>
            <w:tcBorders>
              <w:lef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bottom w:val="single" w:sz="6" w:space="0" w:color="auto"/>
            </w:tcBorders>
            <w:vAlign w:val="center"/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bottom w:val="single" w:sz="6" w:space="0" w:color="auto"/>
              <w:right w:val="single" w:sz="12" w:space="0" w:color="auto"/>
            </w:tcBorders>
          </w:tcPr>
          <w:p w:rsidR="00952E06" w:rsidRPr="00495D4D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52E06" w:rsidTr="003D7F29">
        <w:trPr>
          <w:cantSplit/>
        </w:trPr>
        <w:tc>
          <w:tcPr>
            <w:tcW w:w="516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52E06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/>
                <w:sz w:val="28"/>
              </w:rPr>
              <w:t xml:space="preserve">                          </w:t>
            </w: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960" w:type="dxa"/>
            <w:tcBorders>
              <w:bottom w:val="single" w:sz="12" w:space="0" w:color="auto"/>
            </w:tcBorders>
            <w:vAlign w:val="center"/>
          </w:tcPr>
          <w:p w:rsidR="00952E06" w:rsidRPr="00EC0D44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52E06" w:rsidRPr="00EC0D44" w:rsidRDefault="00952E06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52E06" w:rsidRPr="00975006" w:rsidRDefault="00952E06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952E06" w:rsidRPr="00D83EB7" w:rsidRDefault="00952E06" w:rsidP="003C17A5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52E06" w:rsidRPr="00785D30" w:rsidRDefault="00952E06" w:rsidP="003C17A5">
      <w:pPr>
        <w:spacing w:line="360" w:lineRule="exact"/>
        <w:ind w:leftChars="62" w:left="709" w:right="139" w:hangingChars="200" w:hanging="560"/>
        <w:rPr>
          <w:rFonts w:ascii="標楷體" w:eastAsia="標楷體" w:hAnsi="標楷體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D83EB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</w:t>
      </w:r>
      <w:r w:rsidRPr="00785D30">
        <w:rPr>
          <w:rFonts w:ascii="標楷體" w:eastAsia="標楷體" w:hAnsi="標楷體" w:hint="eastAsia"/>
          <w:sz w:val="28"/>
          <w:szCs w:val="28"/>
        </w:rPr>
        <w:t>、地方機關職務列等表之九」之規定；該職務列等表修正時亦同。</w:t>
      </w:r>
    </w:p>
    <w:p w:rsidR="00952E06" w:rsidRPr="00714211" w:rsidRDefault="00952E06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  <w:r w:rsidRPr="00785D30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83EB7">
        <w:rPr>
          <w:rFonts w:ascii="標楷體" w:eastAsia="標楷體" w:hAnsi="標楷體" w:hint="eastAsia"/>
          <w:sz w:val="28"/>
          <w:szCs w:val="28"/>
        </w:rPr>
        <w:t>。</w:t>
      </w:r>
    </w:p>
    <w:p w:rsidR="00952E06" w:rsidRPr="003C17A5" w:rsidRDefault="00952E06" w:rsidP="001535C2">
      <w:pPr>
        <w:spacing w:beforeLines="50" w:line="500" w:lineRule="exact"/>
        <w:ind w:leftChars="-75" w:left="590" w:hangingChars="321" w:hanging="770"/>
        <w:jc w:val="center"/>
        <w:rPr>
          <w:color w:val="000000"/>
        </w:rPr>
      </w:pPr>
    </w:p>
    <w:sectPr w:rsidR="00952E06" w:rsidRPr="003C17A5" w:rsidSect="00495D4D">
      <w:pgSz w:w="11906" w:h="16838"/>
      <w:pgMar w:top="1440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E06" w:rsidRDefault="00952E06" w:rsidP="007B66F1">
      <w:r>
        <w:separator/>
      </w:r>
    </w:p>
  </w:endnote>
  <w:endnote w:type="continuationSeparator" w:id="0">
    <w:p w:rsidR="00952E06" w:rsidRDefault="00952E06" w:rsidP="007B6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E06" w:rsidRDefault="00952E06" w:rsidP="007B66F1">
      <w:r>
        <w:separator/>
      </w:r>
    </w:p>
  </w:footnote>
  <w:footnote w:type="continuationSeparator" w:id="0">
    <w:p w:rsidR="00952E06" w:rsidRDefault="00952E06" w:rsidP="007B66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  <w:rPr>
        <w:rFonts w:cs="Times New Roman"/>
      </w:rPr>
    </w:lvl>
  </w:abstractNum>
  <w:abstractNum w:abstractNumId="1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  <w:rPr>
        <w:rFonts w:cs="Times New Roman"/>
      </w:rPr>
    </w:lvl>
  </w:abstractNum>
  <w:abstractNum w:abstractNumId="2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  <w:rPr>
        <w:rFonts w:cs="Times New Roman"/>
      </w:rPr>
    </w:lvl>
  </w:abstractNum>
  <w:abstractNum w:abstractNumId="3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  <w:rPr>
        <w:rFonts w:cs="Times New Roman"/>
      </w:rPr>
    </w:lvl>
  </w:abstractNum>
  <w:abstractNum w:abstractNumId="4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40E"/>
    <w:rsid w:val="000067BD"/>
    <w:rsid w:val="00022CEC"/>
    <w:rsid w:val="0002367B"/>
    <w:rsid w:val="00025738"/>
    <w:rsid w:val="00026D3C"/>
    <w:rsid w:val="00034959"/>
    <w:rsid w:val="00042B65"/>
    <w:rsid w:val="00056A89"/>
    <w:rsid w:val="000637BC"/>
    <w:rsid w:val="00063CAB"/>
    <w:rsid w:val="00075519"/>
    <w:rsid w:val="00083BE0"/>
    <w:rsid w:val="000863AD"/>
    <w:rsid w:val="000968C4"/>
    <w:rsid w:val="000A1FEB"/>
    <w:rsid w:val="000A60E5"/>
    <w:rsid w:val="000B1382"/>
    <w:rsid w:val="000B1A71"/>
    <w:rsid w:val="000D1CBB"/>
    <w:rsid w:val="000D3A7B"/>
    <w:rsid w:val="000D5499"/>
    <w:rsid w:val="000F3C5A"/>
    <w:rsid w:val="000F4568"/>
    <w:rsid w:val="00111D23"/>
    <w:rsid w:val="00112D83"/>
    <w:rsid w:val="001141C9"/>
    <w:rsid w:val="00114AF6"/>
    <w:rsid w:val="00115127"/>
    <w:rsid w:val="001205C5"/>
    <w:rsid w:val="001266BE"/>
    <w:rsid w:val="001354BD"/>
    <w:rsid w:val="001368B3"/>
    <w:rsid w:val="001535C2"/>
    <w:rsid w:val="00162940"/>
    <w:rsid w:val="00170246"/>
    <w:rsid w:val="001824E8"/>
    <w:rsid w:val="00186633"/>
    <w:rsid w:val="001925C9"/>
    <w:rsid w:val="001973A3"/>
    <w:rsid w:val="001A3DBC"/>
    <w:rsid w:val="001A4129"/>
    <w:rsid w:val="001C41FE"/>
    <w:rsid w:val="001C7DFF"/>
    <w:rsid w:val="001D7452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33BB1"/>
    <w:rsid w:val="00250839"/>
    <w:rsid w:val="00261268"/>
    <w:rsid w:val="00262CE7"/>
    <w:rsid w:val="00262E0C"/>
    <w:rsid w:val="002726A1"/>
    <w:rsid w:val="00277065"/>
    <w:rsid w:val="00277C39"/>
    <w:rsid w:val="002814C1"/>
    <w:rsid w:val="00287D5A"/>
    <w:rsid w:val="002A7A0A"/>
    <w:rsid w:val="002B591A"/>
    <w:rsid w:val="002D0314"/>
    <w:rsid w:val="002D1AB5"/>
    <w:rsid w:val="002D34FD"/>
    <w:rsid w:val="002D560E"/>
    <w:rsid w:val="002D6423"/>
    <w:rsid w:val="002D762F"/>
    <w:rsid w:val="002E5150"/>
    <w:rsid w:val="00304487"/>
    <w:rsid w:val="00317E83"/>
    <w:rsid w:val="00321ACF"/>
    <w:rsid w:val="0032456B"/>
    <w:rsid w:val="00330BD3"/>
    <w:rsid w:val="003337A5"/>
    <w:rsid w:val="00335E85"/>
    <w:rsid w:val="0034627D"/>
    <w:rsid w:val="00357BAE"/>
    <w:rsid w:val="003646EB"/>
    <w:rsid w:val="003667C7"/>
    <w:rsid w:val="00370162"/>
    <w:rsid w:val="003812AA"/>
    <w:rsid w:val="003957D0"/>
    <w:rsid w:val="003970B3"/>
    <w:rsid w:val="003A0EEE"/>
    <w:rsid w:val="003A34EE"/>
    <w:rsid w:val="003A5888"/>
    <w:rsid w:val="003B5407"/>
    <w:rsid w:val="003C17A5"/>
    <w:rsid w:val="003C7ABE"/>
    <w:rsid w:val="003D044A"/>
    <w:rsid w:val="003D7F29"/>
    <w:rsid w:val="003F12E4"/>
    <w:rsid w:val="003F20E8"/>
    <w:rsid w:val="003F38D6"/>
    <w:rsid w:val="004232C0"/>
    <w:rsid w:val="00426108"/>
    <w:rsid w:val="00437575"/>
    <w:rsid w:val="00437663"/>
    <w:rsid w:val="00456117"/>
    <w:rsid w:val="004749B5"/>
    <w:rsid w:val="004751B2"/>
    <w:rsid w:val="00485386"/>
    <w:rsid w:val="00493307"/>
    <w:rsid w:val="00493712"/>
    <w:rsid w:val="00495D4D"/>
    <w:rsid w:val="004A6781"/>
    <w:rsid w:val="004C1EAF"/>
    <w:rsid w:val="004C362B"/>
    <w:rsid w:val="004C41A1"/>
    <w:rsid w:val="004D33B7"/>
    <w:rsid w:val="004D40C7"/>
    <w:rsid w:val="004E29AB"/>
    <w:rsid w:val="004E3D19"/>
    <w:rsid w:val="004F730C"/>
    <w:rsid w:val="00505322"/>
    <w:rsid w:val="00515AD9"/>
    <w:rsid w:val="00516285"/>
    <w:rsid w:val="00522486"/>
    <w:rsid w:val="00546007"/>
    <w:rsid w:val="0055628F"/>
    <w:rsid w:val="005646AB"/>
    <w:rsid w:val="00566DD0"/>
    <w:rsid w:val="005678E7"/>
    <w:rsid w:val="00596E2C"/>
    <w:rsid w:val="00597358"/>
    <w:rsid w:val="005B1686"/>
    <w:rsid w:val="005B2B8A"/>
    <w:rsid w:val="005B58AC"/>
    <w:rsid w:val="005E1879"/>
    <w:rsid w:val="005E4EBC"/>
    <w:rsid w:val="005F4C4B"/>
    <w:rsid w:val="00616D00"/>
    <w:rsid w:val="00635EBD"/>
    <w:rsid w:val="00641C9E"/>
    <w:rsid w:val="006523E3"/>
    <w:rsid w:val="006702EA"/>
    <w:rsid w:val="006844A3"/>
    <w:rsid w:val="00694FE7"/>
    <w:rsid w:val="006A11AD"/>
    <w:rsid w:val="006A2E46"/>
    <w:rsid w:val="006A3F31"/>
    <w:rsid w:val="006A57EC"/>
    <w:rsid w:val="006B43D6"/>
    <w:rsid w:val="006B4B77"/>
    <w:rsid w:val="006B6303"/>
    <w:rsid w:val="006D1F09"/>
    <w:rsid w:val="006E457D"/>
    <w:rsid w:val="006F30C0"/>
    <w:rsid w:val="006F46FF"/>
    <w:rsid w:val="00704359"/>
    <w:rsid w:val="00704F72"/>
    <w:rsid w:val="00707C3E"/>
    <w:rsid w:val="00714211"/>
    <w:rsid w:val="00721A97"/>
    <w:rsid w:val="00725CA1"/>
    <w:rsid w:val="00730B34"/>
    <w:rsid w:val="00731348"/>
    <w:rsid w:val="007730B6"/>
    <w:rsid w:val="0078551D"/>
    <w:rsid w:val="007856AB"/>
    <w:rsid w:val="00785D30"/>
    <w:rsid w:val="007A0846"/>
    <w:rsid w:val="007A209C"/>
    <w:rsid w:val="007A2A41"/>
    <w:rsid w:val="007A4CE2"/>
    <w:rsid w:val="007A592F"/>
    <w:rsid w:val="007A6FA5"/>
    <w:rsid w:val="007B66F1"/>
    <w:rsid w:val="007C1BEC"/>
    <w:rsid w:val="007C2603"/>
    <w:rsid w:val="007C3063"/>
    <w:rsid w:val="007C5AE3"/>
    <w:rsid w:val="007C5B97"/>
    <w:rsid w:val="007C6476"/>
    <w:rsid w:val="007D4B0F"/>
    <w:rsid w:val="007D51A3"/>
    <w:rsid w:val="007D6A06"/>
    <w:rsid w:val="007E4076"/>
    <w:rsid w:val="007E41D4"/>
    <w:rsid w:val="007F0464"/>
    <w:rsid w:val="007F0A92"/>
    <w:rsid w:val="00807A74"/>
    <w:rsid w:val="00821D5D"/>
    <w:rsid w:val="00831F22"/>
    <w:rsid w:val="0084075C"/>
    <w:rsid w:val="008410D0"/>
    <w:rsid w:val="00843D89"/>
    <w:rsid w:val="008460F9"/>
    <w:rsid w:val="008463A0"/>
    <w:rsid w:val="00850560"/>
    <w:rsid w:val="00856D68"/>
    <w:rsid w:val="00862CB0"/>
    <w:rsid w:val="0087313C"/>
    <w:rsid w:val="008736C1"/>
    <w:rsid w:val="00873865"/>
    <w:rsid w:val="0088747C"/>
    <w:rsid w:val="00892AB2"/>
    <w:rsid w:val="008971F0"/>
    <w:rsid w:val="0089796A"/>
    <w:rsid w:val="008B22C5"/>
    <w:rsid w:val="008C21B7"/>
    <w:rsid w:val="008C4C63"/>
    <w:rsid w:val="008C5962"/>
    <w:rsid w:val="008D14A4"/>
    <w:rsid w:val="008D4ABE"/>
    <w:rsid w:val="008E5C21"/>
    <w:rsid w:val="00900978"/>
    <w:rsid w:val="00901204"/>
    <w:rsid w:val="009133D4"/>
    <w:rsid w:val="00913CEC"/>
    <w:rsid w:val="009328EF"/>
    <w:rsid w:val="00952E06"/>
    <w:rsid w:val="00956D3A"/>
    <w:rsid w:val="009628AD"/>
    <w:rsid w:val="009715A6"/>
    <w:rsid w:val="00975006"/>
    <w:rsid w:val="00977550"/>
    <w:rsid w:val="009A5044"/>
    <w:rsid w:val="009A56F6"/>
    <w:rsid w:val="009A7822"/>
    <w:rsid w:val="009B327A"/>
    <w:rsid w:val="009B79D4"/>
    <w:rsid w:val="009C6680"/>
    <w:rsid w:val="009D0DC7"/>
    <w:rsid w:val="009E2C26"/>
    <w:rsid w:val="009E400B"/>
    <w:rsid w:val="009E58DB"/>
    <w:rsid w:val="009E6F3B"/>
    <w:rsid w:val="00A02B64"/>
    <w:rsid w:val="00A03A10"/>
    <w:rsid w:val="00A10DF2"/>
    <w:rsid w:val="00A1360D"/>
    <w:rsid w:val="00A136D3"/>
    <w:rsid w:val="00A445AD"/>
    <w:rsid w:val="00A61534"/>
    <w:rsid w:val="00A654D6"/>
    <w:rsid w:val="00A65BEA"/>
    <w:rsid w:val="00A70E5A"/>
    <w:rsid w:val="00A8062D"/>
    <w:rsid w:val="00A920D8"/>
    <w:rsid w:val="00A920E7"/>
    <w:rsid w:val="00AA5308"/>
    <w:rsid w:val="00AA53F1"/>
    <w:rsid w:val="00AC058A"/>
    <w:rsid w:val="00AC1248"/>
    <w:rsid w:val="00AF2569"/>
    <w:rsid w:val="00B0533D"/>
    <w:rsid w:val="00B1120C"/>
    <w:rsid w:val="00B30084"/>
    <w:rsid w:val="00B614D5"/>
    <w:rsid w:val="00B63E2A"/>
    <w:rsid w:val="00B71D56"/>
    <w:rsid w:val="00B75A27"/>
    <w:rsid w:val="00B84F8B"/>
    <w:rsid w:val="00BB5F7E"/>
    <w:rsid w:val="00BD514C"/>
    <w:rsid w:val="00BE4CA9"/>
    <w:rsid w:val="00BF1D08"/>
    <w:rsid w:val="00C0316E"/>
    <w:rsid w:val="00C071A9"/>
    <w:rsid w:val="00C07CD1"/>
    <w:rsid w:val="00C14184"/>
    <w:rsid w:val="00C175EE"/>
    <w:rsid w:val="00C204C5"/>
    <w:rsid w:val="00C23FA7"/>
    <w:rsid w:val="00C25538"/>
    <w:rsid w:val="00C40F01"/>
    <w:rsid w:val="00C41CFE"/>
    <w:rsid w:val="00C54C3C"/>
    <w:rsid w:val="00C551E7"/>
    <w:rsid w:val="00C7246B"/>
    <w:rsid w:val="00C814B0"/>
    <w:rsid w:val="00C87B13"/>
    <w:rsid w:val="00CA14BC"/>
    <w:rsid w:val="00CB0966"/>
    <w:rsid w:val="00CB0AB7"/>
    <w:rsid w:val="00CB2510"/>
    <w:rsid w:val="00CD0906"/>
    <w:rsid w:val="00CD1117"/>
    <w:rsid w:val="00CD5784"/>
    <w:rsid w:val="00CD74FA"/>
    <w:rsid w:val="00CF5742"/>
    <w:rsid w:val="00D01077"/>
    <w:rsid w:val="00D02EC1"/>
    <w:rsid w:val="00D16E00"/>
    <w:rsid w:val="00D20436"/>
    <w:rsid w:val="00D20D7D"/>
    <w:rsid w:val="00D3125A"/>
    <w:rsid w:val="00D369C1"/>
    <w:rsid w:val="00D57FCE"/>
    <w:rsid w:val="00D61DC2"/>
    <w:rsid w:val="00D83EB7"/>
    <w:rsid w:val="00D844DE"/>
    <w:rsid w:val="00D8692D"/>
    <w:rsid w:val="00D965D0"/>
    <w:rsid w:val="00DA149E"/>
    <w:rsid w:val="00DA2649"/>
    <w:rsid w:val="00DB61C7"/>
    <w:rsid w:val="00DB6C00"/>
    <w:rsid w:val="00DE1D11"/>
    <w:rsid w:val="00DF00BF"/>
    <w:rsid w:val="00DF102B"/>
    <w:rsid w:val="00E04819"/>
    <w:rsid w:val="00E2115E"/>
    <w:rsid w:val="00E443AC"/>
    <w:rsid w:val="00E46314"/>
    <w:rsid w:val="00E547B0"/>
    <w:rsid w:val="00E56EDB"/>
    <w:rsid w:val="00E706A8"/>
    <w:rsid w:val="00E710CA"/>
    <w:rsid w:val="00E74BBC"/>
    <w:rsid w:val="00E829C6"/>
    <w:rsid w:val="00E90AA8"/>
    <w:rsid w:val="00E910AD"/>
    <w:rsid w:val="00E945AF"/>
    <w:rsid w:val="00E94AB5"/>
    <w:rsid w:val="00E956F5"/>
    <w:rsid w:val="00EA62CF"/>
    <w:rsid w:val="00EB6297"/>
    <w:rsid w:val="00EB706B"/>
    <w:rsid w:val="00EB7A08"/>
    <w:rsid w:val="00EC0D44"/>
    <w:rsid w:val="00EE02CB"/>
    <w:rsid w:val="00EE2FF1"/>
    <w:rsid w:val="00EE6829"/>
    <w:rsid w:val="00EF089E"/>
    <w:rsid w:val="00EF1441"/>
    <w:rsid w:val="00EF41C8"/>
    <w:rsid w:val="00F0605E"/>
    <w:rsid w:val="00F25C21"/>
    <w:rsid w:val="00F3319D"/>
    <w:rsid w:val="00F41CBA"/>
    <w:rsid w:val="00F52E4A"/>
    <w:rsid w:val="00F5440E"/>
    <w:rsid w:val="00F5450C"/>
    <w:rsid w:val="00F55F1D"/>
    <w:rsid w:val="00F61060"/>
    <w:rsid w:val="00F674D1"/>
    <w:rsid w:val="00F862C8"/>
    <w:rsid w:val="00F9036C"/>
    <w:rsid w:val="00FA73BF"/>
    <w:rsid w:val="00FA7FE9"/>
    <w:rsid w:val="00FB680F"/>
    <w:rsid w:val="00FC24EF"/>
    <w:rsid w:val="00FC73AB"/>
    <w:rsid w:val="00FD5EE7"/>
    <w:rsid w:val="00FD6C53"/>
    <w:rsid w:val="00FD7686"/>
    <w:rsid w:val="00FE7E16"/>
    <w:rsid w:val="00FF30F8"/>
    <w:rsid w:val="00FF3745"/>
    <w:rsid w:val="00FF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locked="1" w:semiHidden="0" w:uiPriority="0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locked="1" w:semiHidden="0" w:uiPriority="0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locked="1" w:semiHidden="0" w:uiPriority="0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1" w:semiHidden="0" w:uiPriority="0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5440E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66F1"/>
    <w:rPr>
      <w:rFonts w:ascii="Times New Roman" w:hAnsi="Times New Roman"/>
      <w:kern w:val="2"/>
    </w:rPr>
  </w:style>
  <w:style w:type="paragraph" w:styleId="Footer">
    <w:name w:val="footer"/>
    <w:basedOn w:val="Normal"/>
    <w:link w:val="FooterChar"/>
    <w:uiPriority w:val="99"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66F1"/>
    <w:rPr>
      <w:rFonts w:ascii="Times New Roman" w:hAnsi="Times New Roman"/>
      <w:kern w:val="2"/>
    </w:rPr>
  </w:style>
  <w:style w:type="character" w:customStyle="1" w:styleId="BalloonTextChar">
    <w:name w:val="Balloon Text Char"/>
    <w:link w:val="BalloonText"/>
    <w:uiPriority w:val="99"/>
    <w:semiHidden/>
    <w:locked/>
    <w:rsid w:val="00495D4D"/>
    <w:rPr>
      <w:rFonts w:ascii="Arial" w:hAnsi="Arial"/>
      <w:kern w:val="2"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495D4D"/>
    <w:rPr>
      <w:rFonts w:ascii="Arial" w:hAnsi="Arial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BC261A"/>
    <w:rPr>
      <w:rFonts w:asciiTheme="majorHAnsi" w:eastAsiaTheme="majorEastAsia" w:hAnsiTheme="majorHAnsi" w:cstheme="majorBidi"/>
      <w:sz w:val="0"/>
      <w:szCs w:val="0"/>
    </w:rPr>
  </w:style>
  <w:style w:type="paragraph" w:styleId="NormalWeb">
    <w:name w:val="Normal (Web)"/>
    <w:basedOn w:val="Normal"/>
    <w:uiPriority w:val="99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Normal"/>
    <w:uiPriority w:val="99"/>
    <w:rsid w:val="00112D83"/>
    <w:pPr>
      <w:spacing w:after="120" w:line="240" w:lineRule="atLeast"/>
    </w:pPr>
    <w:rPr>
      <w:rFonts w:ascii="Arial" w:eastAsia="標楷體" w:hAnsi="Arial"/>
      <w:sz w:val="40"/>
    </w:rPr>
  </w:style>
  <w:style w:type="paragraph" w:styleId="BodyTextIndent">
    <w:name w:val="Body Text Indent"/>
    <w:basedOn w:val="Normal"/>
    <w:link w:val="BodyTextIndentChar"/>
    <w:uiPriority w:val="99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D51A3"/>
    <w:rPr>
      <w:rFonts w:ascii="標楷體" w:eastAsia="標楷體" w:hAnsi="Times New Roman"/>
      <w:kern w:val="2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3C17A5"/>
    <w:pPr>
      <w:spacing w:after="120" w:line="480" w:lineRule="auto"/>
      <w:ind w:leftChars="200" w:left="4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C17A5"/>
    <w:rPr>
      <w:rFonts w:ascii="Times New Roman" w:hAnsi="Times New Roman"/>
      <w:kern w:val="2"/>
      <w:sz w:val="24"/>
    </w:rPr>
  </w:style>
  <w:style w:type="paragraph" w:customStyle="1" w:styleId="1">
    <w:name w:val="字元 字元1 字元"/>
    <w:basedOn w:val="Normal"/>
    <w:uiPriority w:val="99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54</Pages>
  <Words>2772</Words>
  <Characters>15802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臺中市中區區公所編制表</dc:title>
  <dc:subject/>
  <dc:creator>m1144</dc:creator>
  <cp:keywords/>
  <dc:description/>
  <cp:lastModifiedBy>f71108</cp:lastModifiedBy>
  <cp:revision>2</cp:revision>
  <cp:lastPrinted>2015-01-15T02:10:00Z</cp:lastPrinted>
  <dcterms:created xsi:type="dcterms:W3CDTF">2015-02-13T03:24:00Z</dcterms:created>
  <dcterms:modified xsi:type="dcterms:W3CDTF">2015-02-13T03:24:00Z</dcterms:modified>
</cp:coreProperties>
</file>