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A51" w:rsidRPr="00403B3C" w:rsidRDefault="003C6A51" w:rsidP="000742D1">
      <w:pPr>
        <w:jc w:val="center"/>
        <w:rPr>
          <w:rFonts w:ascii="標楷體" w:eastAsia="標楷體" w:hAnsi="標楷體"/>
          <w:sz w:val="36"/>
          <w:szCs w:val="36"/>
        </w:rPr>
      </w:pPr>
      <w:r w:rsidRPr="00403B3C">
        <w:rPr>
          <w:rFonts w:ascii="標楷體" w:eastAsia="標楷體" w:hAnsi="標楷體" w:hint="eastAsia"/>
          <w:sz w:val="36"/>
          <w:szCs w:val="36"/>
        </w:rPr>
        <w:t>臺中市政府公共工程品質推動委員會設置要點</w:t>
      </w:r>
    </w:p>
    <w:p w:rsidR="003C6A51" w:rsidRPr="00945D44" w:rsidRDefault="003C6A51" w:rsidP="00945D44">
      <w:pPr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sz w:val="30"/>
          <w:szCs w:val="30"/>
        </w:rPr>
        <w:t xml:space="preserve">                       </w:t>
      </w:r>
      <w:r w:rsidRPr="00945D44">
        <w:rPr>
          <w:rFonts w:ascii="標楷體" w:eastAsia="標楷體" w:hAnsi="標楷體" w:hint="eastAsia"/>
          <w:sz w:val="22"/>
          <w:szCs w:val="22"/>
        </w:rPr>
        <w:t>中華民國</w:t>
      </w:r>
      <w:r w:rsidRPr="00945D44">
        <w:rPr>
          <w:rFonts w:ascii="標楷體" w:eastAsia="標楷體" w:hAnsi="標楷體"/>
          <w:sz w:val="22"/>
          <w:szCs w:val="22"/>
        </w:rPr>
        <w:t>104</w:t>
      </w:r>
      <w:r w:rsidRPr="00945D44">
        <w:rPr>
          <w:rFonts w:ascii="標楷體" w:eastAsia="標楷體" w:hAnsi="標楷體" w:hint="eastAsia"/>
          <w:sz w:val="22"/>
          <w:szCs w:val="22"/>
        </w:rPr>
        <w:t>年</w:t>
      </w:r>
      <w:r w:rsidRPr="00945D44">
        <w:rPr>
          <w:rFonts w:ascii="標楷體" w:eastAsia="標楷體" w:hAnsi="標楷體"/>
          <w:sz w:val="22"/>
          <w:szCs w:val="22"/>
        </w:rPr>
        <w:t>1</w:t>
      </w:r>
      <w:r w:rsidRPr="00945D44">
        <w:rPr>
          <w:rFonts w:ascii="標楷體" w:eastAsia="標楷體" w:hAnsi="標楷體" w:hint="eastAsia"/>
          <w:sz w:val="22"/>
          <w:szCs w:val="22"/>
        </w:rPr>
        <w:t>月</w:t>
      </w:r>
      <w:r w:rsidRPr="00945D44">
        <w:rPr>
          <w:rFonts w:ascii="標楷體" w:eastAsia="標楷體" w:hAnsi="標楷體"/>
          <w:sz w:val="22"/>
          <w:szCs w:val="22"/>
        </w:rPr>
        <w:t>15</w:t>
      </w:r>
      <w:r w:rsidRPr="00945D44">
        <w:rPr>
          <w:rFonts w:ascii="標楷體" w:eastAsia="標楷體" w:hAnsi="標楷體" w:hint="eastAsia"/>
          <w:sz w:val="22"/>
          <w:szCs w:val="22"/>
        </w:rPr>
        <w:t>日府授人企字第</w:t>
      </w:r>
      <w:r w:rsidRPr="00945D44">
        <w:rPr>
          <w:rFonts w:ascii="標楷體" w:eastAsia="標楷體" w:hAnsi="標楷體"/>
          <w:sz w:val="22"/>
          <w:szCs w:val="22"/>
        </w:rPr>
        <w:t>10400</w:t>
      </w:r>
      <w:r>
        <w:rPr>
          <w:rFonts w:ascii="標楷體" w:eastAsia="標楷體" w:hAnsi="標楷體"/>
          <w:sz w:val="22"/>
          <w:szCs w:val="22"/>
        </w:rPr>
        <w:t>0</w:t>
      </w:r>
      <w:bookmarkStart w:id="0" w:name="_GoBack"/>
      <w:bookmarkEnd w:id="0"/>
      <w:r>
        <w:rPr>
          <w:rFonts w:ascii="標楷體" w:eastAsia="標楷體" w:hAnsi="標楷體"/>
          <w:sz w:val="22"/>
          <w:szCs w:val="22"/>
        </w:rPr>
        <w:t>9990</w:t>
      </w:r>
      <w:r w:rsidRPr="00945D44">
        <w:rPr>
          <w:rFonts w:ascii="標楷體" w:eastAsia="標楷體" w:hAnsi="標楷體" w:hint="eastAsia"/>
          <w:sz w:val="22"/>
          <w:szCs w:val="22"/>
        </w:rPr>
        <w:t>號函</w:t>
      </w:r>
      <w:r>
        <w:rPr>
          <w:rFonts w:ascii="標楷體" w:eastAsia="標楷體" w:hAnsi="標楷體" w:hint="eastAsia"/>
          <w:sz w:val="22"/>
          <w:szCs w:val="22"/>
        </w:rPr>
        <w:t>訂定</w:t>
      </w:r>
    </w:p>
    <w:p w:rsidR="003C6A51" w:rsidRPr="00872A1E" w:rsidRDefault="003C6A51" w:rsidP="0073007A">
      <w:pPr>
        <w:pStyle w:val="ListParagraph"/>
        <w:numPr>
          <w:ilvl w:val="0"/>
          <w:numId w:val="2"/>
        </w:numPr>
        <w:ind w:leftChars="0" w:left="600" w:hangingChars="200" w:hanging="600"/>
        <w:rPr>
          <w:rFonts w:ascii="標楷體" w:eastAsia="標楷體" w:hAnsi="標楷體"/>
          <w:sz w:val="30"/>
          <w:szCs w:val="30"/>
        </w:rPr>
      </w:pPr>
      <w:r w:rsidRPr="00872A1E">
        <w:rPr>
          <w:rFonts w:ascii="標楷體" w:eastAsia="標楷體" w:hAnsi="標楷體" w:hint="eastAsia"/>
          <w:sz w:val="30"/>
          <w:szCs w:val="30"/>
        </w:rPr>
        <w:t>臺中市政府（以下簡稱本府）為提升工程施工品質、管控標案執行進度及降低標案流廢標次數，</w:t>
      </w:r>
      <w:r>
        <w:rPr>
          <w:rFonts w:ascii="標楷體" w:eastAsia="標楷體" w:hAnsi="標楷體" w:hint="eastAsia"/>
          <w:sz w:val="30"/>
          <w:szCs w:val="30"/>
        </w:rPr>
        <w:t>設</w:t>
      </w:r>
      <w:r w:rsidRPr="00872A1E">
        <w:rPr>
          <w:rFonts w:ascii="標楷體" w:eastAsia="標楷體" w:hAnsi="標楷體" w:hint="eastAsia"/>
          <w:sz w:val="30"/>
          <w:szCs w:val="30"/>
        </w:rPr>
        <w:t>公共工程</w:t>
      </w:r>
      <w:r>
        <w:rPr>
          <w:rFonts w:ascii="標楷體" w:eastAsia="標楷體" w:hAnsi="標楷體" w:hint="eastAsia"/>
          <w:sz w:val="30"/>
          <w:szCs w:val="30"/>
        </w:rPr>
        <w:t>品質推動委員會（以下簡稱本</w:t>
      </w:r>
      <w:r w:rsidRPr="00872A1E">
        <w:rPr>
          <w:rFonts w:ascii="標楷體" w:eastAsia="標楷體" w:hAnsi="標楷體" w:hint="eastAsia"/>
          <w:sz w:val="30"/>
          <w:szCs w:val="30"/>
        </w:rPr>
        <w:t>會）。</w:t>
      </w:r>
    </w:p>
    <w:p w:rsidR="003C6A51" w:rsidRPr="0073007A" w:rsidRDefault="003C6A51" w:rsidP="0073007A">
      <w:pPr>
        <w:ind w:left="600" w:hangingChars="200" w:hanging="60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二、</w:t>
      </w:r>
      <w:r w:rsidRPr="0073007A">
        <w:rPr>
          <w:rFonts w:ascii="標楷體" w:eastAsia="標楷體" w:hAnsi="標楷體" w:hint="eastAsia"/>
          <w:sz w:val="30"/>
          <w:szCs w:val="30"/>
        </w:rPr>
        <w:t>本會任務如下：</w:t>
      </w:r>
    </w:p>
    <w:p w:rsidR="003C6A51" w:rsidRDefault="003C6A51" w:rsidP="00ED1DDE">
      <w:pPr>
        <w:pStyle w:val="ListParagraph"/>
        <w:numPr>
          <w:ilvl w:val="0"/>
          <w:numId w:val="1"/>
        </w:numPr>
        <w:ind w:leftChars="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查核工程施工品質相關事項。</w:t>
      </w:r>
    </w:p>
    <w:p w:rsidR="003C6A51" w:rsidRDefault="003C6A51" w:rsidP="00ED1DDE">
      <w:pPr>
        <w:pStyle w:val="ListParagraph"/>
        <w:numPr>
          <w:ilvl w:val="0"/>
          <w:numId w:val="1"/>
        </w:numPr>
        <w:ind w:leftChars="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標案進度管制相關事項。</w:t>
      </w:r>
    </w:p>
    <w:p w:rsidR="003C6A51" w:rsidRDefault="003C6A51" w:rsidP="00ED1DDE">
      <w:pPr>
        <w:pStyle w:val="ListParagraph"/>
        <w:numPr>
          <w:ilvl w:val="0"/>
          <w:numId w:val="1"/>
        </w:numPr>
        <w:ind w:leftChars="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採購案件流、廢標督導相關事項。</w:t>
      </w:r>
    </w:p>
    <w:p w:rsidR="003C6A51" w:rsidRPr="00ED1DDE" w:rsidRDefault="003C6A51" w:rsidP="00ED1DDE">
      <w:pPr>
        <w:pStyle w:val="ListParagraph"/>
        <w:numPr>
          <w:ilvl w:val="0"/>
          <w:numId w:val="1"/>
        </w:numPr>
        <w:ind w:leftChars="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核定推動本會相關提案及獎懲事項。</w:t>
      </w:r>
    </w:p>
    <w:p w:rsidR="003C6A51" w:rsidRPr="00D72403" w:rsidRDefault="003C6A51" w:rsidP="0073007A">
      <w:pPr>
        <w:pStyle w:val="ListParagraph"/>
        <w:ind w:leftChars="0" w:left="600" w:hangingChars="200" w:hanging="60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三、</w:t>
      </w:r>
      <w:r w:rsidRPr="00D72403">
        <w:rPr>
          <w:rFonts w:ascii="標楷體" w:eastAsia="標楷體" w:hAnsi="標楷體" w:hint="eastAsia"/>
          <w:sz w:val="30"/>
          <w:szCs w:val="30"/>
        </w:rPr>
        <w:t>本會置總召集人一人，由市長指派副市長一人兼任，綜理本府公共工程品質推動事宜；下設三個小組，均由秘書長兼任召集人；各</w:t>
      </w:r>
      <w:r>
        <w:rPr>
          <w:rFonts w:ascii="標楷體" w:eastAsia="標楷體" w:hAnsi="標楷體" w:hint="eastAsia"/>
          <w:sz w:val="30"/>
          <w:szCs w:val="30"/>
        </w:rPr>
        <w:t>小</w:t>
      </w:r>
      <w:r w:rsidRPr="00D72403">
        <w:rPr>
          <w:rFonts w:ascii="標楷體" w:eastAsia="標楷體" w:hAnsi="標楷體" w:hint="eastAsia"/>
          <w:sz w:val="30"/>
          <w:szCs w:val="30"/>
        </w:rPr>
        <w:t>組人員組成及負責業務內容如下：</w:t>
      </w:r>
    </w:p>
    <w:p w:rsidR="003C6A51" w:rsidRPr="00872A1E" w:rsidRDefault="003C6A51" w:rsidP="0064534D">
      <w:pPr>
        <w:pStyle w:val="ListParagraph"/>
        <w:numPr>
          <w:ilvl w:val="0"/>
          <w:numId w:val="4"/>
        </w:numPr>
        <w:ind w:leftChars="0"/>
        <w:rPr>
          <w:rFonts w:ascii="標楷體" w:eastAsia="標楷體" w:hAnsi="標楷體"/>
          <w:sz w:val="30"/>
          <w:szCs w:val="30"/>
        </w:rPr>
      </w:pPr>
      <w:r w:rsidRPr="00872A1E">
        <w:rPr>
          <w:rFonts w:ascii="標楷體" w:eastAsia="標楷體" w:hAnsi="標楷體" w:hint="eastAsia"/>
          <w:sz w:val="30"/>
          <w:szCs w:val="30"/>
        </w:rPr>
        <w:t>工程施工查核小組：置副召集人二人，由市長指派副秘書長</w:t>
      </w:r>
      <w:r>
        <w:rPr>
          <w:rFonts w:ascii="標楷體" w:eastAsia="標楷體" w:hAnsi="標楷體" w:hint="eastAsia"/>
          <w:sz w:val="30"/>
          <w:szCs w:val="30"/>
        </w:rPr>
        <w:t>一人</w:t>
      </w:r>
      <w:r w:rsidRPr="00872A1E">
        <w:rPr>
          <w:rFonts w:ascii="標楷體" w:eastAsia="標楷體" w:hAnsi="標楷體" w:hint="eastAsia"/>
          <w:sz w:val="30"/>
          <w:szCs w:val="30"/>
        </w:rPr>
        <w:t>及建設局長兼任，協助召集人綜理工程施工查核事宜，下置執行秘書一人，由本府建設局指派簡任層級人員兼任，承召集人之命，處理工程施工查核相關事宜；另置查核委員若干人，包括內派委員及外聘委員，內</w:t>
      </w:r>
      <w:r>
        <w:rPr>
          <w:rFonts w:ascii="標楷體" w:eastAsia="標楷體" w:hAnsi="標楷體" w:hint="eastAsia"/>
          <w:sz w:val="30"/>
          <w:szCs w:val="30"/>
        </w:rPr>
        <w:t>派</w:t>
      </w:r>
      <w:r w:rsidRPr="00872A1E">
        <w:rPr>
          <w:rFonts w:ascii="標楷體" w:eastAsia="標楷體" w:hAnsi="標楷體" w:hint="eastAsia"/>
          <w:sz w:val="30"/>
          <w:szCs w:val="30"/>
        </w:rPr>
        <w:t>委員由本府各有關工程主辦機關指派</w:t>
      </w:r>
      <w:r>
        <w:rPr>
          <w:rFonts w:ascii="標楷體" w:eastAsia="標楷體" w:hAnsi="標楷體" w:hint="eastAsia"/>
          <w:sz w:val="30"/>
          <w:szCs w:val="30"/>
        </w:rPr>
        <w:t>薦任第</w:t>
      </w:r>
      <w:r w:rsidRPr="00872A1E">
        <w:rPr>
          <w:rFonts w:ascii="標楷體" w:eastAsia="標楷體" w:hAnsi="標楷體" w:hint="eastAsia"/>
          <w:sz w:val="30"/>
          <w:szCs w:val="30"/>
        </w:rPr>
        <w:t>九職等以上人員派（聘）兼之，外聘委員於實施個案工程查核時，由行政院公共工程委員會</w:t>
      </w:r>
      <w:r w:rsidRPr="00872A1E">
        <w:rPr>
          <w:rFonts w:ascii="標楷體" w:eastAsia="標楷體" w:hAnsi="標楷體"/>
          <w:sz w:val="30"/>
          <w:szCs w:val="30"/>
        </w:rPr>
        <w:t>(</w:t>
      </w:r>
      <w:r w:rsidRPr="00872A1E">
        <w:rPr>
          <w:rFonts w:ascii="標楷體" w:eastAsia="標楷體" w:hAnsi="標楷體" w:hint="eastAsia"/>
          <w:sz w:val="30"/>
          <w:szCs w:val="30"/>
        </w:rPr>
        <w:t>以下簡稱工程會</w:t>
      </w:r>
      <w:r w:rsidRPr="00872A1E">
        <w:rPr>
          <w:rFonts w:ascii="標楷體" w:eastAsia="標楷體" w:hAnsi="標楷體"/>
          <w:sz w:val="30"/>
          <w:szCs w:val="30"/>
        </w:rPr>
        <w:t>)</w:t>
      </w:r>
      <w:r w:rsidRPr="00872A1E">
        <w:rPr>
          <w:rFonts w:ascii="標楷體" w:eastAsia="標楷體" w:hAnsi="標楷體" w:hint="eastAsia"/>
          <w:sz w:val="30"/>
          <w:szCs w:val="30"/>
        </w:rPr>
        <w:t>及本府所建置之專家學者名單中遴選之，其中外聘委員人數不得少於三分之一；本小組幕僚作業由本府建設局指派適當人員兼辦。</w:t>
      </w:r>
    </w:p>
    <w:p w:rsidR="003C6A51" w:rsidRPr="00872A1E" w:rsidRDefault="003C6A51" w:rsidP="0064534D">
      <w:pPr>
        <w:pStyle w:val="ListParagraph"/>
        <w:numPr>
          <w:ilvl w:val="0"/>
          <w:numId w:val="4"/>
        </w:numPr>
        <w:ind w:leftChars="0"/>
        <w:rPr>
          <w:rFonts w:ascii="標楷體" w:eastAsia="標楷體" w:hAnsi="標楷體"/>
          <w:sz w:val="30"/>
          <w:szCs w:val="30"/>
        </w:rPr>
      </w:pPr>
      <w:r w:rsidRPr="00872A1E">
        <w:rPr>
          <w:rFonts w:ascii="標楷體" w:eastAsia="標楷體" w:hAnsi="標楷體" w:hint="eastAsia"/>
          <w:sz w:val="30"/>
          <w:szCs w:val="30"/>
        </w:rPr>
        <w:t>標案進度管制小組：置副召集人二人，由市長指派參事一人及本府研考會主任委員兼任，協助召集人綜理標案進度管制事宜，下置執行秘書一人，由本府研考會指派簡任層級人員兼任，承召集人之命，處理標案進度管制相關事宜；另置委員若干人，由本府各一級機關副首長及所屬各區公所主任秘書派（聘）兼之；本小組幕僚作業由本府研考會指派適當人員兼辦。</w:t>
      </w:r>
    </w:p>
    <w:p w:rsidR="003C6A51" w:rsidRPr="00872A1E" w:rsidRDefault="003C6A51" w:rsidP="0064534D">
      <w:pPr>
        <w:pStyle w:val="ListParagraph"/>
        <w:numPr>
          <w:ilvl w:val="0"/>
          <w:numId w:val="4"/>
        </w:numPr>
        <w:ind w:leftChars="0"/>
        <w:rPr>
          <w:rFonts w:ascii="標楷體" w:eastAsia="標楷體" w:hAnsi="標楷體"/>
          <w:sz w:val="30"/>
          <w:szCs w:val="30"/>
        </w:rPr>
      </w:pPr>
      <w:r w:rsidRPr="00872A1E">
        <w:rPr>
          <w:rFonts w:ascii="標楷體" w:eastAsia="標楷體" w:hAnsi="標楷體" w:hint="eastAsia"/>
          <w:sz w:val="30"/>
          <w:szCs w:val="30"/>
        </w:rPr>
        <w:t>採購流廢標督導小組：置副召集人二人，由市長指派副秘書長一人及秘書處長兼任，協助召集人綜理採購案件流、廢標督導事宜，下置執行秘書一人，由本府秘書處指派簡任層級人員兼任，承召集人之命，處理採購案件流、廢督導相關事宜；另置委員若干人，包括內派委員及外聘委員，內派委員由本府建設局、都市發展局、教育局、經濟發展局、研考會、主計處、政風處及秘書處等機關指派資深且具經驗之簡任層級人員派（聘）兼之；外聘委員於辦理檢討會議時由本府所建置之專家學者名單中遴選之，並於完成檢討會議且無待處理事項後免兼</w:t>
      </w:r>
      <w:r>
        <w:rPr>
          <w:rFonts w:ascii="標楷體" w:eastAsia="標楷體" w:hAnsi="標楷體" w:hint="eastAsia"/>
          <w:sz w:val="30"/>
          <w:szCs w:val="30"/>
        </w:rPr>
        <w:t>（聘）</w:t>
      </w:r>
      <w:r w:rsidRPr="00872A1E">
        <w:rPr>
          <w:rFonts w:ascii="標楷體" w:eastAsia="標楷體" w:hAnsi="標楷體" w:hint="eastAsia"/>
          <w:sz w:val="30"/>
          <w:szCs w:val="30"/>
        </w:rPr>
        <w:t>之；本小組幕僚作業由本府秘書處指派適當人員兼辦。</w:t>
      </w:r>
      <w:r w:rsidRPr="00872A1E">
        <w:rPr>
          <w:rFonts w:ascii="標楷體" w:eastAsia="標楷體" w:hAnsi="標楷體"/>
          <w:sz w:val="30"/>
          <w:szCs w:val="30"/>
        </w:rPr>
        <w:t xml:space="preserve">    </w:t>
      </w:r>
    </w:p>
    <w:p w:rsidR="003C6A51" w:rsidRDefault="003C6A51" w:rsidP="0073007A">
      <w:pPr>
        <w:pStyle w:val="ListParagraph"/>
        <w:ind w:leftChars="0" w:left="600" w:hangingChars="200" w:hanging="60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四、本會兼任人員均為無給職。</w:t>
      </w:r>
    </w:p>
    <w:p w:rsidR="003C6A51" w:rsidRPr="00872A1E" w:rsidRDefault="003C6A51" w:rsidP="0073007A">
      <w:pPr>
        <w:pStyle w:val="ListParagraph"/>
        <w:ind w:leftChars="0" w:left="600" w:hangingChars="200" w:hanging="60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五、本</w:t>
      </w:r>
      <w:r w:rsidRPr="00872A1E">
        <w:rPr>
          <w:rFonts w:ascii="標楷體" w:eastAsia="標楷體" w:hAnsi="標楷體" w:hint="eastAsia"/>
          <w:sz w:val="30"/>
          <w:szCs w:val="30"/>
        </w:rPr>
        <w:t>會每季召開一次擴大聯合會報</w:t>
      </w:r>
      <w:r>
        <w:rPr>
          <w:rFonts w:ascii="標楷體" w:eastAsia="標楷體" w:hAnsi="標楷體" w:hint="eastAsia"/>
          <w:sz w:val="30"/>
          <w:szCs w:val="30"/>
        </w:rPr>
        <w:t>，必要時得加開</w:t>
      </w:r>
      <w:r w:rsidRPr="00872A1E">
        <w:rPr>
          <w:rFonts w:ascii="標楷體" w:eastAsia="標楷體" w:hAnsi="標楷體" w:hint="eastAsia"/>
          <w:sz w:val="30"/>
          <w:szCs w:val="30"/>
        </w:rPr>
        <w:t>，由總召集人召集之，幕僚作業由委員會下各小組輪流負責辦理；另各小組除工程施工查核小組依工程會規定</w:t>
      </w:r>
      <w:r>
        <w:rPr>
          <w:rFonts w:ascii="標楷體" w:eastAsia="標楷體" w:hAnsi="標楷體" w:hint="eastAsia"/>
          <w:sz w:val="30"/>
          <w:szCs w:val="30"/>
        </w:rPr>
        <w:t>執行查核外</w:t>
      </w:r>
      <w:r w:rsidRPr="00872A1E">
        <w:rPr>
          <w:rFonts w:ascii="標楷體" w:eastAsia="標楷體" w:hAnsi="標楷體" w:hint="eastAsia"/>
          <w:sz w:val="30"/>
          <w:szCs w:val="30"/>
        </w:rPr>
        <w:t>，每月至少分別召開會報一次，由召集人召集之，或依需要由召集人指派副召集人召集之。</w:t>
      </w:r>
    </w:p>
    <w:p w:rsidR="003C6A51" w:rsidRPr="0073007A" w:rsidRDefault="003C6A51" w:rsidP="0073007A">
      <w:pPr>
        <w:ind w:left="600" w:hangingChars="200" w:hanging="60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六、</w:t>
      </w:r>
      <w:r w:rsidRPr="0073007A">
        <w:rPr>
          <w:rFonts w:ascii="標楷體" w:eastAsia="標楷體" w:hAnsi="標楷體" w:hint="eastAsia"/>
          <w:sz w:val="30"/>
          <w:szCs w:val="30"/>
        </w:rPr>
        <w:t>本會對外行文以本府名義為之。</w:t>
      </w:r>
    </w:p>
    <w:p w:rsidR="003C6A51" w:rsidRPr="0073007A" w:rsidRDefault="003C6A51" w:rsidP="0073007A">
      <w:pPr>
        <w:ind w:left="600" w:hangingChars="200" w:hanging="60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七、</w:t>
      </w:r>
      <w:r w:rsidRPr="0073007A">
        <w:rPr>
          <w:rFonts w:ascii="標楷體" w:eastAsia="標楷體" w:hAnsi="標楷體" w:hint="eastAsia"/>
          <w:sz w:val="30"/>
          <w:szCs w:val="30"/>
        </w:rPr>
        <w:t>本會所需經費，由各小組幕僚作業單位所隸屬機關年度相關預算支應。</w:t>
      </w:r>
    </w:p>
    <w:p w:rsidR="003C6A51" w:rsidRPr="00571459" w:rsidRDefault="003C6A51" w:rsidP="007E46C7"/>
    <w:sectPr w:rsidR="003C6A51" w:rsidRPr="00571459" w:rsidSect="007E46C7">
      <w:pgSz w:w="11906" w:h="16838"/>
      <w:pgMar w:top="1440" w:right="1286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A51" w:rsidRDefault="003C6A51" w:rsidP="008C778C">
      <w:r>
        <w:separator/>
      </w:r>
    </w:p>
  </w:endnote>
  <w:endnote w:type="continuationSeparator" w:id="0">
    <w:p w:rsidR="003C6A51" w:rsidRDefault="003C6A51" w:rsidP="008C7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A51" w:rsidRDefault="003C6A51" w:rsidP="008C778C">
      <w:r>
        <w:separator/>
      </w:r>
    </w:p>
  </w:footnote>
  <w:footnote w:type="continuationSeparator" w:id="0">
    <w:p w:rsidR="003C6A51" w:rsidRDefault="003C6A51" w:rsidP="008C77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C5BC7"/>
    <w:multiLevelType w:val="hybridMultilevel"/>
    <w:tmpl w:val="9BAC9182"/>
    <w:lvl w:ilvl="0" w:tplc="30B86D82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>
    <w:nsid w:val="5A065CE6"/>
    <w:multiLevelType w:val="hybridMultilevel"/>
    <w:tmpl w:val="9BAC9182"/>
    <w:lvl w:ilvl="0" w:tplc="30B86D82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>
    <w:nsid w:val="747F74F5"/>
    <w:multiLevelType w:val="hybridMultilevel"/>
    <w:tmpl w:val="3E00E95C"/>
    <w:lvl w:ilvl="0" w:tplc="FA88B918">
      <w:start w:val="1"/>
      <w:numFmt w:val="taiwaneseCountingThousand"/>
      <w:lvlText w:val="（%1）"/>
      <w:lvlJc w:val="left"/>
      <w:pPr>
        <w:ind w:left="156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">
    <w:nsid w:val="7EE86E7D"/>
    <w:multiLevelType w:val="hybridMultilevel"/>
    <w:tmpl w:val="742888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46C7"/>
    <w:rsid w:val="00003198"/>
    <w:rsid w:val="000074CF"/>
    <w:rsid w:val="00027F55"/>
    <w:rsid w:val="00034CC3"/>
    <w:rsid w:val="00047135"/>
    <w:rsid w:val="00065B74"/>
    <w:rsid w:val="000742D1"/>
    <w:rsid w:val="00081B82"/>
    <w:rsid w:val="000A291B"/>
    <w:rsid w:val="000A3F96"/>
    <w:rsid w:val="000A5F06"/>
    <w:rsid w:val="000C763E"/>
    <w:rsid w:val="000D04C1"/>
    <w:rsid w:val="000E682A"/>
    <w:rsid w:val="00101968"/>
    <w:rsid w:val="00111E00"/>
    <w:rsid w:val="001273F4"/>
    <w:rsid w:val="00142466"/>
    <w:rsid w:val="0014630B"/>
    <w:rsid w:val="00160E9C"/>
    <w:rsid w:val="00161A02"/>
    <w:rsid w:val="00161FD7"/>
    <w:rsid w:val="00165994"/>
    <w:rsid w:val="00170E2D"/>
    <w:rsid w:val="001734BC"/>
    <w:rsid w:val="001E36A9"/>
    <w:rsid w:val="0021110C"/>
    <w:rsid w:val="00226FE3"/>
    <w:rsid w:val="002314D8"/>
    <w:rsid w:val="00233468"/>
    <w:rsid w:val="00250ABB"/>
    <w:rsid w:val="00251BD3"/>
    <w:rsid w:val="002B6CC9"/>
    <w:rsid w:val="002E1D0C"/>
    <w:rsid w:val="00315FEA"/>
    <w:rsid w:val="003267FB"/>
    <w:rsid w:val="00331237"/>
    <w:rsid w:val="0039321E"/>
    <w:rsid w:val="00394B06"/>
    <w:rsid w:val="003963E5"/>
    <w:rsid w:val="003A21DE"/>
    <w:rsid w:val="003B22B4"/>
    <w:rsid w:val="003C6A51"/>
    <w:rsid w:val="003E77C2"/>
    <w:rsid w:val="003E78A6"/>
    <w:rsid w:val="00403B3C"/>
    <w:rsid w:val="00405403"/>
    <w:rsid w:val="00430054"/>
    <w:rsid w:val="00431E64"/>
    <w:rsid w:val="0044606B"/>
    <w:rsid w:val="00446E3C"/>
    <w:rsid w:val="00447156"/>
    <w:rsid w:val="00455EAD"/>
    <w:rsid w:val="0048003F"/>
    <w:rsid w:val="00480B41"/>
    <w:rsid w:val="004B4B2E"/>
    <w:rsid w:val="004C5E0B"/>
    <w:rsid w:val="004D33E6"/>
    <w:rsid w:val="004E583A"/>
    <w:rsid w:val="004F3EEE"/>
    <w:rsid w:val="00514FAD"/>
    <w:rsid w:val="005313BC"/>
    <w:rsid w:val="005352CD"/>
    <w:rsid w:val="00551D8B"/>
    <w:rsid w:val="00571459"/>
    <w:rsid w:val="00581E63"/>
    <w:rsid w:val="005C5613"/>
    <w:rsid w:val="005F23CD"/>
    <w:rsid w:val="005F75B6"/>
    <w:rsid w:val="00621441"/>
    <w:rsid w:val="00637CB1"/>
    <w:rsid w:val="0064534D"/>
    <w:rsid w:val="00645B6A"/>
    <w:rsid w:val="00655AD0"/>
    <w:rsid w:val="00660864"/>
    <w:rsid w:val="00660A3A"/>
    <w:rsid w:val="006A391B"/>
    <w:rsid w:val="006C7BFF"/>
    <w:rsid w:val="006D2DB2"/>
    <w:rsid w:val="006D7C72"/>
    <w:rsid w:val="006E45D2"/>
    <w:rsid w:val="00702477"/>
    <w:rsid w:val="00705100"/>
    <w:rsid w:val="00715373"/>
    <w:rsid w:val="00720115"/>
    <w:rsid w:val="00722CB9"/>
    <w:rsid w:val="0073007A"/>
    <w:rsid w:val="00731007"/>
    <w:rsid w:val="007446F2"/>
    <w:rsid w:val="00762805"/>
    <w:rsid w:val="007A0AFD"/>
    <w:rsid w:val="007C6A80"/>
    <w:rsid w:val="007D199D"/>
    <w:rsid w:val="007E46C7"/>
    <w:rsid w:val="007F20DB"/>
    <w:rsid w:val="00803483"/>
    <w:rsid w:val="00806A94"/>
    <w:rsid w:val="008250AA"/>
    <w:rsid w:val="00825B99"/>
    <w:rsid w:val="00831C43"/>
    <w:rsid w:val="00862879"/>
    <w:rsid w:val="00872A1E"/>
    <w:rsid w:val="008815E6"/>
    <w:rsid w:val="008B6258"/>
    <w:rsid w:val="008C0E2C"/>
    <w:rsid w:val="008C778C"/>
    <w:rsid w:val="008E4E73"/>
    <w:rsid w:val="00945D44"/>
    <w:rsid w:val="00955C5E"/>
    <w:rsid w:val="00966BB1"/>
    <w:rsid w:val="00976FF2"/>
    <w:rsid w:val="00980E91"/>
    <w:rsid w:val="009828A0"/>
    <w:rsid w:val="00994627"/>
    <w:rsid w:val="009B60AD"/>
    <w:rsid w:val="009B76A3"/>
    <w:rsid w:val="009D262C"/>
    <w:rsid w:val="009E3DE4"/>
    <w:rsid w:val="00A0370D"/>
    <w:rsid w:val="00A076A2"/>
    <w:rsid w:val="00A07DC6"/>
    <w:rsid w:val="00A23427"/>
    <w:rsid w:val="00A36CBA"/>
    <w:rsid w:val="00A825F7"/>
    <w:rsid w:val="00A971B8"/>
    <w:rsid w:val="00AA385E"/>
    <w:rsid w:val="00AB7546"/>
    <w:rsid w:val="00AC2BB3"/>
    <w:rsid w:val="00AE55FE"/>
    <w:rsid w:val="00AF5C76"/>
    <w:rsid w:val="00B05ABF"/>
    <w:rsid w:val="00B2420D"/>
    <w:rsid w:val="00B35203"/>
    <w:rsid w:val="00B6482C"/>
    <w:rsid w:val="00B910F4"/>
    <w:rsid w:val="00B9311A"/>
    <w:rsid w:val="00BA33BA"/>
    <w:rsid w:val="00BB295F"/>
    <w:rsid w:val="00BC6F0C"/>
    <w:rsid w:val="00BD3FE7"/>
    <w:rsid w:val="00BE50BF"/>
    <w:rsid w:val="00BE7D8B"/>
    <w:rsid w:val="00C14C15"/>
    <w:rsid w:val="00C24A14"/>
    <w:rsid w:val="00C44D9B"/>
    <w:rsid w:val="00C45B64"/>
    <w:rsid w:val="00C50C82"/>
    <w:rsid w:val="00C6234F"/>
    <w:rsid w:val="00C70F51"/>
    <w:rsid w:val="00C921FD"/>
    <w:rsid w:val="00C92F11"/>
    <w:rsid w:val="00CD0AD4"/>
    <w:rsid w:val="00CD12B9"/>
    <w:rsid w:val="00CE490C"/>
    <w:rsid w:val="00CF5748"/>
    <w:rsid w:val="00D0059B"/>
    <w:rsid w:val="00D007B0"/>
    <w:rsid w:val="00D039A3"/>
    <w:rsid w:val="00D12884"/>
    <w:rsid w:val="00D35D46"/>
    <w:rsid w:val="00D72403"/>
    <w:rsid w:val="00D945ED"/>
    <w:rsid w:val="00DA184E"/>
    <w:rsid w:val="00DA3268"/>
    <w:rsid w:val="00DB3323"/>
    <w:rsid w:val="00DF2AE6"/>
    <w:rsid w:val="00E01F27"/>
    <w:rsid w:val="00E058A7"/>
    <w:rsid w:val="00E66C45"/>
    <w:rsid w:val="00E91D7E"/>
    <w:rsid w:val="00E91F6E"/>
    <w:rsid w:val="00EB1D0A"/>
    <w:rsid w:val="00EC47DE"/>
    <w:rsid w:val="00EC4D76"/>
    <w:rsid w:val="00ED1DDE"/>
    <w:rsid w:val="00EE1B44"/>
    <w:rsid w:val="00EF2D6F"/>
    <w:rsid w:val="00EF2E8C"/>
    <w:rsid w:val="00F23E2F"/>
    <w:rsid w:val="00F55336"/>
    <w:rsid w:val="00F85309"/>
    <w:rsid w:val="00F9175A"/>
    <w:rsid w:val="00FC0374"/>
    <w:rsid w:val="00FE1939"/>
    <w:rsid w:val="00FE3898"/>
    <w:rsid w:val="00FF0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95F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03483"/>
    <w:pPr>
      <w:ind w:leftChars="200" w:left="480"/>
    </w:pPr>
  </w:style>
  <w:style w:type="character" w:styleId="CommentReference">
    <w:name w:val="annotation reference"/>
    <w:basedOn w:val="DefaultParagraphFont"/>
    <w:uiPriority w:val="99"/>
    <w:rsid w:val="00660864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660864"/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660864"/>
    <w:rPr>
      <w:rFonts w:cs="Times New Roman"/>
      <w:kern w:val="2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6608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660864"/>
    <w:rPr>
      <w:b/>
      <w:bCs/>
    </w:rPr>
  </w:style>
  <w:style w:type="paragraph" w:styleId="BalloonText">
    <w:name w:val="Balloon Text"/>
    <w:basedOn w:val="Normal"/>
    <w:link w:val="BalloonTextChar"/>
    <w:uiPriority w:val="99"/>
    <w:rsid w:val="0066086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60864"/>
    <w:rPr>
      <w:rFonts w:ascii="Cambria" w:eastAsia="新細明體" w:hAnsi="Cambria" w:cs="Times New Roman"/>
      <w:kern w:val="2"/>
      <w:sz w:val="18"/>
      <w:szCs w:val="18"/>
    </w:rPr>
  </w:style>
  <w:style w:type="paragraph" w:styleId="Header">
    <w:name w:val="header"/>
    <w:basedOn w:val="Normal"/>
    <w:link w:val="HeaderChar"/>
    <w:uiPriority w:val="99"/>
    <w:rsid w:val="008C77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C778C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8C77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C778C"/>
    <w:rPr>
      <w:rFonts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172</Words>
  <Characters>981</Characters>
  <Application>Microsoft Office Outlook</Application>
  <DocSecurity>0</DocSecurity>
  <Lines>0</Lines>
  <Paragraphs>0</Paragraphs>
  <ScaleCrop>false</ScaleCrop>
  <Company>mychat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臺北市政府工程施工查核小組設置要點</dc:title>
  <dc:subject/>
  <dc:creator>SuperXP</dc:creator>
  <cp:keywords/>
  <dc:description/>
  <cp:lastModifiedBy>f71108</cp:lastModifiedBy>
  <cp:revision>2</cp:revision>
  <cp:lastPrinted>2015-01-14T02:48:00Z</cp:lastPrinted>
  <dcterms:created xsi:type="dcterms:W3CDTF">2015-01-23T05:51:00Z</dcterms:created>
  <dcterms:modified xsi:type="dcterms:W3CDTF">2015-01-23T05:51:00Z</dcterms:modified>
</cp:coreProperties>
</file>