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7" w:type="dxa"/>
        <w:tblInd w:w="2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422"/>
        <w:gridCol w:w="1134"/>
        <w:gridCol w:w="2126"/>
        <w:gridCol w:w="567"/>
        <w:gridCol w:w="567"/>
        <w:gridCol w:w="567"/>
        <w:gridCol w:w="567"/>
        <w:gridCol w:w="2126"/>
        <w:gridCol w:w="851"/>
      </w:tblGrid>
      <w:tr w:rsidR="0094646C" w:rsidRPr="00D8795A" w:rsidTr="00B20C90">
        <w:trPr>
          <w:trHeight w:val="864"/>
          <w:tblHeader/>
        </w:trPr>
        <w:tc>
          <w:tcPr>
            <w:tcW w:w="9927" w:type="dxa"/>
            <w:gridSpan w:val="9"/>
            <w:tcBorders>
              <w:top w:val="single" w:sz="12" w:space="0" w:color="auto"/>
            </w:tcBorders>
            <w:vAlign w:val="center"/>
          </w:tcPr>
          <w:p w:rsidR="0094646C" w:rsidRPr="00D8795A" w:rsidRDefault="0094646C" w:rsidP="006E33EE">
            <w:pPr>
              <w:spacing w:line="216" w:lineRule="auto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8795A">
              <w:rPr>
                <w:rFonts w:ascii="標楷體" w:eastAsia="標楷體" w:hAnsi="標楷體" w:hint="eastAsia"/>
                <w:sz w:val="36"/>
                <w:szCs w:val="36"/>
              </w:rPr>
              <w:t>臺中市政府警察局報支「超勤加班費核發要點」所列勤務項目以外之專屬、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專</w:t>
            </w:r>
            <w:r w:rsidRPr="00D8795A">
              <w:rPr>
                <w:rFonts w:ascii="標楷體" w:eastAsia="標楷體" w:hAnsi="標楷體" w:hint="eastAsia"/>
                <w:sz w:val="36"/>
                <w:szCs w:val="36"/>
              </w:rPr>
              <w:t>案性勤務項目表</w:t>
            </w:r>
          </w:p>
        </w:tc>
      </w:tr>
      <w:tr w:rsidR="0094646C" w:rsidRPr="00D8795A" w:rsidTr="00B20C90">
        <w:trPr>
          <w:trHeight w:val="338"/>
          <w:tblHeader/>
        </w:trPr>
        <w:tc>
          <w:tcPr>
            <w:tcW w:w="1422" w:type="dxa"/>
            <w:vMerge w:val="restart"/>
            <w:vAlign w:val="center"/>
          </w:tcPr>
          <w:p w:rsidR="0094646C" w:rsidRPr="00D8795A" w:rsidRDefault="0094646C" w:rsidP="00B20C90">
            <w:pPr>
              <w:spacing w:line="216" w:lineRule="auto"/>
              <w:jc w:val="distribute"/>
              <w:rPr>
                <w:rFonts w:ascii="標楷體" w:eastAsia="標楷體" w:hAnsi="標楷體"/>
              </w:rPr>
            </w:pPr>
            <w:r w:rsidRPr="00D8795A">
              <w:rPr>
                <w:rFonts w:ascii="標楷體" w:eastAsia="標楷體" w:hAnsi="標楷體" w:hint="eastAsia"/>
              </w:rPr>
              <w:t>勤務項目</w:t>
            </w:r>
          </w:p>
        </w:tc>
        <w:tc>
          <w:tcPr>
            <w:tcW w:w="1134" w:type="dxa"/>
            <w:vMerge w:val="restart"/>
            <w:vAlign w:val="center"/>
          </w:tcPr>
          <w:p w:rsidR="0094646C" w:rsidRPr="00D8795A" w:rsidRDefault="0094646C" w:rsidP="00B20C90">
            <w:pPr>
              <w:spacing w:line="216" w:lineRule="auto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業管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勤務項目提報</w:t>
            </w:r>
            <w:r>
              <w:rPr>
                <w:rFonts w:ascii="標楷體" w:eastAsia="標楷體" w:hAnsi="標楷體"/>
              </w:rPr>
              <w:t>)</w:t>
            </w:r>
            <w:r w:rsidRPr="00D8795A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2126" w:type="dxa"/>
            <w:vMerge w:val="restart"/>
            <w:vAlign w:val="center"/>
          </w:tcPr>
          <w:p w:rsidR="0094646C" w:rsidRPr="00D8795A" w:rsidRDefault="0094646C" w:rsidP="00594066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勤務、督導規劃及執行</w:t>
            </w:r>
            <w:r w:rsidRPr="00D8795A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2268" w:type="dxa"/>
            <w:gridSpan w:val="4"/>
            <w:vAlign w:val="center"/>
          </w:tcPr>
          <w:p w:rsidR="0094646C" w:rsidRPr="00D8795A" w:rsidRDefault="0094646C" w:rsidP="00086014">
            <w:pPr>
              <w:spacing w:line="216" w:lineRule="auto"/>
              <w:jc w:val="distribute"/>
              <w:rPr>
                <w:rFonts w:ascii="標楷體" w:eastAsia="標楷體" w:hAnsi="標楷體"/>
              </w:rPr>
            </w:pPr>
            <w:r w:rsidRPr="00D8795A">
              <w:rPr>
                <w:rFonts w:ascii="標楷體" w:eastAsia="標楷體" w:hAnsi="標楷體" w:hint="eastAsia"/>
              </w:rPr>
              <w:t>勤務屬性</w:t>
            </w:r>
          </w:p>
        </w:tc>
        <w:tc>
          <w:tcPr>
            <w:tcW w:w="2126" w:type="dxa"/>
            <w:vMerge w:val="restart"/>
            <w:vAlign w:val="center"/>
          </w:tcPr>
          <w:p w:rsidR="0094646C" w:rsidRPr="00D8795A" w:rsidRDefault="0094646C" w:rsidP="00086014">
            <w:pPr>
              <w:spacing w:line="216" w:lineRule="auto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</w:t>
            </w:r>
          </w:p>
        </w:tc>
        <w:tc>
          <w:tcPr>
            <w:tcW w:w="851" w:type="dxa"/>
            <w:vMerge w:val="restart"/>
            <w:vAlign w:val="center"/>
          </w:tcPr>
          <w:p w:rsidR="0094646C" w:rsidRDefault="0094646C" w:rsidP="00086014">
            <w:pPr>
              <w:spacing w:line="216" w:lineRule="auto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備考</w:t>
            </w:r>
          </w:p>
          <w:p w:rsidR="0094646C" w:rsidRPr="00D8795A" w:rsidRDefault="0094646C" w:rsidP="008A3E8F">
            <w:pPr>
              <w:spacing w:line="216" w:lineRule="auto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報支時數以</w:t>
            </w:r>
            <w:r>
              <w:rPr>
                <w:rFonts w:ascii="標楷體" w:eastAsia="標楷體" w:hAnsi="標楷體"/>
              </w:rPr>
              <w:t>4</w:t>
            </w:r>
            <w:r>
              <w:rPr>
                <w:rFonts w:ascii="標楷體" w:eastAsia="標楷體" w:hAnsi="標楷體" w:hint="eastAsia"/>
              </w:rPr>
              <w:t>小時為上限</w:t>
            </w:r>
          </w:p>
        </w:tc>
      </w:tr>
      <w:tr w:rsidR="0094646C" w:rsidRPr="00D8795A" w:rsidTr="00C07286">
        <w:trPr>
          <w:trHeight w:val="338"/>
          <w:tblHeader/>
        </w:trPr>
        <w:tc>
          <w:tcPr>
            <w:tcW w:w="1422" w:type="dxa"/>
            <w:vMerge/>
            <w:vAlign w:val="center"/>
          </w:tcPr>
          <w:p w:rsidR="0094646C" w:rsidRPr="00D8795A" w:rsidRDefault="0094646C" w:rsidP="00B20C90">
            <w:pPr>
              <w:spacing w:line="216" w:lineRule="auto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Merge/>
            <w:vAlign w:val="center"/>
          </w:tcPr>
          <w:p w:rsidR="0094646C" w:rsidRDefault="0094646C" w:rsidP="00B20C90">
            <w:pPr>
              <w:spacing w:line="216" w:lineRule="auto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Merge/>
            <w:vAlign w:val="center"/>
          </w:tcPr>
          <w:p w:rsidR="0094646C" w:rsidRDefault="0094646C" w:rsidP="00594066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  <w:tcBorders>
              <w:right w:val="thinThickThinSmallGap" w:sz="12" w:space="0" w:color="auto"/>
            </w:tcBorders>
            <w:vAlign w:val="center"/>
          </w:tcPr>
          <w:p w:rsidR="0094646C" w:rsidRPr="00D8795A" w:rsidRDefault="0094646C" w:rsidP="00086014">
            <w:pPr>
              <w:spacing w:line="216" w:lineRule="auto"/>
              <w:jc w:val="distribute"/>
              <w:rPr>
                <w:rFonts w:ascii="標楷體" w:eastAsia="標楷體" w:hAnsi="標楷體"/>
              </w:rPr>
            </w:pPr>
            <w:r w:rsidRPr="00C53C84">
              <w:rPr>
                <w:rFonts w:ascii="標楷體" w:eastAsia="標楷體" w:hAnsi="標楷體" w:hint="eastAsia"/>
                <w:b/>
              </w:rPr>
              <w:t>超勤</w:t>
            </w:r>
          </w:p>
        </w:tc>
        <w:tc>
          <w:tcPr>
            <w:tcW w:w="1134" w:type="dxa"/>
            <w:gridSpan w:val="2"/>
            <w:tcBorders>
              <w:left w:val="thinThickThinSmallGap" w:sz="12" w:space="0" w:color="auto"/>
            </w:tcBorders>
            <w:vAlign w:val="center"/>
          </w:tcPr>
          <w:p w:rsidR="0094646C" w:rsidRPr="00D8795A" w:rsidRDefault="0094646C" w:rsidP="00086014">
            <w:pPr>
              <w:spacing w:line="216" w:lineRule="auto"/>
              <w:jc w:val="distribute"/>
              <w:rPr>
                <w:rFonts w:ascii="標楷體" w:eastAsia="標楷體" w:hAnsi="標楷體"/>
              </w:rPr>
            </w:pPr>
            <w:r w:rsidRPr="00C53C84">
              <w:rPr>
                <w:rFonts w:ascii="標楷體" w:eastAsia="標楷體" w:hAnsi="標楷體" w:hint="eastAsia"/>
                <w:b/>
              </w:rPr>
              <w:t>業務</w:t>
            </w:r>
            <w:r>
              <w:rPr>
                <w:rFonts w:ascii="標楷體" w:eastAsia="標楷體" w:hAnsi="標楷體" w:hint="eastAsia"/>
                <w:b/>
              </w:rPr>
              <w:t>加班</w:t>
            </w:r>
          </w:p>
        </w:tc>
        <w:tc>
          <w:tcPr>
            <w:tcW w:w="2126" w:type="dxa"/>
            <w:vMerge/>
            <w:vAlign w:val="center"/>
          </w:tcPr>
          <w:p w:rsidR="0094646C" w:rsidRDefault="0094646C" w:rsidP="00086014">
            <w:pPr>
              <w:spacing w:line="216" w:lineRule="auto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Merge/>
            <w:vAlign w:val="center"/>
          </w:tcPr>
          <w:p w:rsidR="0094646C" w:rsidRDefault="0094646C" w:rsidP="00086014">
            <w:pPr>
              <w:spacing w:line="216" w:lineRule="auto"/>
              <w:jc w:val="distribute"/>
              <w:rPr>
                <w:rFonts w:ascii="標楷體" w:eastAsia="標楷體" w:hAnsi="標楷體"/>
              </w:rPr>
            </w:pPr>
          </w:p>
        </w:tc>
      </w:tr>
      <w:tr w:rsidR="0094646C" w:rsidRPr="00D8795A" w:rsidTr="00C07286">
        <w:trPr>
          <w:trHeight w:val="337"/>
          <w:tblHeader/>
        </w:trPr>
        <w:tc>
          <w:tcPr>
            <w:tcW w:w="1422" w:type="dxa"/>
            <w:vMerge/>
            <w:vAlign w:val="center"/>
          </w:tcPr>
          <w:p w:rsidR="0094646C" w:rsidRPr="00D8795A" w:rsidRDefault="0094646C" w:rsidP="00086014">
            <w:pPr>
              <w:spacing w:line="21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Merge/>
            <w:vAlign w:val="center"/>
          </w:tcPr>
          <w:p w:rsidR="0094646C" w:rsidRPr="00D8795A" w:rsidRDefault="0094646C" w:rsidP="00086014">
            <w:pPr>
              <w:spacing w:line="21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Merge/>
            <w:vAlign w:val="center"/>
          </w:tcPr>
          <w:p w:rsidR="0094646C" w:rsidRPr="00D8795A" w:rsidRDefault="0094646C" w:rsidP="00086014">
            <w:pPr>
              <w:spacing w:line="21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94646C" w:rsidRPr="00D8795A" w:rsidRDefault="0094646C" w:rsidP="008A3E8F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 w:rsidRPr="00C53C84">
              <w:rPr>
                <w:rFonts w:ascii="標楷體" w:eastAsia="標楷體" w:hAnsi="標楷體" w:hint="eastAsia"/>
                <w:b/>
              </w:rPr>
              <w:t>勤務執行</w:t>
            </w:r>
          </w:p>
        </w:tc>
        <w:tc>
          <w:tcPr>
            <w:tcW w:w="567" w:type="dxa"/>
            <w:tcBorders>
              <w:right w:val="thinThickThinSmallGap" w:sz="12" w:space="0" w:color="auto"/>
            </w:tcBorders>
            <w:vAlign w:val="center"/>
          </w:tcPr>
          <w:p w:rsidR="0094646C" w:rsidRPr="00D8795A" w:rsidRDefault="0094646C" w:rsidP="00506033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 w:rsidRPr="00C53C84">
              <w:rPr>
                <w:rFonts w:ascii="標楷體" w:eastAsia="標楷體" w:hAnsi="標楷體" w:hint="eastAsia"/>
                <w:b/>
              </w:rPr>
              <w:t>勤務督導</w:t>
            </w:r>
          </w:p>
        </w:tc>
        <w:tc>
          <w:tcPr>
            <w:tcW w:w="567" w:type="dxa"/>
            <w:tcBorders>
              <w:left w:val="thinThickThinSmallGap" w:sz="12" w:space="0" w:color="auto"/>
            </w:tcBorders>
            <w:vAlign w:val="center"/>
          </w:tcPr>
          <w:p w:rsidR="0094646C" w:rsidRPr="00D8795A" w:rsidRDefault="0094646C" w:rsidP="008A3E8F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 w:rsidRPr="00C53C84">
              <w:rPr>
                <w:rFonts w:ascii="標楷體" w:eastAsia="標楷體" w:hAnsi="標楷體" w:hint="eastAsia"/>
                <w:b/>
              </w:rPr>
              <w:t>業務執行</w:t>
            </w:r>
          </w:p>
        </w:tc>
        <w:tc>
          <w:tcPr>
            <w:tcW w:w="567" w:type="dxa"/>
            <w:vAlign w:val="center"/>
          </w:tcPr>
          <w:p w:rsidR="0094646C" w:rsidRPr="00D8795A" w:rsidRDefault="0094646C" w:rsidP="008A3E8F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 w:rsidRPr="00C53C84">
              <w:rPr>
                <w:rFonts w:ascii="標楷體" w:eastAsia="標楷體" w:hAnsi="標楷體" w:hint="eastAsia"/>
                <w:b/>
              </w:rPr>
              <w:t>業務督導</w:t>
            </w:r>
          </w:p>
        </w:tc>
        <w:tc>
          <w:tcPr>
            <w:tcW w:w="2126" w:type="dxa"/>
            <w:vMerge/>
            <w:vAlign w:val="center"/>
          </w:tcPr>
          <w:p w:rsidR="0094646C" w:rsidRPr="00D8795A" w:rsidRDefault="0094646C" w:rsidP="00086014">
            <w:pPr>
              <w:spacing w:line="21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Merge/>
            <w:vAlign w:val="center"/>
          </w:tcPr>
          <w:p w:rsidR="0094646C" w:rsidRPr="00D8795A" w:rsidRDefault="0094646C" w:rsidP="00086014">
            <w:pPr>
              <w:spacing w:line="216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94646C" w:rsidRPr="00D8795A" w:rsidTr="00C07286">
        <w:trPr>
          <w:trHeight w:val="624"/>
        </w:trPr>
        <w:tc>
          <w:tcPr>
            <w:tcW w:w="1422" w:type="dxa"/>
          </w:tcPr>
          <w:p w:rsidR="0094646C" w:rsidRPr="004306F9" w:rsidRDefault="0094646C" w:rsidP="007536BA">
            <w:pPr>
              <w:wordWrap w:val="0"/>
              <w:spacing w:line="21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各項活動「安全維護勤務」及督導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加註活動名稱</w:t>
            </w:r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1134" w:type="dxa"/>
            <w:vAlign w:val="center"/>
          </w:tcPr>
          <w:p w:rsidR="0094646C" w:rsidRPr="004B187D" w:rsidRDefault="0094646C" w:rsidP="00B20C90">
            <w:pPr>
              <w:wordWrap w:val="0"/>
              <w:spacing w:line="216" w:lineRule="auto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4B187D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保安科</w:t>
            </w:r>
          </w:p>
        </w:tc>
        <w:tc>
          <w:tcPr>
            <w:tcW w:w="2126" w:type="dxa"/>
            <w:vAlign w:val="center"/>
          </w:tcPr>
          <w:p w:rsidR="0094646C" w:rsidRDefault="0094646C" w:rsidP="00506033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保安科、督察室、各分局保民組、督察組</w:t>
            </w:r>
          </w:p>
        </w:tc>
        <w:tc>
          <w:tcPr>
            <w:tcW w:w="567" w:type="dxa"/>
            <w:vAlign w:val="center"/>
          </w:tcPr>
          <w:p w:rsidR="0094646C" w:rsidRPr="00D8795A" w:rsidRDefault="0094646C" w:rsidP="00642F69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MS Mincho" w:eastAsia="MS Mincho" w:hAnsi="MS Mincho" w:hint="eastAsia"/>
                <w:sz w:val="32"/>
              </w:rPr>
              <w:t>✓</w:t>
            </w:r>
          </w:p>
        </w:tc>
        <w:tc>
          <w:tcPr>
            <w:tcW w:w="567" w:type="dxa"/>
            <w:tcBorders>
              <w:right w:val="thinThickThinSmallGap" w:sz="12" w:space="0" w:color="auto"/>
            </w:tcBorders>
            <w:vAlign w:val="center"/>
          </w:tcPr>
          <w:p w:rsidR="0094646C" w:rsidRPr="00D8795A" w:rsidRDefault="0094646C" w:rsidP="00506033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MS Mincho" w:eastAsia="MS Mincho" w:hAnsi="MS Mincho" w:hint="eastAsia"/>
                <w:sz w:val="32"/>
              </w:rPr>
              <w:t>✓</w:t>
            </w:r>
          </w:p>
        </w:tc>
        <w:tc>
          <w:tcPr>
            <w:tcW w:w="567" w:type="dxa"/>
            <w:tcBorders>
              <w:left w:val="thinThickThinSmallGap" w:sz="12" w:space="0" w:color="auto"/>
            </w:tcBorders>
            <w:vAlign w:val="center"/>
          </w:tcPr>
          <w:p w:rsidR="0094646C" w:rsidRPr="00D8795A" w:rsidRDefault="0094646C" w:rsidP="005C459F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94646C" w:rsidRPr="00D8795A" w:rsidRDefault="0094646C" w:rsidP="00086014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94646C" w:rsidRPr="00D8795A" w:rsidRDefault="0094646C" w:rsidP="005C459F">
            <w:pPr>
              <w:spacing w:line="21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市政府各項大型專案性勤務規劃執行單位併案規劃督導</w:t>
            </w:r>
          </w:p>
        </w:tc>
        <w:tc>
          <w:tcPr>
            <w:tcW w:w="851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是</w:t>
            </w:r>
          </w:p>
        </w:tc>
      </w:tr>
      <w:tr w:rsidR="0094646C" w:rsidRPr="00D8795A" w:rsidTr="00C07286">
        <w:trPr>
          <w:trHeight w:val="624"/>
        </w:trPr>
        <w:tc>
          <w:tcPr>
            <w:tcW w:w="1422" w:type="dxa"/>
          </w:tcPr>
          <w:p w:rsidR="0094646C" w:rsidRDefault="0094646C" w:rsidP="005C459F">
            <w:pPr>
              <w:wordWrap w:val="0"/>
              <w:spacing w:line="21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元旦升旗「安全維護勤務」及督導</w:t>
            </w:r>
          </w:p>
        </w:tc>
        <w:tc>
          <w:tcPr>
            <w:tcW w:w="1134" w:type="dxa"/>
            <w:vAlign w:val="center"/>
          </w:tcPr>
          <w:p w:rsidR="0094646C" w:rsidRPr="004B187D" w:rsidRDefault="0094646C" w:rsidP="00B20C90">
            <w:pPr>
              <w:wordWrap w:val="0"/>
              <w:spacing w:line="216" w:lineRule="auto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4B187D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保安科</w:t>
            </w:r>
          </w:p>
        </w:tc>
        <w:tc>
          <w:tcPr>
            <w:tcW w:w="2126" w:type="dxa"/>
            <w:vAlign w:val="center"/>
          </w:tcPr>
          <w:p w:rsidR="0094646C" w:rsidRDefault="0094646C" w:rsidP="00604477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保安科、督察室、各分局保民組、督察組</w:t>
            </w:r>
          </w:p>
        </w:tc>
        <w:tc>
          <w:tcPr>
            <w:tcW w:w="567" w:type="dxa"/>
            <w:vAlign w:val="center"/>
          </w:tcPr>
          <w:p w:rsidR="0094646C" w:rsidRPr="00D8795A" w:rsidRDefault="0094646C" w:rsidP="00642F69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MS Mincho" w:eastAsia="MS Mincho" w:hAnsi="MS Mincho" w:hint="eastAsia"/>
                <w:sz w:val="32"/>
              </w:rPr>
              <w:t>✓</w:t>
            </w:r>
          </w:p>
        </w:tc>
        <w:tc>
          <w:tcPr>
            <w:tcW w:w="567" w:type="dxa"/>
            <w:tcBorders>
              <w:right w:val="thinThickThinSmallGap" w:sz="12" w:space="0" w:color="auto"/>
            </w:tcBorders>
            <w:vAlign w:val="center"/>
          </w:tcPr>
          <w:p w:rsidR="0094646C" w:rsidRPr="00D8795A" w:rsidRDefault="0094646C" w:rsidP="00506033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MS Mincho" w:eastAsia="MS Mincho" w:hAnsi="MS Mincho" w:hint="eastAsia"/>
                <w:sz w:val="32"/>
              </w:rPr>
              <w:t>✓</w:t>
            </w:r>
          </w:p>
        </w:tc>
        <w:tc>
          <w:tcPr>
            <w:tcW w:w="567" w:type="dxa"/>
            <w:tcBorders>
              <w:left w:val="thinThickThinSmallGap" w:sz="12" w:space="0" w:color="auto"/>
            </w:tcBorders>
            <w:vAlign w:val="center"/>
          </w:tcPr>
          <w:p w:rsidR="0094646C" w:rsidRPr="00D8795A" w:rsidRDefault="0094646C" w:rsidP="00086014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94646C" w:rsidRPr="00D8795A" w:rsidRDefault="0094646C" w:rsidP="00086014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94646C" w:rsidRPr="00D8795A" w:rsidRDefault="0094646C" w:rsidP="00506033">
            <w:pPr>
              <w:spacing w:line="21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大型專案性勤務規劃執行單位併案規劃督導</w:t>
            </w:r>
          </w:p>
        </w:tc>
        <w:tc>
          <w:tcPr>
            <w:tcW w:w="851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是</w:t>
            </w:r>
          </w:p>
        </w:tc>
      </w:tr>
      <w:tr w:rsidR="0094646C" w:rsidRPr="00D8795A" w:rsidTr="00C07286">
        <w:trPr>
          <w:trHeight w:val="624"/>
        </w:trPr>
        <w:tc>
          <w:tcPr>
            <w:tcW w:w="1422" w:type="dxa"/>
          </w:tcPr>
          <w:p w:rsidR="0094646C" w:rsidRDefault="0094646C" w:rsidP="005C459F">
            <w:pPr>
              <w:wordWrap w:val="0"/>
              <w:spacing w:line="21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春安工作勤務及督導</w:t>
            </w:r>
          </w:p>
        </w:tc>
        <w:tc>
          <w:tcPr>
            <w:tcW w:w="1134" w:type="dxa"/>
            <w:vAlign w:val="center"/>
          </w:tcPr>
          <w:p w:rsidR="0094646C" w:rsidRPr="004B187D" w:rsidRDefault="0094646C" w:rsidP="00B20C90">
            <w:pPr>
              <w:wordWrap w:val="0"/>
              <w:spacing w:line="216" w:lineRule="auto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4B187D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保安科</w:t>
            </w:r>
          </w:p>
        </w:tc>
        <w:tc>
          <w:tcPr>
            <w:tcW w:w="2126" w:type="dxa"/>
            <w:vAlign w:val="center"/>
          </w:tcPr>
          <w:p w:rsidR="0094646C" w:rsidRDefault="0094646C" w:rsidP="005C459F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保安科、督察室、各分局保民組、督察組</w:t>
            </w:r>
          </w:p>
        </w:tc>
        <w:tc>
          <w:tcPr>
            <w:tcW w:w="567" w:type="dxa"/>
            <w:vAlign w:val="center"/>
          </w:tcPr>
          <w:p w:rsidR="0094646C" w:rsidRPr="00D8795A" w:rsidRDefault="0094646C" w:rsidP="00642F69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MS Mincho" w:eastAsia="MS Mincho" w:hAnsi="MS Mincho" w:hint="eastAsia"/>
                <w:sz w:val="32"/>
              </w:rPr>
              <w:t>✓</w:t>
            </w:r>
          </w:p>
        </w:tc>
        <w:tc>
          <w:tcPr>
            <w:tcW w:w="567" w:type="dxa"/>
            <w:tcBorders>
              <w:right w:val="thinThickThinSmallGap" w:sz="12" w:space="0" w:color="auto"/>
            </w:tcBorders>
            <w:vAlign w:val="center"/>
          </w:tcPr>
          <w:p w:rsidR="0094646C" w:rsidRPr="00D8795A" w:rsidRDefault="0094646C" w:rsidP="00506033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MS Mincho" w:eastAsia="MS Mincho" w:hAnsi="MS Mincho" w:hint="eastAsia"/>
                <w:sz w:val="32"/>
              </w:rPr>
              <w:t>✓</w:t>
            </w:r>
          </w:p>
        </w:tc>
        <w:tc>
          <w:tcPr>
            <w:tcW w:w="567" w:type="dxa"/>
            <w:tcBorders>
              <w:left w:val="thinThickThinSmallGap" w:sz="12" w:space="0" w:color="auto"/>
            </w:tcBorders>
            <w:vAlign w:val="center"/>
          </w:tcPr>
          <w:p w:rsidR="0094646C" w:rsidRPr="00D8795A" w:rsidRDefault="0094646C" w:rsidP="00086014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94646C" w:rsidRPr="00D8795A" w:rsidRDefault="0094646C" w:rsidP="00086014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例行專案工作</w:t>
            </w:r>
          </w:p>
        </w:tc>
        <w:tc>
          <w:tcPr>
            <w:tcW w:w="851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是</w:t>
            </w:r>
          </w:p>
        </w:tc>
      </w:tr>
      <w:tr w:rsidR="0094646C" w:rsidRPr="00D8795A" w:rsidTr="00C07286">
        <w:trPr>
          <w:trHeight w:val="624"/>
        </w:trPr>
        <w:tc>
          <w:tcPr>
            <w:tcW w:w="1422" w:type="dxa"/>
          </w:tcPr>
          <w:p w:rsidR="0094646C" w:rsidRDefault="0094646C" w:rsidP="005C459F">
            <w:pPr>
              <w:wordWrap w:val="0"/>
              <w:spacing w:line="21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元宵燈會「安全維護勤務」及督導</w:t>
            </w:r>
          </w:p>
        </w:tc>
        <w:tc>
          <w:tcPr>
            <w:tcW w:w="1134" w:type="dxa"/>
            <w:vAlign w:val="center"/>
          </w:tcPr>
          <w:p w:rsidR="0094646C" w:rsidRPr="004B187D" w:rsidRDefault="0094646C" w:rsidP="00B20C90">
            <w:pPr>
              <w:wordWrap w:val="0"/>
              <w:spacing w:line="216" w:lineRule="auto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4B187D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保安科</w:t>
            </w:r>
          </w:p>
        </w:tc>
        <w:tc>
          <w:tcPr>
            <w:tcW w:w="2126" w:type="dxa"/>
            <w:vAlign w:val="center"/>
          </w:tcPr>
          <w:p w:rsidR="0094646C" w:rsidRDefault="0094646C" w:rsidP="00604477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保安科、督察室、交大、各分局保民組、督察組</w:t>
            </w:r>
          </w:p>
        </w:tc>
        <w:tc>
          <w:tcPr>
            <w:tcW w:w="567" w:type="dxa"/>
            <w:vAlign w:val="center"/>
          </w:tcPr>
          <w:p w:rsidR="0094646C" w:rsidRPr="00D8795A" w:rsidRDefault="0094646C" w:rsidP="00642F69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MS Mincho" w:eastAsia="MS Mincho" w:hAnsi="MS Mincho" w:hint="eastAsia"/>
                <w:sz w:val="32"/>
              </w:rPr>
              <w:t>✓</w:t>
            </w:r>
          </w:p>
        </w:tc>
        <w:tc>
          <w:tcPr>
            <w:tcW w:w="567" w:type="dxa"/>
            <w:tcBorders>
              <w:right w:val="thinThickThinSmallGap" w:sz="12" w:space="0" w:color="auto"/>
            </w:tcBorders>
            <w:vAlign w:val="center"/>
          </w:tcPr>
          <w:p w:rsidR="0094646C" w:rsidRPr="00D8795A" w:rsidRDefault="0094646C" w:rsidP="00506033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MS Mincho" w:eastAsia="MS Mincho" w:hAnsi="MS Mincho" w:hint="eastAsia"/>
                <w:sz w:val="32"/>
              </w:rPr>
              <w:t>✓</w:t>
            </w:r>
          </w:p>
        </w:tc>
        <w:tc>
          <w:tcPr>
            <w:tcW w:w="567" w:type="dxa"/>
            <w:tcBorders>
              <w:left w:val="thinThickThinSmallGap" w:sz="12" w:space="0" w:color="auto"/>
            </w:tcBorders>
            <w:vAlign w:val="center"/>
          </w:tcPr>
          <w:p w:rsidR="0094646C" w:rsidRPr="00D8795A" w:rsidRDefault="0094646C" w:rsidP="00086014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94646C" w:rsidRPr="00D8795A" w:rsidRDefault="0094646C" w:rsidP="00086014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全國性燈會屬特殊大型專案性勤務，市辦燈會為一般勤務</w:t>
            </w:r>
          </w:p>
        </w:tc>
        <w:tc>
          <w:tcPr>
            <w:tcW w:w="851" w:type="dxa"/>
            <w:vAlign w:val="center"/>
          </w:tcPr>
          <w:p w:rsidR="0094646C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個案</w:t>
            </w:r>
          </w:p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審核</w:t>
            </w:r>
          </w:p>
        </w:tc>
      </w:tr>
      <w:tr w:rsidR="0094646C" w:rsidRPr="00D8795A" w:rsidTr="00C07286">
        <w:trPr>
          <w:trHeight w:val="624"/>
        </w:trPr>
        <w:tc>
          <w:tcPr>
            <w:tcW w:w="1422" w:type="dxa"/>
          </w:tcPr>
          <w:p w:rsidR="0094646C" w:rsidRDefault="0094646C" w:rsidP="005C459F">
            <w:pPr>
              <w:wordWrap w:val="0"/>
              <w:spacing w:line="21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大甲媽祖遶境「安全維護勤務」及督導</w:t>
            </w:r>
          </w:p>
        </w:tc>
        <w:tc>
          <w:tcPr>
            <w:tcW w:w="1134" w:type="dxa"/>
            <w:vAlign w:val="center"/>
          </w:tcPr>
          <w:p w:rsidR="0094646C" w:rsidRPr="004B187D" w:rsidRDefault="0094646C" w:rsidP="00B20C90">
            <w:pPr>
              <w:wordWrap w:val="0"/>
              <w:spacing w:line="216" w:lineRule="auto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4B187D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保安科</w:t>
            </w:r>
          </w:p>
        </w:tc>
        <w:tc>
          <w:tcPr>
            <w:tcW w:w="2126" w:type="dxa"/>
            <w:vAlign w:val="center"/>
          </w:tcPr>
          <w:p w:rsidR="0094646C" w:rsidRDefault="0094646C" w:rsidP="005C459F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保安科、督察室、交大、各分局保民組、督察組</w:t>
            </w:r>
          </w:p>
        </w:tc>
        <w:tc>
          <w:tcPr>
            <w:tcW w:w="567" w:type="dxa"/>
            <w:vAlign w:val="center"/>
          </w:tcPr>
          <w:p w:rsidR="0094646C" w:rsidRPr="00D8795A" w:rsidRDefault="0094646C" w:rsidP="00642F69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MS Mincho" w:eastAsia="MS Mincho" w:hAnsi="MS Mincho" w:hint="eastAsia"/>
                <w:sz w:val="32"/>
              </w:rPr>
              <w:t>✓</w:t>
            </w:r>
          </w:p>
        </w:tc>
        <w:tc>
          <w:tcPr>
            <w:tcW w:w="567" w:type="dxa"/>
            <w:tcBorders>
              <w:right w:val="thinThickThinSmallGap" w:sz="12" w:space="0" w:color="auto"/>
            </w:tcBorders>
            <w:vAlign w:val="center"/>
          </w:tcPr>
          <w:p w:rsidR="0094646C" w:rsidRPr="00D8795A" w:rsidRDefault="0094646C" w:rsidP="00506033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MS Mincho" w:eastAsia="MS Mincho" w:hAnsi="MS Mincho" w:hint="eastAsia"/>
                <w:sz w:val="32"/>
              </w:rPr>
              <w:t>✓</w:t>
            </w:r>
          </w:p>
        </w:tc>
        <w:tc>
          <w:tcPr>
            <w:tcW w:w="567" w:type="dxa"/>
            <w:tcBorders>
              <w:left w:val="thinThickThinSmallGap" w:sz="12" w:space="0" w:color="auto"/>
            </w:tcBorders>
            <w:vAlign w:val="center"/>
          </w:tcPr>
          <w:p w:rsidR="0094646C" w:rsidRPr="00D8795A" w:rsidRDefault="0094646C" w:rsidP="005C459F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94646C" w:rsidRPr="00D8795A" w:rsidRDefault="0094646C" w:rsidP="005C459F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94646C" w:rsidRPr="00D8795A" w:rsidRDefault="0094646C" w:rsidP="005C459F">
            <w:pPr>
              <w:spacing w:line="21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特殊大型專案性勤務規劃執行單位併案規劃督導；指揮所進駐屬業務加班</w:t>
            </w:r>
          </w:p>
        </w:tc>
        <w:tc>
          <w:tcPr>
            <w:tcW w:w="851" w:type="dxa"/>
            <w:vAlign w:val="center"/>
          </w:tcPr>
          <w:p w:rsidR="0094646C" w:rsidRDefault="0094646C" w:rsidP="00C85556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個案</w:t>
            </w:r>
          </w:p>
          <w:p w:rsidR="0094646C" w:rsidRPr="00D8795A" w:rsidRDefault="0094646C" w:rsidP="00C85556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審核</w:t>
            </w:r>
          </w:p>
        </w:tc>
      </w:tr>
      <w:tr w:rsidR="0094646C" w:rsidRPr="00D8795A" w:rsidTr="00C07286">
        <w:trPr>
          <w:trHeight w:val="624"/>
        </w:trPr>
        <w:tc>
          <w:tcPr>
            <w:tcW w:w="1422" w:type="dxa"/>
          </w:tcPr>
          <w:p w:rsidR="0094646C" w:rsidRDefault="0094646C" w:rsidP="005C459F">
            <w:pPr>
              <w:wordWrap w:val="0"/>
              <w:spacing w:line="21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十月慶典「安全維護勤務」及督導</w:t>
            </w:r>
          </w:p>
        </w:tc>
        <w:tc>
          <w:tcPr>
            <w:tcW w:w="1134" w:type="dxa"/>
            <w:vAlign w:val="center"/>
          </w:tcPr>
          <w:p w:rsidR="0094646C" w:rsidRPr="004B187D" w:rsidRDefault="0094646C" w:rsidP="005C459F">
            <w:pPr>
              <w:wordWrap w:val="0"/>
              <w:spacing w:line="216" w:lineRule="auto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4B187D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保安科</w:t>
            </w:r>
          </w:p>
        </w:tc>
        <w:tc>
          <w:tcPr>
            <w:tcW w:w="2126" w:type="dxa"/>
            <w:vAlign w:val="center"/>
          </w:tcPr>
          <w:p w:rsidR="0094646C" w:rsidRDefault="0094646C" w:rsidP="005C459F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保安科、督察室、各分局保民組、督察組</w:t>
            </w:r>
          </w:p>
        </w:tc>
        <w:tc>
          <w:tcPr>
            <w:tcW w:w="567" w:type="dxa"/>
            <w:vAlign w:val="center"/>
          </w:tcPr>
          <w:p w:rsidR="0094646C" w:rsidRPr="00D8795A" w:rsidRDefault="0094646C" w:rsidP="00642F69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MS Mincho" w:eastAsia="MS Mincho" w:hAnsi="MS Mincho" w:hint="eastAsia"/>
                <w:sz w:val="32"/>
              </w:rPr>
              <w:t>✓</w:t>
            </w:r>
          </w:p>
        </w:tc>
        <w:tc>
          <w:tcPr>
            <w:tcW w:w="567" w:type="dxa"/>
            <w:tcBorders>
              <w:right w:val="thinThickThinSmallGap" w:sz="12" w:space="0" w:color="auto"/>
            </w:tcBorders>
            <w:vAlign w:val="center"/>
          </w:tcPr>
          <w:p w:rsidR="0094646C" w:rsidRPr="00D8795A" w:rsidRDefault="0094646C" w:rsidP="00506033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MS Mincho" w:eastAsia="MS Mincho" w:hAnsi="MS Mincho" w:hint="eastAsia"/>
                <w:sz w:val="32"/>
              </w:rPr>
              <w:t>✓</w:t>
            </w:r>
          </w:p>
        </w:tc>
        <w:tc>
          <w:tcPr>
            <w:tcW w:w="567" w:type="dxa"/>
            <w:tcBorders>
              <w:left w:val="thinThickThinSmallGap" w:sz="12" w:space="0" w:color="auto"/>
            </w:tcBorders>
            <w:vAlign w:val="center"/>
          </w:tcPr>
          <w:p w:rsidR="0094646C" w:rsidRPr="00D8795A" w:rsidRDefault="0094646C" w:rsidP="005C459F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94646C" w:rsidRPr="00D8795A" w:rsidRDefault="0094646C" w:rsidP="005C459F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94646C" w:rsidRPr="00D8795A" w:rsidRDefault="0094646C" w:rsidP="005C459F">
            <w:pPr>
              <w:spacing w:line="21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大型專案性勤務規劃執行單位併案規劃督導</w:t>
            </w:r>
          </w:p>
        </w:tc>
        <w:tc>
          <w:tcPr>
            <w:tcW w:w="851" w:type="dxa"/>
            <w:vAlign w:val="center"/>
          </w:tcPr>
          <w:p w:rsidR="0094646C" w:rsidRDefault="0094646C" w:rsidP="00793231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個案</w:t>
            </w:r>
          </w:p>
          <w:p w:rsidR="0094646C" w:rsidRPr="00D8795A" w:rsidRDefault="0094646C" w:rsidP="00793231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審核</w:t>
            </w:r>
          </w:p>
        </w:tc>
      </w:tr>
      <w:tr w:rsidR="0094646C" w:rsidRPr="00D8795A" w:rsidTr="00C07286">
        <w:trPr>
          <w:trHeight w:val="624"/>
        </w:trPr>
        <w:tc>
          <w:tcPr>
            <w:tcW w:w="1422" w:type="dxa"/>
          </w:tcPr>
          <w:p w:rsidR="0094646C" w:rsidRDefault="0094646C" w:rsidP="005C459F">
            <w:pPr>
              <w:wordWrap w:val="0"/>
              <w:spacing w:line="21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跨年晚會「安全維護勤務」及督導</w:t>
            </w:r>
          </w:p>
        </w:tc>
        <w:tc>
          <w:tcPr>
            <w:tcW w:w="1134" w:type="dxa"/>
            <w:vAlign w:val="center"/>
          </w:tcPr>
          <w:p w:rsidR="0094646C" w:rsidRPr="004B187D" w:rsidRDefault="0094646C" w:rsidP="005C459F">
            <w:pPr>
              <w:wordWrap w:val="0"/>
              <w:spacing w:line="216" w:lineRule="auto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4B187D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保安科</w:t>
            </w:r>
          </w:p>
        </w:tc>
        <w:tc>
          <w:tcPr>
            <w:tcW w:w="2126" w:type="dxa"/>
            <w:vAlign w:val="center"/>
          </w:tcPr>
          <w:p w:rsidR="0094646C" w:rsidRDefault="0094646C" w:rsidP="005C459F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保安科、督察室、交大、各分局保民組、督察組</w:t>
            </w:r>
          </w:p>
        </w:tc>
        <w:tc>
          <w:tcPr>
            <w:tcW w:w="567" w:type="dxa"/>
            <w:vAlign w:val="center"/>
          </w:tcPr>
          <w:p w:rsidR="0094646C" w:rsidRPr="00D8795A" w:rsidRDefault="0094646C" w:rsidP="00642F69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MS Mincho" w:eastAsia="MS Mincho" w:hAnsi="MS Mincho" w:hint="eastAsia"/>
                <w:sz w:val="32"/>
              </w:rPr>
              <w:t>✓</w:t>
            </w:r>
          </w:p>
        </w:tc>
        <w:tc>
          <w:tcPr>
            <w:tcW w:w="567" w:type="dxa"/>
            <w:tcBorders>
              <w:right w:val="thinThickThinSmallGap" w:sz="12" w:space="0" w:color="auto"/>
            </w:tcBorders>
            <w:vAlign w:val="center"/>
          </w:tcPr>
          <w:p w:rsidR="0094646C" w:rsidRPr="00D8795A" w:rsidRDefault="0094646C" w:rsidP="00506033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MS Mincho" w:eastAsia="MS Mincho" w:hAnsi="MS Mincho" w:hint="eastAsia"/>
                <w:sz w:val="32"/>
              </w:rPr>
              <w:t>✓</w:t>
            </w:r>
          </w:p>
        </w:tc>
        <w:tc>
          <w:tcPr>
            <w:tcW w:w="567" w:type="dxa"/>
            <w:tcBorders>
              <w:left w:val="thinThickThinSmallGap" w:sz="12" w:space="0" w:color="auto"/>
            </w:tcBorders>
            <w:vAlign w:val="center"/>
          </w:tcPr>
          <w:p w:rsidR="0094646C" w:rsidRPr="00D8795A" w:rsidRDefault="0094646C" w:rsidP="005C459F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94646C" w:rsidRPr="00D8795A" w:rsidRDefault="0094646C" w:rsidP="005C459F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94646C" w:rsidRPr="00D8795A" w:rsidRDefault="0094646C" w:rsidP="005C459F">
            <w:pPr>
              <w:spacing w:line="21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大型專案性勤務規劃執行單位併案規劃督導</w:t>
            </w:r>
          </w:p>
        </w:tc>
        <w:tc>
          <w:tcPr>
            <w:tcW w:w="851" w:type="dxa"/>
            <w:vAlign w:val="center"/>
          </w:tcPr>
          <w:p w:rsidR="0094646C" w:rsidRPr="00D8795A" w:rsidRDefault="0094646C" w:rsidP="00642F69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是</w:t>
            </w:r>
          </w:p>
        </w:tc>
      </w:tr>
      <w:tr w:rsidR="0094646C" w:rsidRPr="00D8795A" w:rsidTr="00C07286">
        <w:trPr>
          <w:trHeight w:val="624"/>
        </w:trPr>
        <w:tc>
          <w:tcPr>
            <w:tcW w:w="1422" w:type="dxa"/>
          </w:tcPr>
          <w:p w:rsidR="0094646C" w:rsidRDefault="0094646C" w:rsidP="005C459F">
            <w:pPr>
              <w:wordWrap w:val="0"/>
              <w:spacing w:line="21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各項國家考試「安全維護勤務」及督導</w:t>
            </w:r>
          </w:p>
        </w:tc>
        <w:tc>
          <w:tcPr>
            <w:tcW w:w="1134" w:type="dxa"/>
            <w:vAlign w:val="center"/>
          </w:tcPr>
          <w:p w:rsidR="0094646C" w:rsidRPr="004B187D" w:rsidRDefault="0094646C" w:rsidP="005C459F">
            <w:pPr>
              <w:wordWrap w:val="0"/>
              <w:spacing w:line="216" w:lineRule="auto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4B187D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保安科</w:t>
            </w:r>
          </w:p>
        </w:tc>
        <w:tc>
          <w:tcPr>
            <w:tcW w:w="2126" w:type="dxa"/>
            <w:vAlign w:val="center"/>
          </w:tcPr>
          <w:p w:rsidR="0094646C" w:rsidRPr="00D8795A" w:rsidRDefault="0094646C" w:rsidP="005C459F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保安科、督察室、各分局保民組、督察組</w:t>
            </w:r>
          </w:p>
        </w:tc>
        <w:tc>
          <w:tcPr>
            <w:tcW w:w="567" w:type="dxa"/>
            <w:vAlign w:val="center"/>
          </w:tcPr>
          <w:p w:rsidR="0094646C" w:rsidRPr="00D8795A" w:rsidRDefault="0094646C" w:rsidP="005C459F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MS Mincho" w:eastAsia="MS Mincho" w:hAnsi="MS Mincho" w:hint="eastAsia"/>
                <w:sz w:val="32"/>
              </w:rPr>
              <w:t>✓</w:t>
            </w:r>
          </w:p>
        </w:tc>
        <w:tc>
          <w:tcPr>
            <w:tcW w:w="567" w:type="dxa"/>
            <w:tcBorders>
              <w:right w:val="thinThickThinSmallGap" w:sz="12" w:space="0" w:color="auto"/>
            </w:tcBorders>
            <w:vAlign w:val="center"/>
          </w:tcPr>
          <w:p w:rsidR="0094646C" w:rsidRPr="00D8795A" w:rsidRDefault="0094646C" w:rsidP="00506033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MS Mincho" w:eastAsia="MS Mincho" w:hAnsi="MS Mincho" w:hint="eastAsia"/>
                <w:sz w:val="32"/>
              </w:rPr>
              <w:t>✓</w:t>
            </w:r>
          </w:p>
        </w:tc>
        <w:tc>
          <w:tcPr>
            <w:tcW w:w="567" w:type="dxa"/>
            <w:tcBorders>
              <w:left w:val="thinThickThinSmallGap" w:sz="12" w:space="0" w:color="auto"/>
            </w:tcBorders>
            <w:vAlign w:val="center"/>
          </w:tcPr>
          <w:p w:rsidR="0094646C" w:rsidRPr="00D8795A" w:rsidRDefault="0094646C" w:rsidP="005C459F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94646C" w:rsidRPr="00D8795A" w:rsidRDefault="0094646C" w:rsidP="005C459F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94646C" w:rsidRPr="00D8795A" w:rsidRDefault="0094646C" w:rsidP="005C459F">
            <w:pPr>
              <w:spacing w:line="21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大型專案性勤務規劃執行單位併案規劃督導</w:t>
            </w:r>
          </w:p>
        </w:tc>
        <w:tc>
          <w:tcPr>
            <w:tcW w:w="851" w:type="dxa"/>
            <w:vAlign w:val="center"/>
          </w:tcPr>
          <w:p w:rsidR="0094646C" w:rsidRPr="00D8795A" w:rsidRDefault="0094646C" w:rsidP="005C459F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是</w:t>
            </w:r>
          </w:p>
        </w:tc>
      </w:tr>
      <w:tr w:rsidR="0094646C" w:rsidRPr="00D8795A" w:rsidTr="00C07286">
        <w:trPr>
          <w:trHeight w:val="624"/>
        </w:trPr>
        <w:tc>
          <w:tcPr>
            <w:tcW w:w="1422" w:type="dxa"/>
          </w:tcPr>
          <w:p w:rsidR="0094646C" w:rsidRDefault="0094646C" w:rsidP="006E33EE">
            <w:pPr>
              <w:wordWrap w:val="0"/>
              <w:spacing w:line="21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集會遊行、聚眾活動「安全維護勤務」務及督導</w:t>
            </w:r>
          </w:p>
        </w:tc>
        <w:tc>
          <w:tcPr>
            <w:tcW w:w="1134" w:type="dxa"/>
            <w:vAlign w:val="center"/>
          </w:tcPr>
          <w:p w:rsidR="0094646C" w:rsidRPr="004B187D" w:rsidRDefault="0094646C" w:rsidP="005C459F">
            <w:pPr>
              <w:wordWrap w:val="0"/>
              <w:spacing w:line="216" w:lineRule="auto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4B187D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保安科</w:t>
            </w:r>
          </w:p>
        </w:tc>
        <w:tc>
          <w:tcPr>
            <w:tcW w:w="2126" w:type="dxa"/>
            <w:vAlign w:val="center"/>
          </w:tcPr>
          <w:p w:rsidR="0094646C" w:rsidRPr="00D8795A" w:rsidRDefault="0094646C" w:rsidP="005C459F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保安科、督察室、各分局保民組、督察組</w:t>
            </w:r>
          </w:p>
        </w:tc>
        <w:tc>
          <w:tcPr>
            <w:tcW w:w="567" w:type="dxa"/>
            <w:vAlign w:val="center"/>
          </w:tcPr>
          <w:p w:rsidR="0094646C" w:rsidRPr="00D8795A" w:rsidRDefault="0094646C" w:rsidP="005C459F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MS Mincho" w:eastAsia="MS Mincho" w:hAnsi="MS Mincho" w:hint="eastAsia"/>
                <w:sz w:val="32"/>
              </w:rPr>
              <w:t>✓</w:t>
            </w:r>
          </w:p>
        </w:tc>
        <w:tc>
          <w:tcPr>
            <w:tcW w:w="567" w:type="dxa"/>
            <w:tcBorders>
              <w:right w:val="thinThickThinSmallGap" w:sz="12" w:space="0" w:color="auto"/>
            </w:tcBorders>
            <w:vAlign w:val="center"/>
          </w:tcPr>
          <w:p w:rsidR="0094646C" w:rsidRPr="00D8795A" w:rsidRDefault="0094646C" w:rsidP="00506033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MS Mincho" w:eastAsia="MS Mincho" w:hAnsi="MS Mincho" w:hint="eastAsia"/>
                <w:sz w:val="32"/>
              </w:rPr>
              <w:t>✓</w:t>
            </w:r>
          </w:p>
        </w:tc>
        <w:tc>
          <w:tcPr>
            <w:tcW w:w="567" w:type="dxa"/>
            <w:tcBorders>
              <w:left w:val="thinThickThinSmallGap" w:sz="12" w:space="0" w:color="auto"/>
            </w:tcBorders>
            <w:vAlign w:val="center"/>
          </w:tcPr>
          <w:p w:rsidR="0094646C" w:rsidRPr="00D8795A" w:rsidRDefault="0094646C" w:rsidP="005C459F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94646C" w:rsidRPr="00D8795A" w:rsidRDefault="0094646C" w:rsidP="005C459F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94646C" w:rsidRPr="00D8795A" w:rsidRDefault="0094646C" w:rsidP="005C459F">
            <w:pPr>
              <w:spacing w:line="21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大型專案性勤務規劃執行單位併案規劃督導</w:t>
            </w:r>
          </w:p>
        </w:tc>
        <w:tc>
          <w:tcPr>
            <w:tcW w:w="851" w:type="dxa"/>
            <w:vAlign w:val="center"/>
          </w:tcPr>
          <w:p w:rsidR="0094646C" w:rsidRPr="00D8795A" w:rsidRDefault="0094646C" w:rsidP="005C459F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是</w:t>
            </w:r>
          </w:p>
        </w:tc>
      </w:tr>
      <w:tr w:rsidR="0094646C" w:rsidRPr="00D8795A" w:rsidTr="00C07286">
        <w:trPr>
          <w:trHeight w:val="624"/>
        </w:trPr>
        <w:tc>
          <w:tcPr>
            <w:tcW w:w="1422" w:type="dxa"/>
          </w:tcPr>
          <w:p w:rsidR="0094646C" w:rsidRDefault="0094646C" w:rsidP="005C459F">
            <w:pPr>
              <w:wordWrap w:val="0"/>
              <w:spacing w:line="21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山地清查勤務及督導</w:t>
            </w:r>
          </w:p>
        </w:tc>
        <w:tc>
          <w:tcPr>
            <w:tcW w:w="1134" w:type="dxa"/>
            <w:vAlign w:val="center"/>
          </w:tcPr>
          <w:p w:rsidR="0094646C" w:rsidRPr="004B187D" w:rsidRDefault="0094646C" w:rsidP="005C459F">
            <w:pPr>
              <w:wordWrap w:val="0"/>
              <w:spacing w:line="216" w:lineRule="auto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4B187D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保安科</w:t>
            </w:r>
          </w:p>
        </w:tc>
        <w:tc>
          <w:tcPr>
            <w:tcW w:w="2126" w:type="dxa"/>
            <w:vAlign w:val="center"/>
          </w:tcPr>
          <w:p w:rsidR="0094646C" w:rsidRDefault="0094646C" w:rsidP="005C459F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保安科、督察室、各分局保民組、督察組</w:t>
            </w:r>
          </w:p>
        </w:tc>
        <w:tc>
          <w:tcPr>
            <w:tcW w:w="567" w:type="dxa"/>
            <w:vAlign w:val="center"/>
          </w:tcPr>
          <w:p w:rsidR="0094646C" w:rsidRPr="00D8795A" w:rsidRDefault="0094646C" w:rsidP="005C459F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MS Mincho" w:eastAsia="MS Mincho" w:hAnsi="MS Mincho" w:hint="eastAsia"/>
                <w:sz w:val="32"/>
              </w:rPr>
              <w:t>✓</w:t>
            </w:r>
          </w:p>
        </w:tc>
        <w:tc>
          <w:tcPr>
            <w:tcW w:w="567" w:type="dxa"/>
            <w:tcBorders>
              <w:right w:val="thinThickThinSmallGap" w:sz="12" w:space="0" w:color="auto"/>
            </w:tcBorders>
            <w:vAlign w:val="center"/>
          </w:tcPr>
          <w:p w:rsidR="0094646C" w:rsidRPr="00D8795A" w:rsidRDefault="0094646C" w:rsidP="00506033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MS Mincho" w:eastAsia="MS Mincho" w:hAnsi="MS Mincho" w:hint="eastAsia"/>
                <w:sz w:val="32"/>
              </w:rPr>
              <w:t>✓</w:t>
            </w:r>
          </w:p>
        </w:tc>
        <w:tc>
          <w:tcPr>
            <w:tcW w:w="567" w:type="dxa"/>
            <w:tcBorders>
              <w:left w:val="thinThickThinSmallGap" w:sz="12" w:space="0" w:color="auto"/>
            </w:tcBorders>
            <w:vAlign w:val="center"/>
          </w:tcPr>
          <w:p w:rsidR="0094646C" w:rsidRPr="00D8795A" w:rsidRDefault="0094646C" w:rsidP="005C459F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94646C" w:rsidRPr="00D8795A" w:rsidRDefault="0094646C" w:rsidP="005C459F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94646C" w:rsidRPr="00D8795A" w:rsidRDefault="0094646C" w:rsidP="005C459F">
            <w:pPr>
              <w:spacing w:line="21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例行專案工作</w:t>
            </w:r>
          </w:p>
        </w:tc>
        <w:tc>
          <w:tcPr>
            <w:tcW w:w="851" w:type="dxa"/>
            <w:vAlign w:val="center"/>
          </w:tcPr>
          <w:p w:rsidR="0094646C" w:rsidRPr="00D8795A" w:rsidRDefault="0094646C" w:rsidP="005C459F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是</w:t>
            </w:r>
          </w:p>
        </w:tc>
      </w:tr>
      <w:tr w:rsidR="0094646C" w:rsidRPr="00D8795A" w:rsidTr="00C07286">
        <w:trPr>
          <w:trHeight w:val="624"/>
        </w:trPr>
        <w:tc>
          <w:tcPr>
            <w:tcW w:w="1422" w:type="dxa"/>
          </w:tcPr>
          <w:p w:rsidR="0094646C" w:rsidRPr="0050695C" w:rsidRDefault="0094646C" w:rsidP="005C459F">
            <w:pPr>
              <w:wordWrap w:val="0"/>
              <w:spacing w:line="216" w:lineRule="auto"/>
              <w:jc w:val="both"/>
              <w:rPr>
                <w:rFonts w:ascii="標楷體" w:eastAsia="標楷體" w:hAnsi="標楷體"/>
                <w:b/>
              </w:rPr>
            </w:pPr>
            <w:r w:rsidRPr="007536BA">
              <w:rPr>
                <w:rFonts w:ascii="標楷體" w:eastAsia="標楷體" w:hAnsi="標楷體" w:hint="eastAsia"/>
                <w:b/>
              </w:rPr>
              <w:t>大陸來臺人士「安全維護勤務」</w:t>
            </w:r>
            <w:r w:rsidRPr="007536BA">
              <w:rPr>
                <w:rFonts w:ascii="標楷體" w:eastAsia="標楷體" w:hAnsi="標楷體" w:hint="eastAsia"/>
              </w:rPr>
              <w:t>及督導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加註專案名稱</w:t>
            </w:r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1134" w:type="dxa"/>
            <w:vAlign w:val="center"/>
          </w:tcPr>
          <w:p w:rsidR="0094646C" w:rsidRPr="004B187D" w:rsidRDefault="0094646C" w:rsidP="005C459F">
            <w:pPr>
              <w:wordWrap w:val="0"/>
              <w:spacing w:line="216" w:lineRule="auto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4B187D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保安科</w:t>
            </w:r>
          </w:p>
        </w:tc>
        <w:tc>
          <w:tcPr>
            <w:tcW w:w="2126" w:type="dxa"/>
            <w:vAlign w:val="center"/>
          </w:tcPr>
          <w:p w:rsidR="0094646C" w:rsidRDefault="0094646C" w:rsidP="005C459F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保安科、督察室、各分局保民組、督察組</w:t>
            </w:r>
          </w:p>
        </w:tc>
        <w:tc>
          <w:tcPr>
            <w:tcW w:w="567" w:type="dxa"/>
            <w:vAlign w:val="center"/>
          </w:tcPr>
          <w:p w:rsidR="0094646C" w:rsidRPr="00D8795A" w:rsidRDefault="0094646C" w:rsidP="005C459F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MS Mincho" w:eastAsia="MS Mincho" w:hAnsi="MS Mincho" w:hint="eastAsia"/>
                <w:sz w:val="32"/>
              </w:rPr>
              <w:t>✓</w:t>
            </w:r>
          </w:p>
        </w:tc>
        <w:tc>
          <w:tcPr>
            <w:tcW w:w="567" w:type="dxa"/>
            <w:tcBorders>
              <w:right w:val="thinThickThinSmallGap" w:sz="12" w:space="0" w:color="auto"/>
            </w:tcBorders>
            <w:vAlign w:val="center"/>
          </w:tcPr>
          <w:p w:rsidR="0094646C" w:rsidRPr="00D8795A" w:rsidRDefault="0094646C" w:rsidP="00506033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MS Mincho" w:eastAsia="MS Mincho" w:hAnsi="MS Mincho" w:hint="eastAsia"/>
                <w:sz w:val="32"/>
              </w:rPr>
              <w:t>✓</w:t>
            </w:r>
          </w:p>
        </w:tc>
        <w:tc>
          <w:tcPr>
            <w:tcW w:w="567" w:type="dxa"/>
            <w:tcBorders>
              <w:left w:val="thinThickThinSmallGap" w:sz="12" w:space="0" w:color="auto"/>
            </w:tcBorders>
            <w:vAlign w:val="center"/>
          </w:tcPr>
          <w:p w:rsidR="0094646C" w:rsidRPr="00D8795A" w:rsidRDefault="0094646C" w:rsidP="005C459F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94646C" w:rsidRPr="00D8795A" w:rsidRDefault="0094646C" w:rsidP="005C459F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94646C" w:rsidRPr="00D8795A" w:rsidRDefault="0094646C" w:rsidP="005C459F">
            <w:pPr>
              <w:spacing w:line="21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除有特殊情形外，屬一般勤務及督導</w:t>
            </w:r>
          </w:p>
        </w:tc>
        <w:tc>
          <w:tcPr>
            <w:tcW w:w="851" w:type="dxa"/>
            <w:vAlign w:val="center"/>
          </w:tcPr>
          <w:p w:rsidR="0094646C" w:rsidRDefault="0094646C" w:rsidP="00C85556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個案</w:t>
            </w:r>
          </w:p>
          <w:p w:rsidR="0094646C" w:rsidRPr="00D8795A" w:rsidRDefault="0094646C" w:rsidP="00C85556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審核</w:t>
            </w:r>
          </w:p>
        </w:tc>
      </w:tr>
      <w:tr w:rsidR="0094646C" w:rsidRPr="00D8795A" w:rsidTr="00C07286">
        <w:trPr>
          <w:trHeight w:val="624"/>
        </w:trPr>
        <w:tc>
          <w:tcPr>
            <w:tcW w:w="1422" w:type="dxa"/>
          </w:tcPr>
          <w:p w:rsidR="0094646C" w:rsidRPr="004306F9" w:rsidRDefault="0094646C" w:rsidP="005C459F">
            <w:pPr>
              <w:wordWrap w:val="0"/>
              <w:spacing w:line="21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擴大臨檢勤務及督導</w:t>
            </w:r>
          </w:p>
        </w:tc>
        <w:tc>
          <w:tcPr>
            <w:tcW w:w="1134" w:type="dxa"/>
            <w:vAlign w:val="center"/>
          </w:tcPr>
          <w:p w:rsidR="0094646C" w:rsidRPr="004B187D" w:rsidRDefault="0094646C" w:rsidP="005C459F">
            <w:pPr>
              <w:wordWrap w:val="0"/>
              <w:spacing w:line="216" w:lineRule="auto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4B187D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保安科</w:t>
            </w:r>
          </w:p>
        </w:tc>
        <w:tc>
          <w:tcPr>
            <w:tcW w:w="2126" w:type="dxa"/>
            <w:vAlign w:val="center"/>
          </w:tcPr>
          <w:p w:rsidR="0094646C" w:rsidRDefault="0094646C" w:rsidP="005C459F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保安科、督察室、各分局保民組、督察組</w:t>
            </w:r>
          </w:p>
        </w:tc>
        <w:tc>
          <w:tcPr>
            <w:tcW w:w="567" w:type="dxa"/>
            <w:vAlign w:val="center"/>
          </w:tcPr>
          <w:p w:rsidR="0094646C" w:rsidRPr="00D8795A" w:rsidRDefault="0094646C" w:rsidP="005C459F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MS Mincho" w:eastAsia="MS Mincho" w:hAnsi="MS Mincho" w:hint="eastAsia"/>
                <w:sz w:val="32"/>
              </w:rPr>
              <w:t>✓</w:t>
            </w:r>
          </w:p>
        </w:tc>
        <w:tc>
          <w:tcPr>
            <w:tcW w:w="567" w:type="dxa"/>
            <w:tcBorders>
              <w:right w:val="thinThickThinSmallGap" w:sz="12" w:space="0" w:color="auto"/>
            </w:tcBorders>
            <w:vAlign w:val="center"/>
          </w:tcPr>
          <w:p w:rsidR="0094646C" w:rsidRPr="00D8795A" w:rsidRDefault="0094646C" w:rsidP="00506033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MS Mincho" w:eastAsia="MS Mincho" w:hAnsi="MS Mincho" w:hint="eastAsia"/>
                <w:sz w:val="32"/>
              </w:rPr>
              <w:t>✓</w:t>
            </w:r>
          </w:p>
        </w:tc>
        <w:tc>
          <w:tcPr>
            <w:tcW w:w="567" w:type="dxa"/>
            <w:tcBorders>
              <w:left w:val="thinThickThinSmallGap" w:sz="12" w:space="0" w:color="auto"/>
            </w:tcBorders>
            <w:vAlign w:val="center"/>
          </w:tcPr>
          <w:p w:rsidR="0094646C" w:rsidRPr="00D8795A" w:rsidRDefault="0094646C" w:rsidP="005C459F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94646C" w:rsidRPr="00D8795A" w:rsidRDefault="0094646C" w:rsidP="005C459F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94646C" w:rsidRPr="00D8795A" w:rsidRDefault="0094646C" w:rsidP="005C459F">
            <w:pPr>
              <w:spacing w:line="21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Align w:val="center"/>
          </w:tcPr>
          <w:p w:rsidR="0094646C" w:rsidRPr="00D8795A" w:rsidRDefault="0094646C" w:rsidP="005C459F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是</w:t>
            </w:r>
          </w:p>
        </w:tc>
      </w:tr>
      <w:tr w:rsidR="0094646C" w:rsidRPr="00D8795A" w:rsidTr="00C07286">
        <w:trPr>
          <w:trHeight w:val="624"/>
        </w:trPr>
        <w:tc>
          <w:tcPr>
            <w:tcW w:w="1422" w:type="dxa"/>
            <w:vAlign w:val="center"/>
          </w:tcPr>
          <w:p w:rsidR="0094646C" w:rsidRPr="004306F9" w:rsidRDefault="0094646C" w:rsidP="005C459F">
            <w:pPr>
              <w:wordWrap w:val="0"/>
              <w:spacing w:line="21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體育競賽「安全維護勤務」及督導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加註活動名稱</w:t>
            </w:r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1134" w:type="dxa"/>
            <w:vAlign w:val="center"/>
          </w:tcPr>
          <w:p w:rsidR="0094646C" w:rsidRPr="004B187D" w:rsidRDefault="0094646C" w:rsidP="005C459F">
            <w:pPr>
              <w:wordWrap w:val="0"/>
              <w:spacing w:line="216" w:lineRule="auto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4B187D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保安科</w:t>
            </w:r>
          </w:p>
        </w:tc>
        <w:tc>
          <w:tcPr>
            <w:tcW w:w="2126" w:type="dxa"/>
            <w:vAlign w:val="center"/>
          </w:tcPr>
          <w:p w:rsidR="0094646C" w:rsidRDefault="0094646C" w:rsidP="005C459F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保安科、督察室、各分局保民組、督察組</w:t>
            </w:r>
          </w:p>
        </w:tc>
        <w:tc>
          <w:tcPr>
            <w:tcW w:w="567" w:type="dxa"/>
            <w:vAlign w:val="center"/>
          </w:tcPr>
          <w:p w:rsidR="0094646C" w:rsidRPr="00D8795A" w:rsidRDefault="0094646C" w:rsidP="005C459F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MS Mincho" w:eastAsia="MS Mincho" w:hAnsi="MS Mincho" w:hint="eastAsia"/>
                <w:sz w:val="32"/>
              </w:rPr>
              <w:t>✓</w:t>
            </w:r>
          </w:p>
        </w:tc>
        <w:tc>
          <w:tcPr>
            <w:tcW w:w="567" w:type="dxa"/>
            <w:tcBorders>
              <w:right w:val="thinThickThinSmallGap" w:sz="12" w:space="0" w:color="auto"/>
            </w:tcBorders>
            <w:vAlign w:val="center"/>
          </w:tcPr>
          <w:p w:rsidR="0094646C" w:rsidRPr="00D8795A" w:rsidRDefault="0094646C" w:rsidP="00506033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MS Mincho" w:eastAsia="MS Mincho" w:hAnsi="MS Mincho" w:hint="eastAsia"/>
                <w:sz w:val="32"/>
              </w:rPr>
              <w:t>✓</w:t>
            </w:r>
          </w:p>
        </w:tc>
        <w:tc>
          <w:tcPr>
            <w:tcW w:w="567" w:type="dxa"/>
            <w:tcBorders>
              <w:left w:val="thinThickThinSmallGap" w:sz="12" w:space="0" w:color="auto"/>
            </w:tcBorders>
            <w:vAlign w:val="center"/>
          </w:tcPr>
          <w:p w:rsidR="0094646C" w:rsidRPr="00D8795A" w:rsidRDefault="0094646C" w:rsidP="005C459F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94646C" w:rsidRPr="00D8795A" w:rsidRDefault="0094646C" w:rsidP="005C459F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94646C" w:rsidRPr="00D8795A" w:rsidRDefault="0094646C" w:rsidP="005C459F">
            <w:pPr>
              <w:spacing w:line="21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Align w:val="center"/>
          </w:tcPr>
          <w:p w:rsidR="0094646C" w:rsidRPr="00D8795A" w:rsidRDefault="0094646C" w:rsidP="005C459F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是</w:t>
            </w:r>
          </w:p>
        </w:tc>
      </w:tr>
      <w:tr w:rsidR="0094646C" w:rsidRPr="00D8795A" w:rsidTr="00C07286">
        <w:trPr>
          <w:trHeight w:val="624"/>
        </w:trPr>
        <w:tc>
          <w:tcPr>
            <w:tcW w:w="1422" w:type="dxa"/>
          </w:tcPr>
          <w:p w:rsidR="0094646C" w:rsidRPr="004306F9" w:rsidRDefault="0094646C" w:rsidP="005C459F">
            <w:pPr>
              <w:wordWrap w:val="0"/>
              <w:spacing w:line="21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公職人員與人民團體選舉「安全維護勤務」及督導</w:t>
            </w:r>
          </w:p>
        </w:tc>
        <w:tc>
          <w:tcPr>
            <w:tcW w:w="1134" w:type="dxa"/>
            <w:vAlign w:val="center"/>
          </w:tcPr>
          <w:p w:rsidR="0094646C" w:rsidRPr="004B187D" w:rsidRDefault="0094646C" w:rsidP="005C459F">
            <w:pPr>
              <w:wordWrap w:val="0"/>
              <w:spacing w:line="216" w:lineRule="auto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4B187D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保安科</w:t>
            </w:r>
          </w:p>
        </w:tc>
        <w:tc>
          <w:tcPr>
            <w:tcW w:w="2126" w:type="dxa"/>
            <w:vAlign w:val="center"/>
          </w:tcPr>
          <w:p w:rsidR="0094646C" w:rsidRDefault="0094646C" w:rsidP="00506033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保安科、督察室、各分局保民組、督察組</w:t>
            </w:r>
          </w:p>
        </w:tc>
        <w:tc>
          <w:tcPr>
            <w:tcW w:w="567" w:type="dxa"/>
            <w:vAlign w:val="center"/>
          </w:tcPr>
          <w:p w:rsidR="0094646C" w:rsidRPr="00D8795A" w:rsidRDefault="0094646C" w:rsidP="00506033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MS Mincho" w:eastAsia="MS Mincho" w:hAnsi="MS Mincho" w:hint="eastAsia"/>
                <w:sz w:val="32"/>
              </w:rPr>
              <w:t>✓</w:t>
            </w:r>
          </w:p>
        </w:tc>
        <w:tc>
          <w:tcPr>
            <w:tcW w:w="567" w:type="dxa"/>
            <w:tcBorders>
              <w:right w:val="thinThickThinSmallGap" w:sz="12" w:space="0" w:color="auto"/>
            </w:tcBorders>
            <w:vAlign w:val="center"/>
          </w:tcPr>
          <w:p w:rsidR="0094646C" w:rsidRPr="00D8795A" w:rsidRDefault="0094646C" w:rsidP="00506033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MS Mincho" w:eastAsia="MS Mincho" w:hAnsi="MS Mincho" w:hint="eastAsia"/>
                <w:sz w:val="32"/>
              </w:rPr>
              <w:t>✓</w:t>
            </w:r>
          </w:p>
        </w:tc>
        <w:tc>
          <w:tcPr>
            <w:tcW w:w="567" w:type="dxa"/>
            <w:tcBorders>
              <w:left w:val="thinThickThinSmallGap" w:sz="12" w:space="0" w:color="auto"/>
            </w:tcBorders>
            <w:vAlign w:val="center"/>
          </w:tcPr>
          <w:p w:rsidR="0094646C" w:rsidRPr="00D8795A" w:rsidRDefault="0094646C" w:rsidP="00506033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94646C" w:rsidRPr="00D8795A" w:rsidRDefault="0094646C" w:rsidP="00506033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94646C" w:rsidRPr="00D8795A" w:rsidRDefault="0094646C" w:rsidP="004D12E6">
            <w:pPr>
              <w:spacing w:line="21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競選活動期間指揮所開設各單位進駐留守屬業務加班</w:t>
            </w:r>
          </w:p>
        </w:tc>
        <w:tc>
          <w:tcPr>
            <w:tcW w:w="851" w:type="dxa"/>
            <w:vAlign w:val="center"/>
          </w:tcPr>
          <w:p w:rsidR="0094646C" w:rsidRDefault="0094646C" w:rsidP="00506033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是</w:t>
            </w:r>
          </w:p>
          <w:p w:rsidR="0094646C" w:rsidRPr="00D8795A" w:rsidRDefault="0094646C" w:rsidP="00B53ADB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投開票日例外</w:t>
            </w:r>
            <w:r>
              <w:rPr>
                <w:rFonts w:ascii="標楷體" w:eastAsia="標楷體" w:hAnsi="標楷體"/>
              </w:rPr>
              <w:t>)</w:t>
            </w:r>
          </w:p>
        </w:tc>
      </w:tr>
      <w:tr w:rsidR="0094646C" w:rsidRPr="00D8795A" w:rsidTr="00C07286">
        <w:trPr>
          <w:trHeight w:val="624"/>
        </w:trPr>
        <w:tc>
          <w:tcPr>
            <w:tcW w:w="1422" w:type="dxa"/>
            <w:vAlign w:val="center"/>
          </w:tcPr>
          <w:p w:rsidR="0094646C" w:rsidRDefault="0094646C" w:rsidP="006E33EE">
            <w:pPr>
              <w:wordWrap w:val="0"/>
              <w:spacing w:line="21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外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 w:hint="eastAsia"/>
              </w:rPr>
              <w:t>賓特勤及督導</w:t>
            </w:r>
          </w:p>
        </w:tc>
        <w:tc>
          <w:tcPr>
            <w:tcW w:w="1134" w:type="dxa"/>
            <w:vAlign w:val="center"/>
          </w:tcPr>
          <w:p w:rsidR="0094646C" w:rsidRPr="004B187D" w:rsidRDefault="0094646C" w:rsidP="00B20C90">
            <w:pPr>
              <w:wordWrap w:val="0"/>
              <w:spacing w:line="216" w:lineRule="auto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4B187D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外事科</w:t>
            </w:r>
          </w:p>
        </w:tc>
        <w:tc>
          <w:tcPr>
            <w:tcW w:w="2126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外事科、各分局、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大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 w:hint="eastAsia"/>
              </w:rPr>
              <w:t>隊</w:t>
            </w:r>
          </w:p>
        </w:tc>
        <w:tc>
          <w:tcPr>
            <w:tcW w:w="567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MS Mincho" w:eastAsia="MS Mincho" w:hAnsi="MS Mincho" w:hint="eastAsia"/>
                <w:sz w:val="32"/>
              </w:rPr>
              <w:t>✓</w:t>
            </w:r>
          </w:p>
        </w:tc>
        <w:tc>
          <w:tcPr>
            <w:tcW w:w="567" w:type="dxa"/>
            <w:tcBorders>
              <w:right w:val="thinThickThinSmallGap" w:sz="12" w:space="0" w:color="auto"/>
            </w:tcBorders>
            <w:vAlign w:val="center"/>
          </w:tcPr>
          <w:p w:rsidR="0094646C" w:rsidRPr="00D8795A" w:rsidRDefault="0094646C" w:rsidP="00506033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MS Mincho" w:eastAsia="MS Mincho" w:hAnsi="MS Mincho" w:hint="eastAsia"/>
                <w:sz w:val="32"/>
              </w:rPr>
              <w:t>✓</w:t>
            </w:r>
          </w:p>
        </w:tc>
        <w:tc>
          <w:tcPr>
            <w:tcW w:w="567" w:type="dxa"/>
            <w:tcBorders>
              <w:left w:val="thinThickThinSmallGap" w:sz="12" w:space="0" w:color="auto"/>
            </w:tcBorders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94646C" w:rsidRPr="00D8795A" w:rsidRDefault="0094646C" w:rsidP="00086014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94646C" w:rsidRPr="00D8795A" w:rsidRDefault="0094646C" w:rsidP="00086014">
            <w:pPr>
              <w:spacing w:line="21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Align w:val="center"/>
          </w:tcPr>
          <w:p w:rsidR="0094646C" w:rsidRDefault="0094646C" w:rsidP="00530F4C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覈實</w:t>
            </w:r>
          </w:p>
          <w:p w:rsidR="0094646C" w:rsidRPr="00D8795A" w:rsidRDefault="0094646C" w:rsidP="00530F4C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報支</w:t>
            </w:r>
          </w:p>
        </w:tc>
      </w:tr>
      <w:tr w:rsidR="0094646C" w:rsidRPr="00D8795A" w:rsidTr="00C07286">
        <w:trPr>
          <w:trHeight w:val="624"/>
        </w:trPr>
        <w:tc>
          <w:tcPr>
            <w:tcW w:w="1422" w:type="dxa"/>
            <w:vAlign w:val="center"/>
          </w:tcPr>
          <w:p w:rsidR="0094646C" w:rsidRDefault="0094646C" w:rsidP="00BA179D">
            <w:pPr>
              <w:wordWrap w:val="0"/>
              <w:spacing w:line="21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一般外僑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賓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 w:hint="eastAsia"/>
              </w:rPr>
              <w:t>安全維護警衛勤務及督導</w:t>
            </w:r>
          </w:p>
        </w:tc>
        <w:tc>
          <w:tcPr>
            <w:tcW w:w="1134" w:type="dxa"/>
            <w:vAlign w:val="center"/>
          </w:tcPr>
          <w:p w:rsidR="0094646C" w:rsidRPr="004B187D" w:rsidRDefault="0094646C" w:rsidP="00B20C90">
            <w:pPr>
              <w:wordWrap w:val="0"/>
              <w:spacing w:line="216" w:lineRule="auto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4B187D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外事科</w:t>
            </w:r>
          </w:p>
        </w:tc>
        <w:tc>
          <w:tcPr>
            <w:tcW w:w="2126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外事科、各分局、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大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 w:hint="eastAsia"/>
              </w:rPr>
              <w:t>隊</w:t>
            </w:r>
          </w:p>
        </w:tc>
        <w:tc>
          <w:tcPr>
            <w:tcW w:w="567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MS Mincho" w:eastAsia="MS Mincho" w:hAnsi="MS Mincho" w:hint="eastAsia"/>
                <w:sz w:val="32"/>
              </w:rPr>
              <w:t>✓</w:t>
            </w:r>
          </w:p>
        </w:tc>
        <w:tc>
          <w:tcPr>
            <w:tcW w:w="567" w:type="dxa"/>
            <w:tcBorders>
              <w:right w:val="thinThickThinSmallGap" w:sz="12" w:space="0" w:color="auto"/>
            </w:tcBorders>
            <w:vAlign w:val="center"/>
          </w:tcPr>
          <w:p w:rsidR="0094646C" w:rsidRPr="00D8795A" w:rsidRDefault="0094646C" w:rsidP="00506033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MS Mincho" w:eastAsia="MS Mincho" w:hAnsi="MS Mincho" w:hint="eastAsia"/>
                <w:sz w:val="32"/>
              </w:rPr>
              <w:t>✓</w:t>
            </w:r>
          </w:p>
        </w:tc>
        <w:tc>
          <w:tcPr>
            <w:tcW w:w="567" w:type="dxa"/>
            <w:tcBorders>
              <w:left w:val="thinThickThinSmallGap" w:sz="12" w:space="0" w:color="auto"/>
            </w:tcBorders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94646C" w:rsidRPr="00D8795A" w:rsidRDefault="0094646C" w:rsidP="00086014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94646C" w:rsidRPr="00D8795A" w:rsidRDefault="0094646C" w:rsidP="00086014">
            <w:pPr>
              <w:spacing w:line="21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是</w:t>
            </w:r>
          </w:p>
        </w:tc>
      </w:tr>
      <w:tr w:rsidR="0094646C" w:rsidRPr="00D8795A" w:rsidTr="00C07286">
        <w:trPr>
          <w:trHeight w:val="624"/>
        </w:trPr>
        <w:tc>
          <w:tcPr>
            <w:tcW w:w="1422" w:type="dxa"/>
            <w:vAlign w:val="center"/>
          </w:tcPr>
          <w:p w:rsidR="0094646C" w:rsidRPr="00D8795A" w:rsidRDefault="0094646C" w:rsidP="00B20C90">
            <w:pPr>
              <w:wordWrap w:val="0"/>
              <w:spacing w:line="21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專案情蒐及督導</w:t>
            </w:r>
          </w:p>
        </w:tc>
        <w:tc>
          <w:tcPr>
            <w:tcW w:w="1134" w:type="dxa"/>
            <w:vAlign w:val="center"/>
          </w:tcPr>
          <w:p w:rsidR="0094646C" w:rsidRPr="004B187D" w:rsidRDefault="0094646C" w:rsidP="00B20C90">
            <w:pPr>
              <w:wordWrap w:val="0"/>
              <w:spacing w:line="216" w:lineRule="auto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4B187D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保防科</w:t>
            </w:r>
          </w:p>
        </w:tc>
        <w:tc>
          <w:tcPr>
            <w:tcW w:w="2126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保防科、各分局保防組</w:t>
            </w:r>
          </w:p>
        </w:tc>
        <w:tc>
          <w:tcPr>
            <w:tcW w:w="567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MS Mincho" w:eastAsia="MS Mincho" w:hAnsi="MS Mincho" w:hint="eastAsia"/>
                <w:sz w:val="32"/>
              </w:rPr>
              <w:t>✓</w:t>
            </w:r>
          </w:p>
        </w:tc>
        <w:tc>
          <w:tcPr>
            <w:tcW w:w="567" w:type="dxa"/>
            <w:tcBorders>
              <w:right w:val="thinThickThinSmallGap" w:sz="12" w:space="0" w:color="auto"/>
            </w:tcBorders>
            <w:vAlign w:val="center"/>
          </w:tcPr>
          <w:p w:rsidR="0094646C" w:rsidRPr="00D8795A" w:rsidRDefault="0094646C" w:rsidP="00506033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MS Mincho" w:eastAsia="MS Mincho" w:hAnsi="MS Mincho" w:hint="eastAsia"/>
                <w:sz w:val="32"/>
              </w:rPr>
              <w:t>✓</w:t>
            </w:r>
          </w:p>
        </w:tc>
        <w:tc>
          <w:tcPr>
            <w:tcW w:w="567" w:type="dxa"/>
            <w:tcBorders>
              <w:left w:val="thinThickThinSmallGap" w:sz="12" w:space="0" w:color="auto"/>
            </w:tcBorders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同意國安、特勤專案情蒐</w:t>
            </w:r>
          </w:p>
        </w:tc>
        <w:tc>
          <w:tcPr>
            <w:tcW w:w="851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是</w:t>
            </w:r>
          </w:p>
        </w:tc>
      </w:tr>
      <w:tr w:rsidR="0094646C" w:rsidRPr="00D8795A" w:rsidTr="00C07286">
        <w:trPr>
          <w:trHeight w:val="624"/>
        </w:trPr>
        <w:tc>
          <w:tcPr>
            <w:tcW w:w="1422" w:type="dxa"/>
            <w:vAlign w:val="center"/>
          </w:tcPr>
          <w:p w:rsidR="0094646C" w:rsidRPr="004306F9" w:rsidRDefault="0094646C" w:rsidP="00517466">
            <w:pPr>
              <w:wordWrap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特勤各種演習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加註演習名稱</w:t>
            </w:r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1134" w:type="dxa"/>
            <w:vAlign w:val="center"/>
          </w:tcPr>
          <w:p w:rsidR="0094646C" w:rsidRPr="004B187D" w:rsidRDefault="0094646C" w:rsidP="00B20C90">
            <w:pPr>
              <w:wordWrap w:val="0"/>
              <w:spacing w:line="216" w:lineRule="auto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4B187D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保防科</w:t>
            </w:r>
          </w:p>
        </w:tc>
        <w:tc>
          <w:tcPr>
            <w:tcW w:w="2126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保防科、各分局保防組</w:t>
            </w:r>
          </w:p>
        </w:tc>
        <w:tc>
          <w:tcPr>
            <w:tcW w:w="567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MS Mincho" w:eastAsia="MS Mincho" w:hAnsi="MS Mincho" w:hint="eastAsia"/>
                <w:sz w:val="32"/>
              </w:rPr>
              <w:t>✓</w:t>
            </w:r>
          </w:p>
        </w:tc>
        <w:tc>
          <w:tcPr>
            <w:tcW w:w="567" w:type="dxa"/>
            <w:tcBorders>
              <w:right w:val="thinThickThinSmallGap" w:sz="12" w:space="0" w:color="auto"/>
            </w:tcBorders>
            <w:vAlign w:val="center"/>
          </w:tcPr>
          <w:p w:rsidR="0094646C" w:rsidRPr="004D12E6" w:rsidRDefault="0094646C" w:rsidP="00506033">
            <w:pPr>
              <w:spacing w:line="216" w:lineRule="auto"/>
              <w:jc w:val="center"/>
              <w:rPr>
                <w:rFonts w:ascii="標楷體" w:eastAsia="標楷體"/>
              </w:rPr>
            </w:pPr>
          </w:p>
        </w:tc>
        <w:tc>
          <w:tcPr>
            <w:tcW w:w="567" w:type="dxa"/>
            <w:tcBorders>
              <w:left w:val="thinThickThinSmallGap" w:sz="12" w:space="0" w:color="auto"/>
            </w:tcBorders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Align w:val="center"/>
          </w:tcPr>
          <w:p w:rsidR="0094646C" w:rsidRDefault="0094646C" w:rsidP="00530F4C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覈實</w:t>
            </w:r>
          </w:p>
          <w:p w:rsidR="0094646C" w:rsidRPr="00D8795A" w:rsidRDefault="0094646C" w:rsidP="00530F4C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報支</w:t>
            </w:r>
          </w:p>
        </w:tc>
      </w:tr>
      <w:tr w:rsidR="0094646C" w:rsidRPr="00D8795A" w:rsidTr="00C07286">
        <w:trPr>
          <w:trHeight w:val="624"/>
        </w:trPr>
        <w:tc>
          <w:tcPr>
            <w:tcW w:w="1422" w:type="dxa"/>
            <w:vAlign w:val="center"/>
          </w:tcPr>
          <w:p w:rsidR="0094646C" w:rsidRPr="00D8795A" w:rsidRDefault="0094646C" w:rsidP="00517466">
            <w:pPr>
              <w:wordWrap w:val="0"/>
              <w:spacing w:line="21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風紀探訪</w:t>
            </w:r>
          </w:p>
        </w:tc>
        <w:tc>
          <w:tcPr>
            <w:tcW w:w="1134" w:type="dxa"/>
            <w:vAlign w:val="center"/>
          </w:tcPr>
          <w:p w:rsidR="0094646C" w:rsidRPr="004B187D" w:rsidRDefault="0094646C" w:rsidP="00B20C90">
            <w:pPr>
              <w:wordWrap w:val="0"/>
              <w:spacing w:line="216" w:lineRule="auto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4B187D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督察室</w:t>
            </w:r>
          </w:p>
        </w:tc>
        <w:tc>
          <w:tcPr>
            <w:tcW w:w="2126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督察室、各單位督察單位</w:t>
            </w:r>
          </w:p>
        </w:tc>
        <w:tc>
          <w:tcPr>
            <w:tcW w:w="567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MS Mincho" w:eastAsia="MS Mincho" w:hAnsi="MS Mincho" w:hint="eastAsia"/>
                <w:sz w:val="32"/>
              </w:rPr>
              <w:t>✓</w:t>
            </w:r>
          </w:p>
        </w:tc>
        <w:tc>
          <w:tcPr>
            <w:tcW w:w="567" w:type="dxa"/>
            <w:tcBorders>
              <w:right w:val="thinThickThinSmallGap" w:sz="12" w:space="0" w:color="auto"/>
            </w:tcBorders>
            <w:vAlign w:val="center"/>
          </w:tcPr>
          <w:p w:rsidR="0094646C" w:rsidRPr="00D8795A" w:rsidRDefault="0094646C" w:rsidP="00506033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left w:val="thinThickThinSmallGap" w:sz="12" w:space="0" w:color="auto"/>
            </w:tcBorders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是</w:t>
            </w:r>
          </w:p>
        </w:tc>
      </w:tr>
      <w:tr w:rsidR="0094646C" w:rsidRPr="00D8795A" w:rsidTr="00C07286">
        <w:trPr>
          <w:trHeight w:val="624"/>
        </w:trPr>
        <w:tc>
          <w:tcPr>
            <w:tcW w:w="1422" w:type="dxa"/>
            <w:vAlign w:val="center"/>
          </w:tcPr>
          <w:p w:rsidR="0094646C" w:rsidRPr="00D8795A" w:rsidRDefault="0094646C" w:rsidP="00517466">
            <w:pPr>
              <w:wordWrap w:val="0"/>
              <w:spacing w:line="21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風紀臨檢</w:t>
            </w:r>
          </w:p>
        </w:tc>
        <w:tc>
          <w:tcPr>
            <w:tcW w:w="1134" w:type="dxa"/>
            <w:vAlign w:val="center"/>
          </w:tcPr>
          <w:p w:rsidR="0094646C" w:rsidRPr="004B187D" w:rsidRDefault="0094646C" w:rsidP="00530F4C">
            <w:pPr>
              <w:wordWrap w:val="0"/>
              <w:spacing w:line="216" w:lineRule="auto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4B187D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督察室</w:t>
            </w:r>
          </w:p>
        </w:tc>
        <w:tc>
          <w:tcPr>
            <w:tcW w:w="2126" w:type="dxa"/>
            <w:vAlign w:val="center"/>
          </w:tcPr>
          <w:p w:rsidR="0094646C" w:rsidRPr="00D8795A" w:rsidRDefault="0094646C" w:rsidP="00530F4C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督察室、各單位督察單位</w:t>
            </w:r>
          </w:p>
        </w:tc>
        <w:tc>
          <w:tcPr>
            <w:tcW w:w="567" w:type="dxa"/>
            <w:vAlign w:val="center"/>
          </w:tcPr>
          <w:p w:rsidR="0094646C" w:rsidRPr="00D8795A" w:rsidRDefault="0094646C" w:rsidP="00530F4C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MS Mincho" w:eastAsia="MS Mincho" w:hAnsi="MS Mincho" w:hint="eastAsia"/>
                <w:sz w:val="32"/>
              </w:rPr>
              <w:t>✓</w:t>
            </w:r>
          </w:p>
        </w:tc>
        <w:tc>
          <w:tcPr>
            <w:tcW w:w="567" w:type="dxa"/>
            <w:tcBorders>
              <w:right w:val="thinThickThinSmallGap" w:sz="12" w:space="0" w:color="auto"/>
            </w:tcBorders>
            <w:vAlign w:val="center"/>
          </w:tcPr>
          <w:p w:rsidR="0094646C" w:rsidRPr="00D8795A" w:rsidRDefault="0094646C" w:rsidP="00530F4C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left w:val="thinThickThinSmallGap" w:sz="12" w:space="0" w:color="auto"/>
            </w:tcBorders>
            <w:vAlign w:val="center"/>
          </w:tcPr>
          <w:p w:rsidR="0094646C" w:rsidRPr="00D8795A" w:rsidRDefault="0094646C" w:rsidP="00530F4C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94646C" w:rsidRPr="00D8795A" w:rsidRDefault="0094646C" w:rsidP="00530F4C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94646C" w:rsidRPr="00D8795A" w:rsidRDefault="0094646C" w:rsidP="00530F4C">
            <w:pPr>
              <w:spacing w:line="21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Align w:val="center"/>
          </w:tcPr>
          <w:p w:rsidR="0094646C" w:rsidRPr="00D8795A" w:rsidRDefault="0094646C" w:rsidP="00530F4C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是</w:t>
            </w:r>
          </w:p>
        </w:tc>
      </w:tr>
      <w:tr w:rsidR="0094646C" w:rsidRPr="00D8795A" w:rsidTr="00C07286">
        <w:trPr>
          <w:trHeight w:val="624"/>
        </w:trPr>
        <w:tc>
          <w:tcPr>
            <w:tcW w:w="1422" w:type="dxa"/>
            <w:vAlign w:val="center"/>
          </w:tcPr>
          <w:p w:rsidR="0094646C" w:rsidRPr="004306F9" w:rsidRDefault="0094646C" w:rsidP="00B20C90">
            <w:pPr>
              <w:wordWrap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員警違法案件偵辦</w:t>
            </w:r>
          </w:p>
        </w:tc>
        <w:tc>
          <w:tcPr>
            <w:tcW w:w="1134" w:type="dxa"/>
            <w:vAlign w:val="center"/>
          </w:tcPr>
          <w:p w:rsidR="0094646C" w:rsidRPr="004B187D" w:rsidRDefault="0094646C" w:rsidP="00B20C90">
            <w:pPr>
              <w:wordWrap w:val="0"/>
              <w:spacing w:line="216" w:lineRule="auto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4B187D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督察室</w:t>
            </w:r>
          </w:p>
        </w:tc>
        <w:tc>
          <w:tcPr>
            <w:tcW w:w="2126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督察室、各單位督察單位</w:t>
            </w:r>
          </w:p>
        </w:tc>
        <w:tc>
          <w:tcPr>
            <w:tcW w:w="567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MS Mincho" w:eastAsia="MS Mincho" w:hAnsi="MS Mincho" w:hint="eastAsia"/>
                <w:sz w:val="32"/>
              </w:rPr>
              <w:t>✓</w:t>
            </w:r>
          </w:p>
        </w:tc>
        <w:tc>
          <w:tcPr>
            <w:tcW w:w="567" w:type="dxa"/>
            <w:tcBorders>
              <w:right w:val="thinThickThinSmallGap" w:sz="12" w:space="0" w:color="auto"/>
            </w:tcBorders>
            <w:vAlign w:val="center"/>
          </w:tcPr>
          <w:p w:rsidR="0094646C" w:rsidRPr="00D8795A" w:rsidRDefault="0094646C" w:rsidP="00506033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left w:val="thinThickThinSmallGap" w:sz="12" w:space="0" w:color="auto"/>
            </w:tcBorders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員警涉法案件偵辦移送</w:t>
            </w:r>
          </w:p>
        </w:tc>
        <w:tc>
          <w:tcPr>
            <w:tcW w:w="851" w:type="dxa"/>
            <w:vAlign w:val="center"/>
          </w:tcPr>
          <w:p w:rsidR="0094646C" w:rsidRDefault="0094646C" w:rsidP="00530F4C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覈實</w:t>
            </w:r>
          </w:p>
          <w:p w:rsidR="0094646C" w:rsidRPr="00D8795A" w:rsidRDefault="0094646C" w:rsidP="00530F4C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報支</w:t>
            </w:r>
          </w:p>
        </w:tc>
      </w:tr>
      <w:tr w:rsidR="0094646C" w:rsidRPr="00D8795A" w:rsidTr="00C07286">
        <w:trPr>
          <w:trHeight w:val="624"/>
        </w:trPr>
        <w:tc>
          <w:tcPr>
            <w:tcW w:w="1422" w:type="dxa"/>
            <w:vAlign w:val="center"/>
          </w:tcPr>
          <w:p w:rsidR="0094646C" w:rsidRPr="004306F9" w:rsidRDefault="0094646C" w:rsidP="00B14079">
            <w:pPr>
              <w:wordWrap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特勤各種演習勤務、督導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加註演習名稱</w:t>
            </w:r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1134" w:type="dxa"/>
            <w:vAlign w:val="center"/>
          </w:tcPr>
          <w:p w:rsidR="0094646C" w:rsidRPr="004B187D" w:rsidRDefault="0094646C" w:rsidP="00B20C90">
            <w:pPr>
              <w:wordWrap w:val="0"/>
              <w:spacing w:line="216" w:lineRule="auto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4B187D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督察室</w:t>
            </w:r>
          </w:p>
        </w:tc>
        <w:tc>
          <w:tcPr>
            <w:tcW w:w="2126" w:type="dxa"/>
            <w:vAlign w:val="center"/>
          </w:tcPr>
          <w:p w:rsidR="0094646C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督察室、各分局、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大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 w:hint="eastAsia"/>
              </w:rPr>
              <w:t>隊</w:t>
            </w:r>
          </w:p>
        </w:tc>
        <w:tc>
          <w:tcPr>
            <w:tcW w:w="567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MS Mincho" w:eastAsia="MS Mincho" w:hAnsi="MS Mincho" w:hint="eastAsia"/>
                <w:sz w:val="32"/>
              </w:rPr>
              <w:t>✓</w:t>
            </w:r>
          </w:p>
        </w:tc>
        <w:tc>
          <w:tcPr>
            <w:tcW w:w="567" w:type="dxa"/>
            <w:tcBorders>
              <w:right w:val="thinThickThinSmallGap" w:sz="12" w:space="0" w:color="auto"/>
            </w:tcBorders>
            <w:vAlign w:val="center"/>
          </w:tcPr>
          <w:p w:rsidR="0094646C" w:rsidRPr="00D8795A" w:rsidRDefault="0094646C" w:rsidP="00506033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MS Mincho" w:eastAsia="MS Mincho" w:hAnsi="MS Mincho" w:hint="eastAsia"/>
                <w:sz w:val="32"/>
              </w:rPr>
              <w:t>✓</w:t>
            </w:r>
          </w:p>
        </w:tc>
        <w:tc>
          <w:tcPr>
            <w:tcW w:w="567" w:type="dxa"/>
            <w:tcBorders>
              <w:left w:val="thinThickThinSmallGap" w:sz="12" w:space="0" w:color="auto"/>
            </w:tcBorders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Align w:val="center"/>
          </w:tcPr>
          <w:p w:rsidR="0094646C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覈實</w:t>
            </w:r>
          </w:p>
          <w:p w:rsidR="0094646C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報支</w:t>
            </w:r>
          </w:p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免列</w:t>
            </w:r>
          </w:p>
        </w:tc>
      </w:tr>
      <w:tr w:rsidR="0094646C" w:rsidRPr="00D8795A" w:rsidTr="00C07286">
        <w:trPr>
          <w:trHeight w:val="624"/>
        </w:trPr>
        <w:tc>
          <w:tcPr>
            <w:tcW w:w="1422" w:type="dxa"/>
            <w:vAlign w:val="center"/>
          </w:tcPr>
          <w:p w:rsidR="0094646C" w:rsidRPr="004306F9" w:rsidRDefault="0094646C" w:rsidP="00517466">
            <w:pPr>
              <w:wordWrap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各種勤務督導</w:t>
            </w:r>
          </w:p>
        </w:tc>
        <w:tc>
          <w:tcPr>
            <w:tcW w:w="1134" w:type="dxa"/>
            <w:vAlign w:val="center"/>
          </w:tcPr>
          <w:p w:rsidR="0094646C" w:rsidRPr="004B187D" w:rsidRDefault="0094646C" w:rsidP="00B20C90">
            <w:pPr>
              <w:wordWrap w:val="0"/>
              <w:spacing w:line="216" w:lineRule="auto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4B187D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督察室</w:t>
            </w:r>
          </w:p>
        </w:tc>
        <w:tc>
          <w:tcPr>
            <w:tcW w:w="2126" w:type="dxa"/>
            <w:vAlign w:val="center"/>
          </w:tcPr>
          <w:p w:rsidR="0094646C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督察室、各分局、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大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 w:hint="eastAsia"/>
              </w:rPr>
              <w:t>隊督察組</w:t>
            </w:r>
          </w:p>
        </w:tc>
        <w:tc>
          <w:tcPr>
            <w:tcW w:w="567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right w:val="thinThickThinSmallGap" w:sz="12" w:space="0" w:color="auto"/>
            </w:tcBorders>
            <w:vAlign w:val="center"/>
          </w:tcPr>
          <w:p w:rsidR="0094646C" w:rsidRPr="00D8795A" w:rsidRDefault="0094646C" w:rsidP="00506033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MS Mincho" w:eastAsia="MS Mincho" w:hAnsi="MS Mincho" w:hint="eastAsia"/>
                <w:sz w:val="32"/>
              </w:rPr>
              <w:t>✓</w:t>
            </w:r>
          </w:p>
        </w:tc>
        <w:tc>
          <w:tcPr>
            <w:tcW w:w="567" w:type="dxa"/>
            <w:tcBorders>
              <w:left w:val="thinThickThinSmallGap" w:sz="12" w:space="0" w:color="auto"/>
            </w:tcBorders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Align w:val="center"/>
          </w:tcPr>
          <w:p w:rsidR="0094646C" w:rsidRPr="00D8795A" w:rsidRDefault="0094646C" w:rsidP="00C85556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免列</w:t>
            </w:r>
          </w:p>
        </w:tc>
      </w:tr>
      <w:tr w:rsidR="0094646C" w:rsidRPr="00D8795A" w:rsidTr="00C07286">
        <w:trPr>
          <w:trHeight w:val="624"/>
        </w:trPr>
        <w:tc>
          <w:tcPr>
            <w:tcW w:w="1422" w:type="dxa"/>
            <w:vAlign w:val="center"/>
          </w:tcPr>
          <w:p w:rsidR="0094646C" w:rsidRPr="00D8795A" w:rsidRDefault="0094646C" w:rsidP="00B20C90">
            <w:pPr>
              <w:wordWrap w:val="0"/>
              <w:spacing w:line="21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刑案現場勘察</w:t>
            </w:r>
          </w:p>
        </w:tc>
        <w:tc>
          <w:tcPr>
            <w:tcW w:w="1134" w:type="dxa"/>
            <w:vAlign w:val="center"/>
          </w:tcPr>
          <w:p w:rsidR="0094646C" w:rsidRPr="004B187D" w:rsidRDefault="0094646C" w:rsidP="00B20C90">
            <w:pPr>
              <w:wordWrap w:val="0"/>
              <w:spacing w:line="216" w:lineRule="auto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4B187D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刑事鑑識中心</w:t>
            </w:r>
          </w:p>
        </w:tc>
        <w:tc>
          <w:tcPr>
            <w:tcW w:w="2126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 w:rsidRPr="00BB217F">
              <w:rPr>
                <w:rFonts w:ascii="標楷體" w:eastAsia="標楷體" w:hAnsi="標楷體" w:hint="eastAsia"/>
              </w:rPr>
              <w:t>刑事鑑識中心</w:t>
            </w:r>
            <w:r>
              <w:rPr>
                <w:rFonts w:ascii="標楷體" w:eastAsia="標楷體" w:hAnsi="標楷體" w:hint="eastAsia"/>
              </w:rPr>
              <w:t>、各分局鑑識小組</w:t>
            </w:r>
          </w:p>
        </w:tc>
        <w:tc>
          <w:tcPr>
            <w:tcW w:w="567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MS Mincho" w:eastAsia="MS Mincho" w:hAnsi="MS Mincho" w:hint="eastAsia"/>
                <w:sz w:val="32"/>
              </w:rPr>
              <w:t>✓</w:t>
            </w:r>
          </w:p>
        </w:tc>
        <w:tc>
          <w:tcPr>
            <w:tcW w:w="567" w:type="dxa"/>
            <w:tcBorders>
              <w:right w:val="thinThickThinSmallGap" w:sz="12" w:space="0" w:color="auto"/>
            </w:tcBorders>
            <w:vAlign w:val="center"/>
          </w:tcPr>
          <w:p w:rsidR="0094646C" w:rsidRPr="00D8795A" w:rsidRDefault="0094646C" w:rsidP="00506033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left w:val="thinThickThinSmallGap" w:sz="12" w:space="0" w:color="auto"/>
            </w:tcBorders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臨時指派勤務，事後簽核</w:t>
            </w:r>
          </w:p>
        </w:tc>
        <w:tc>
          <w:tcPr>
            <w:tcW w:w="851" w:type="dxa"/>
            <w:vAlign w:val="center"/>
          </w:tcPr>
          <w:p w:rsidR="0094646C" w:rsidRDefault="0094646C" w:rsidP="00530F4C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覈實</w:t>
            </w:r>
          </w:p>
          <w:p w:rsidR="0094646C" w:rsidRPr="00D8795A" w:rsidRDefault="0094646C" w:rsidP="00530F4C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報支</w:t>
            </w:r>
          </w:p>
        </w:tc>
      </w:tr>
      <w:tr w:rsidR="0094646C" w:rsidRPr="00D8795A" w:rsidTr="00C07286">
        <w:trPr>
          <w:trHeight w:val="624"/>
        </w:trPr>
        <w:tc>
          <w:tcPr>
            <w:tcW w:w="1422" w:type="dxa"/>
            <w:vAlign w:val="center"/>
          </w:tcPr>
          <w:p w:rsidR="0094646C" w:rsidRPr="00D8795A" w:rsidRDefault="0094646C" w:rsidP="00A7174D">
            <w:pPr>
              <w:wordWrap w:val="0"/>
              <w:spacing w:line="216" w:lineRule="auto"/>
              <w:jc w:val="both"/>
              <w:rPr>
                <w:rFonts w:ascii="標楷體" w:eastAsia="標楷體" w:hAnsi="標楷體"/>
              </w:rPr>
            </w:pPr>
            <w:r w:rsidRPr="00D8795A">
              <w:rPr>
                <w:rFonts w:ascii="標楷體" w:eastAsia="標楷體" w:hAnsi="標楷體" w:hint="eastAsia"/>
              </w:rPr>
              <w:t>正心正風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執勤兼督導</w:t>
            </w:r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1134" w:type="dxa"/>
            <w:vAlign w:val="center"/>
          </w:tcPr>
          <w:p w:rsidR="0094646C" w:rsidRPr="004B187D" w:rsidRDefault="0094646C" w:rsidP="00B20C90">
            <w:pPr>
              <w:wordWrap w:val="0"/>
              <w:spacing w:line="216" w:lineRule="auto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4B187D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行政科</w:t>
            </w:r>
          </w:p>
        </w:tc>
        <w:tc>
          <w:tcPr>
            <w:tcW w:w="2126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行政科、</w:t>
            </w:r>
            <w:r w:rsidRPr="00D8795A">
              <w:rPr>
                <w:rFonts w:ascii="標楷體" w:eastAsia="標楷體" w:hAnsi="標楷體" w:hint="eastAsia"/>
              </w:rPr>
              <w:t>各分局</w:t>
            </w:r>
            <w:r>
              <w:rPr>
                <w:rFonts w:ascii="標楷體" w:eastAsia="標楷體" w:hAnsi="標楷體" w:hint="eastAsia"/>
              </w:rPr>
              <w:t>行政組</w:t>
            </w:r>
          </w:p>
        </w:tc>
        <w:tc>
          <w:tcPr>
            <w:tcW w:w="567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MS Mincho" w:eastAsia="MS Mincho" w:hAnsi="MS Mincho" w:hint="eastAsia"/>
                <w:sz w:val="32"/>
              </w:rPr>
              <w:t>✓</w:t>
            </w:r>
          </w:p>
        </w:tc>
        <w:tc>
          <w:tcPr>
            <w:tcW w:w="567" w:type="dxa"/>
            <w:tcBorders>
              <w:right w:val="thinThickThinSmallGap" w:sz="12" w:space="0" w:color="auto"/>
            </w:tcBorders>
            <w:vAlign w:val="center"/>
          </w:tcPr>
          <w:p w:rsidR="0094646C" w:rsidRPr="00D8795A" w:rsidRDefault="0094646C" w:rsidP="00506033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MS Mincho" w:eastAsia="MS Mincho" w:hAnsi="MS Mincho" w:hint="eastAsia"/>
                <w:sz w:val="32"/>
              </w:rPr>
              <w:t>✓</w:t>
            </w:r>
          </w:p>
        </w:tc>
        <w:tc>
          <w:tcPr>
            <w:tcW w:w="567" w:type="dxa"/>
            <w:tcBorders>
              <w:left w:val="thinThickThinSmallGap" w:sz="12" w:space="0" w:color="auto"/>
            </w:tcBorders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是</w:t>
            </w:r>
          </w:p>
        </w:tc>
      </w:tr>
      <w:tr w:rsidR="0094646C" w:rsidRPr="00D8795A" w:rsidTr="00C07286">
        <w:trPr>
          <w:trHeight w:val="624"/>
        </w:trPr>
        <w:tc>
          <w:tcPr>
            <w:tcW w:w="1422" w:type="dxa"/>
            <w:vAlign w:val="center"/>
          </w:tcPr>
          <w:p w:rsidR="0094646C" w:rsidRPr="004306F9" w:rsidRDefault="0094646C" w:rsidP="00A7174D">
            <w:pPr>
              <w:wordWrap w:val="0"/>
              <w:spacing w:line="21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自行車專用道勤務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執勤兼督導</w:t>
            </w:r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1134" w:type="dxa"/>
            <w:vAlign w:val="center"/>
          </w:tcPr>
          <w:p w:rsidR="0094646C" w:rsidRPr="004B187D" w:rsidRDefault="0094646C" w:rsidP="00B20C90">
            <w:pPr>
              <w:wordWrap w:val="0"/>
              <w:spacing w:line="216" w:lineRule="auto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4B187D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行政科</w:t>
            </w:r>
          </w:p>
        </w:tc>
        <w:tc>
          <w:tcPr>
            <w:tcW w:w="2126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奉指示行政科規劃勤務並配合督察室規劃督導；各相關分局行政組</w:t>
            </w:r>
          </w:p>
        </w:tc>
        <w:tc>
          <w:tcPr>
            <w:tcW w:w="567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MS Mincho" w:eastAsia="MS Mincho" w:hAnsi="MS Mincho" w:hint="eastAsia"/>
                <w:sz w:val="32"/>
              </w:rPr>
              <w:t>✓</w:t>
            </w:r>
          </w:p>
        </w:tc>
        <w:tc>
          <w:tcPr>
            <w:tcW w:w="567" w:type="dxa"/>
            <w:tcBorders>
              <w:right w:val="thinThickThinSmallGap" w:sz="12" w:space="0" w:color="auto"/>
            </w:tcBorders>
            <w:vAlign w:val="center"/>
          </w:tcPr>
          <w:p w:rsidR="0094646C" w:rsidRPr="00D8795A" w:rsidRDefault="0094646C" w:rsidP="00506033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MS Mincho" w:eastAsia="MS Mincho" w:hAnsi="MS Mincho" w:hint="eastAsia"/>
                <w:sz w:val="32"/>
              </w:rPr>
              <w:t>✓</w:t>
            </w:r>
          </w:p>
        </w:tc>
        <w:tc>
          <w:tcPr>
            <w:tcW w:w="567" w:type="dxa"/>
            <w:tcBorders>
              <w:left w:val="thinThickThinSmallGap" w:sz="12" w:space="0" w:color="auto"/>
            </w:tcBorders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是</w:t>
            </w:r>
          </w:p>
        </w:tc>
      </w:tr>
      <w:tr w:rsidR="0094646C" w:rsidRPr="00D8795A" w:rsidTr="00C07286">
        <w:trPr>
          <w:trHeight w:val="624"/>
        </w:trPr>
        <w:tc>
          <w:tcPr>
            <w:tcW w:w="1422" w:type="dxa"/>
            <w:vAlign w:val="center"/>
          </w:tcPr>
          <w:p w:rsidR="0094646C" w:rsidRPr="004306F9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檢扒勤務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支援各單位</w:t>
            </w:r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1134" w:type="dxa"/>
            <w:vAlign w:val="center"/>
          </w:tcPr>
          <w:p w:rsidR="0094646C" w:rsidRPr="004306F9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刑事警察大隊肅竊組</w:t>
            </w:r>
          </w:p>
        </w:tc>
        <w:tc>
          <w:tcPr>
            <w:tcW w:w="2126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刑事警察大隊肅竊組</w:t>
            </w:r>
          </w:p>
        </w:tc>
        <w:tc>
          <w:tcPr>
            <w:tcW w:w="567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MS Mincho" w:eastAsia="MS Mincho" w:hAnsi="MS Mincho" w:hint="eastAsia"/>
                <w:sz w:val="32"/>
              </w:rPr>
              <w:t>✓</w:t>
            </w:r>
          </w:p>
        </w:tc>
        <w:tc>
          <w:tcPr>
            <w:tcW w:w="567" w:type="dxa"/>
            <w:tcBorders>
              <w:right w:val="thinThickThinSmallGap" w:sz="12" w:space="0" w:color="auto"/>
            </w:tcBorders>
            <w:vAlign w:val="center"/>
          </w:tcPr>
          <w:p w:rsidR="0094646C" w:rsidRPr="00D8795A" w:rsidRDefault="0094646C" w:rsidP="00506033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left w:val="thinThickThinSmallGap" w:sz="12" w:space="0" w:color="auto"/>
            </w:tcBorders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:rsidR="0094646C" w:rsidRDefault="0094646C" w:rsidP="00B20C90">
            <w:pPr>
              <w:wordWrap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同意</w:t>
            </w:r>
          </w:p>
          <w:p w:rsidR="0094646C" w:rsidRDefault="0094646C" w:rsidP="00B20C90">
            <w:pPr>
              <w:wordWrap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支援勤務。</w:t>
            </w:r>
          </w:p>
        </w:tc>
        <w:tc>
          <w:tcPr>
            <w:tcW w:w="851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是</w:t>
            </w:r>
          </w:p>
        </w:tc>
      </w:tr>
      <w:tr w:rsidR="0094646C" w:rsidRPr="00D8795A" w:rsidTr="00C07286">
        <w:trPr>
          <w:trHeight w:val="624"/>
        </w:trPr>
        <w:tc>
          <w:tcPr>
            <w:tcW w:w="1422" w:type="dxa"/>
            <w:vAlign w:val="center"/>
          </w:tcPr>
          <w:p w:rsidR="0094646C" w:rsidRPr="004306F9" w:rsidRDefault="0094646C" w:rsidP="007536B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各種大型活動專案交通疏導勤務督導</w:t>
            </w:r>
          </w:p>
        </w:tc>
        <w:tc>
          <w:tcPr>
            <w:tcW w:w="1134" w:type="dxa"/>
            <w:vAlign w:val="center"/>
          </w:tcPr>
          <w:p w:rsidR="0094646C" w:rsidRPr="004306F9" w:rsidRDefault="0094646C" w:rsidP="00B20C9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交通警察大隊行政組</w:t>
            </w:r>
          </w:p>
        </w:tc>
        <w:tc>
          <w:tcPr>
            <w:tcW w:w="2126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交通警察大隊行政組、各分局交通組</w:t>
            </w:r>
          </w:p>
        </w:tc>
        <w:tc>
          <w:tcPr>
            <w:tcW w:w="567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right w:val="thinThickThinSmallGap" w:sz="12" w:space="0" w:color="auto"/>
            </w:tcBorders>
            <w:vAlign w:val="center"/>
          </w:tcPr>
          <w:p w:rsidR="0094646C" w:rsidRPr="00D8795A" w:rsidRDefault="0094646C" w:rsidP="00506033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MS Mincho" w:eastAsia="MS Mincho" w:hAnsi="MS Mincho" w:hint="eastAsia"/>
                <w:sz w:val="32"/>
              </w:rPr>
              <w:t>✓</w:t>
            </w:r>
          </w:p>
        </w:tc>
        <w:tc>
          <w:tcPr>
            <w:tcW w:w="567" w:type="dxa"/>
            <w:tcBorders>
              <w:left w:val="thinThickThinSmallGap" w:sz="12" w:space="0" w:color="auto"/>
            </w:tcBorders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是</w:t>
            </w:r>
          </w:p>
        </w:tc>
      </w:tr>
      <w:tr w:rsidR="0094646C" w:rsidRPr="00D8795A" w:rsidTr="00C07286">
        <w:trPr>
          <w:trHeight w:val="624"/>
        </w:trPr>
        <w:tc>
          <w:tcPr>
            <w:tcW w:w="1422" w:type="dxa"/>
            <w:vAlign w:val="center"/>
          </w:tcPr>
          <w:p w:rsidR="0094646C" w:rsidRPr="004306F9" w:rsidRDefault="0094646C" w:rsidP="00B20C9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外賓蒞轄前導安全勤務督導</w:t>
            </w:r>
          </w:p>
        </w:tc>
        <w:tc>
          <w:tcPr>
            <w:tcW w:w="1134" w:type="dxa"/>
            <w:vAlign w:val="center"/>
          </w:tcPr>
          <w:p w:rsidR="0094646C" w:rsidRPr="004306F9" w:rsidRDefault="0094646C" w:rsidP="00B20C9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交通警察大隊行政組</w:t>
            </w:r>
          </w:p>
        </w:tc>
        <w:tc>
          <w:tcPr>
            <w:tcW w:w="2126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交通警察大隊行政組</w:t>
            </w:r>
          </w:p>
        </w:tc>
        <w:tc>
          <w:tcPr>
            <w:tcW w:w="567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right w:val="thinThickThinSmallGap" w:sz="12" w:space="0" w:color="auto"/>
            </w:tcBorders>
            <w:vAlign w:val="center"/>
          </w:tcPr>
          <w:p w:rsidR="0094646C" w:rsidRPr="00D8795A" w:rsidRDefault="0094646C" w:rsidP="00506033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MS Mincho" w:eastAsia="MS Mincho" w:hAnsi="MS Mincho" w:hint="eastAsia"/>
                <w:sz w:val="32"/>
              </w:rPr>
              <w:t>✓</w:t>
            </w:r>
          </w:p>
        </w:tc>
        <w:tc>
          <w:tcPr>
            <w:tcW w:w="567" w:type="dxa"/>
            <w:tcBorders>
              <w:left w:val="thinThickThinSmallGap" w:sz="12" w:space="0" w:color="auto"/>
            </w:tcBorders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是</w:t>
            </w:r>
          </w:p>
        </w:tc>
      </w:tr>
      <w:tr w:rsidR="0094646C" w:rsidRPr="00D8795A" w:rsidTr="00C07286">
        <w:trPr>
          <w:trHeight w:val="624"/>
        </w:trPr>
        <w:tc>
          <w:tcPr>
            <w:tcW w:w="1422" w:type="dxa"/>
            <w:vAlign w:val="center"/>
          </w:tcPr>
          <w:p w:rsidR="0094646C" w:rsidRPr="00A23544" w:rsidRDefault="0094646C" w:rsidP="00B20C9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支援事故防制守望勤務</w:t>
            </w:r>
          </w:p>
        </w:tc>
        <w:tc>
          <w:tcPr>
            <w:tcW w:w="1134" w:type="dxa"/>
            <w:vAlign w:val="center"/>
          </w:tcPr>
          <w:p w:rsidR="0094646C" w:rsidRPr="004306F9" w:rsidRDefault="0094646C" w:rsidP="00B20C9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交通警察大隊事故處理組</w:t>
            </w:r>
          </w:p>
        </w:tc>
        <w:tc>
          <w:tcPr>
            <w:tcW w:w="2126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交通警察大隊行政組</w:t>
            </w:r>
          </w:p>
        </w:tc>
        <w:tc>
          <w:tcPr>
            <w:tcW w:w="567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MS Mincho" w:eastAsia="MS Mincho" w:hAnsi="MS Mincho" w:hint="eastAsia"/>
                <w:sz w:val="32"/>
              </w:rPr>
              <w:t>✓</w:t>
            </w:r>
          </w:p>
        </w:tc>
        <w:tc>
          <w:tcPr>
            <w:tcW w:w="567" w:type="dxa"/>
            <w:tcBorders>
              <w:right w:val="thinThickThinSmallGap" w:sz="12" w:space="0" w:color="auto"/>
            </w:tcBorders>
            <w:vAlign w:val="center"/>
          </w:tcPr>
          <w:p w:rsidR="0094646C" w:rsidRPr="00D8795A" w:rsidRDefault="0094646C" w:rsidP="00506033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left w:val="thinThickThinSmallGap" w:sz="12" w:space="0" w:color="auto"/>
            </w:tcBorders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勤務執行</w:t>
            </w:r>
          </w:p>
        </w:tc>
        <w:tc>
          <w:tcPr>
            <w:tcW w:w="851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是</w:t>
            </w:r>
          </w:p>
        </w:tc>
      </w:tr>
      <w:tr w:rsidR="0094646C" w:rsidRPr="00D8795A" w:rsidTr="00C07286">
        <w:trPr>
          <w:trHeight w:val="624"/>
        </w:trPr>
        <w:tc>
          <w:tcPr>
            <w:tcW w:w="1422" w:type="dxa"/>
          </w:tcPr>
          <w:p w:rsidR="0094646C" w:rsidRPr="004306F9" w:rsidRDefault="0094646C" w:rsidP="00B20C90">
            <w:pPr>
              <w:wordWrap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春風專案臨檢勤務</w:t>
            </w:r>
          </w:p>
        </w:tc>
        <w:tc>
          <w:tcPr>
            <w:tcW w:w="1134" w:type="dxa"/>
            <w:vAlign w:val="center"/>
          </w:tcPr>
          <w:p w:rsidR="0094646C" w:rsidRPr="004306F9" w:rsidRDefault="0094646C" w:rsidP="00B20C90">
            <w:pPr>
              <w:wordWrap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少年警察隊預防組</w:t>
            </w:r>
          </w:p>
        </w:tc>
        <w:tc>
          <w:tcPr>
            <w:tcW w:w="2126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少年警察隊預防組</w:t>
            </w:r>
          </w:p>
        </w:tc>
        <w:tc>
          <w:tcPr>
            <w:tcW w:w="567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MS Mincho" w:eastAsia="MS Mincho" w:hAnsi="MS Mincho" w:hint="eastAsia"/>
                <w:sz w:val="32"/>
              </w:rPr>
              <w:t>✓</w:t>
            </w:r>
          </w:p>
        </w:tc>
        <w:tc>
          <w:tcPr>
            <w:tcW w:w="567" w:type="dxa"/>
            <w:tcBorders>
              <w:right w:val="thinThickThinSmallGap" w:sz="12" w:space="0" w:color="auto"/>
            </w:tcBorders>
            <w:vAlign w:val="center"/>
          </w:tcPr>
          <w:p w:rsidR="0094646C" w:rsidRPr="00D8795A" w:rsidRDefault="0094646C" w:rsidP="00506033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left w:val="thinThickThinSmallGap" w:sz="12" w:space="0" w:color="auto"/>
            </w:tcBorders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勤務執行</w:t>
            </w:r>
          </w:p>
        </w:tc>
        <w:tc>
          <w:tcPr>
            <w:tcW w:w="851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是</w:t>
            </w:r>
          </w:p>
        </w:tc>
      </w:tr>
      <w:tr w:rsidR="0094646C" w:rsidRPr="00D8795A" w:rsidTr="00C07286">
        <w:trPr>
          <w:trHeight w:val="624"/>
        </w:trPr>
        <w:tc>
          <w:tcPr>
            <w:tcW w:w="1422" w:type="dxa"/>
            <w:vAlign w:val="center"/>
          </w:tcPr>
          <w:p w:rsidR="0094646C" w:rsidRPr="004306F9" w:rsidRDefault="0094646C" w:rsidP="00B20C90">
            <w:pPr>
              <w:wordWrap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第一廣場安全維護勤務</w:t>
            </w:r>
          </w:p>
        </w:tc>
        <w:tc>
          <w:tcPr>
            <w:tcW w:w="1134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第一分局防治組</w:t>
            </w:r>
          </w:p>
        </w:tc>
        <w:tc>
          <w:tcPr>
            <w:tcW w:w="2126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第一分局各所</w:t>
            </w:r>
          </w:p>
        </w:tc>
        <w:tc>
          <w:tcPr>
            <w:tcW w:w="567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MS Mincho" w:eastAsia="MS Mincho" w:hAnsi="MS Mincho" w:hint="eastAsia"/>
                <w:sz w:val="32"/>
              </w:rPr>
              <w:t>✓</w:t>
            </w:r>
          </w:p>
        </w:tc>
        <w:tc>
          <w:tcPr>
            <w:tcW w:w="567" w:type="dxa"/>
            <w:tcBorders>
              <w:right w:val="thinThickThinSmallGap" w:sz="12" w:space="0" w:color="auto"/>
            </w:tcBorders>
            <w:vAlign w:val="center"/>
          </w:tcPr>
          <w:p w:rsidR="0094646C" w:rsidRPr="00D8795A" w:rsidRDefault="0094646C" w:rsidP="00506033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left w:val="thinThickThinSmallGap" w:sz="12" w:space="0" w:color="auto"/>
            </w:tcBorders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勤務執行</w:t>
            </w:r>
          </w:p>
        </w:tc>
        <w:tc>
          <w:tcPr>
            <w:tcW w:w="851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是</w:t>
            </w:r>
          </w:p>
        </w:tc>
      </w:tr>
      <w:tr w:rsidR="0094646C" w:rsidRPr="00D8795A" w:rsidTr="00C07286">
        <w:trPr>
          <w:trHeight w:val="624"/>
        </w:trPr>
        <w:tc>
          <w:tcPr>
            <w:tcW w:w="1422" w:type="dxa"/>
            <w:vAlign w:val="center"/>
          </w:tcPr>
          <w:p w:rsidR="0094646C" w:rsidRPr="004306F9" w:rsidRDefault="0094646C" w:rsidP="00B20C90">
            <w:pPr>
              <w:wordWrap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第一廣場安全維護勤務督導</w:t>
            </w:r>
          </w:p>
        </w:tc>
        <w:tc>
          <w:tcPr>
            <w:tcW w:w="1134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第一分局防治組</w:t>
            </w:r>
          </w:p>
        </w:tc>
        <w:tc>
          <w:tcPr>
            <w:tcW w:w="2126" w:type="dxa"/>
            <w:vAlign w:val="center"/>
          </w:tcPr>
          <w:p w:rsidR="0094646C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第一分局防治組</w:t>
            </w:r>
          </w:p>
        </w:tc>
        <w:tc>
          <w:tcPr>
            <w:tcW w:w="567" w:type="dxa"/>
            <w:vAlign w:val="center"/>
          </w:tcPr>
          <w:p w:rsidR="0094646C" w:rsidRDefault="0094646C" w:rsidP="00B20C90">
            <w:pPr>
              <w:spacing w:line="216" w:lineRule="auto"/>
              <w:jc w:val="center"/>
              <w:rPr>
                <w:rFonts w:ascii="MS Mincho" w:eastAsia="MS Mincho" w:hAnsi="MS Mincho"/>
                <w:sz w:val="32"/>
              </w:rPr>
            </w:pPr>
          </w:p>
        </w:tc>
        <w:tc>
          <w:tcPr>
            <w:tcW w:w="567" w:type="dxa"/>
            <w:tcBorders>
              <w:right w:val="thinThickThinSmallGap" w:sz="12" w:space="0" w:color="auto"/>
            </w:tcBorders>
            <w:vAlign w:val="center"/>
          </w:tcPr>
          <w:p w:rsidR="0094646C" w:rsidRPr="00D8795A" w:rsidRDefault="0094646C" w:rsidP="00506033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MS Mincho" w:eastAsia="MS Mincho" w:hAnsi="MS Mincho" w:hint="eastAsia"/>
                <w:sz w:val="32"/>
              </w:rPr>
              <w:t>✓</w:t>
            </w:r>
          </w:p>
        </w:tc>
        <w:tc>
          <w:tcPr>
            <w:tcW w:w="567" w:type="dxa"/>
            <w:tcBorders>
              <w:left w:val="thinThickThinSmallGap" w:sz="12" w:space="0" w:color="auto"/>
            </w:tcBorders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專案性勤務規劃單位</w:t>
            </w:r>
          </w:p>
        </w:tc>
        <w:tc>
          <w:tcPr>
            <w:tcW w:w="851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是</w:t>
            </w:r>
          </w:p>
        </w:tc>
      </w:tr>
      <w:tr w:rsidR="0094646C" w:rsidRPr="00D8795A" w:rsidTr="00C07286">
        <w:trPr>
          <w:trHeight w:val="624"/>
        </w:trPr>
        <w:tc>
          <w:tcPr>
            <w:tcW w:w="1422" w:type="dxa"/>
            <w:vAlign w:val="center"/>
          </w:tcPr>
          <w:p w:rsidR="0094646C" w:rsidRPr="004306F9" w:rsidRDefault="0094646C" w:rsidP="00B20C90">
            <w:pPr>
              <w:wordWrap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執行保護令</w:t>
            </w:r>
          </w:p>
        </w:tc>
        <w:tc>
          <w:tcPr>
            <w:tcW w:w="1134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法院</w:t>
            </w:r>
          </w:p>
        </w:tc>
        <w:tc>
          <w:tcPr>
            <w:tcW w:w="2126" w:type="dxa"/>
            <w:vAlign w:val="center"/>
          </w:tcPr>
          <w:p w:rsidR="0094646C" w:rsidRPr="004306F9" w:rsidRDefault="0094646C" w:rsidP="00B20C90">
            <w:pPr>
              <w:wordWrap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各分局防治組</w:t>
            </w:r>
          </w:p>
        </w:tc>
        <w:tc>
          <w:tcPr>
            <w:tcW w:w="567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MS Mincho" w:eastAsia="MS Mincho" w:hAnsi="MS Mincho" w:hint="eastAsia"/>
                <w:sz w:val="32"/>
              </w:rPr>
              <w:t>✓</w:t>
            </w:r>
          </w:p>
        </w:tc>
        <w:tc>
          <w:tcPr>
            <w:tcW w:w="567" w:type="dxa"/>
            <w:tcBorders>
              <w:right w:val="thinThickThinSmallGap" w:sz="12" w:space="0" w:color="auto"/>
            </w:tcBorders>
            <w:vAlign w:val="center"/>
          </w:tcPr>
          <w:p w:rsidR="0094646C" w:rsidRPr="00D8795A" w:rsidRDefault="0094646C" w:rsidP="00506033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left w:val="thinThickThinSmallGap" w:sz="12" w:space="0" w:color="auto"/>
            </w:tcBorders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94646C" w:rsidRPr="004306F9" w:rsidRDefault="0094646C" w:rsidP="00B20C90">
            <w:pPr>
              <w:wordWrap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勤務執行</w:t>
            </w:r>
          </w:p>
        </w:tc>
        <w:tc>
          <w:tcPr>
            <w:tcW w:w="851" w:type="dxa"/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是</w:t>
            </w:r>
          </w:p>
        </w:tc>
      </w:tr>
      <w:tr w:rsidR="0094646C" w:rsidRPr="00D8795A" w:rsidTr="00C07286">
        <w:trPr>
          <w:trHeight w:val="624"/>
        </w:trPr>
        <w:tc>
          <w:tcPr>
            <w:tcW w:w="1422" w:type="dxa"/>
            <w:tcBorders>
              <w:bottom w:val="single" w:sz="12" w:space="0" w:color="auto"/>
            </w:tcBorders>
            <w:vAlign w:val="center"/>
          </w:tcPr>
          <w:p w:rsidR="0094646C" w:rsidRDefault="0094646C" w:rsidP="00B20C90">
            <w:pPr>
              <w:wordWrap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學校活動交通疏導及執行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94646C" w:rsidRDefault="0094646C" w:rsidP="00B20C90">
            <w:pPr>
              <w:wordWrap w:val="0"/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第五分局</w:t>
            </w:r>
          </w:p>
          <w:p w:rsidR="0094646C" w:rsidRPr="004306F9" w:rsidRDefault="0094646C" w:rsidP="00B20C90">
            <w:pPr>
              <w:wordWrap w:val="0"/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交通組</w:t>
            </w:r>
          </w:p>
        </w:tc>
        <w:tc>
          <w:tcPr>
            <w:tcW w:w="2126" w:type="dxa"/>
            <w:tcBorders>
              <w:bottom w:val="single" w:sz="12" w:space="0" w:color="auto"/>
            </w:tcBorders>
            <w:vAlign w:val="center"/>
          </w:tcPr>
          <w:p w:rsidR="0094646C" w:rsidRDefault="0094646C" w:rsidP="00B20C90">
            <w:pPr>
              <w:wordWrap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各分局交通組支援勤務執行</w:t>
            </w:r>
          </w:p>
          <w:p w:rsidR="0094646C" w:rsidRPr="00F14C8F" w:rsidRDefault="0094646C" w:rsidP="00B20C90">
            <w:pPr>
              <w:wordWrap w:val="0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F14C8F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督導屬業務督導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MS Mincho" w:eastAsia="MS Mincho" w:hAnsi="MS Mincho" w:hint="eastAsia"/>
                <w:sz w:val="32"/>
              </w:rPr>
              <w:t>✓</w:t>
            </w:r>
          </w:p>
        </w:tc>
        <w:tc>
          <w:tcPr>
            <w:tcW w:w="567" w:type="dxa"/>
            <w:tcBorders>
              <w:bottom w:val="single" w:sz="12" w:space="0" w:color="auto"/>
              <w:right w:val="thinThickThinSmallGap" w:sz="12" w:space="0" w:color="auto"/>
            </w:tcBorders>
            <w:vAlign w:val="center"/>
          </w:tcPr>
          <w:p w:rsidR="0094646C" w:rsidRPr="00D8795A" w:rsidRDefault="0094646C" w:rsidP="00506033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left w:val="thinThickThinSmallGap" w:sz="12" w:space="0" w:color="auto"/>
              <w:bottom w:val="single" w:sz="12" w:space="0" w:color="auto"/>
            </w:tcBorders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MS Mincho" w:eastAsia="MS Mincho" w:hAnsi="MS Mincho" w:hint="eastAsia"/>
                <w:sz w:val="32"/>
              </w:rPr>
              <w:t>✓</w:t>
            </w:r>
          </w:p>
        </w:tc>
        <w:tc>
          <w:tcPr>
            <w:tcW w:w="2126" w:type="dxa"/>
            <w:tcBorders>
              <w:bottom w:val="single" w:sz="12" w:space="0" w:color="auto"/>
            </w:tcBorders>
            <w:vAlign w:val="center"/>
          </w:tcPr>
          <w:p w:rsidR="0094646C" w:rsidRDefault="0094646C" w:rsidP="00B20C90">
            <w:pPr>
              <w:wordWrap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一般非大型活動勤務之支援執行合規定</w:t>
            </w:r>
          </w:p>
          <w:p w:rsidR="0094646C" w:rsidRDefault="0094646C" w:rsidP="00B20C90">
            <w:pPr>
              <w:wordWrap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督導宜由督察單位納入週督導。</w:t>
            </w:r>
          </w:p>
        </w:tc>
        <w:tc>
          <w:tcPr>
            <w:tcW w:w="851" w:type="dxa"/>
            <w:tcBorders>
              <w:bottom w:val="single" w:sz="12" w:space="0" w:color="auto"/>
            </w:tcBorders>
            <w:vAlign w:val="center"/>
          </w:tcPr>
          <w:p w:rsidR="0094646C" w:rsidRPr="00D8795A" w:rsidRDefault="0094646C" w:rsidP="00B20C90">
            <w:pPr>
              <w:spacing w:line="21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是</w:t>
            </w:r>
          </w:p>
        </w:tc>
      </w:tr>
    </w:tbl>
    <w:p w:rsidR="0094646C" w:rsidRDefault="0094646C"/>
    <w:sectPr w:rsidR="0094646C" w:rsidSect="00B20C90">
      <w:footerReference w:type="default" r:id="rId7"/>
      <w:pgSz w:w="11907" w:h="16840" w:code="9"/>
      <w:pgMar w:top="1134" w:right="1134" w:bottom="1134" w:left="1134" w:header="567" w:footer="680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646C" w:rsidRDefault="0094646C" w:rsidP="00BB217F">
      <w:r>
        <w:separator/>
      </w:r>
    </w:p>
  </w:endnote>
  <w:endnote w:type="continuationSeparator" w:id="0">
    <w:p w:rsidR="0094646C" w:rsidRDefault="0094646C" w:rsidP="00BB21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Mincho">
    <w:altName w:val="?? ?玃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46C" w:rsidRDefault="0094646C">
    <w:pPr>
      <w:pStyle w:val="Footer"/>
      <w:jc w:val="center"/>
    </w:pPr>
    <w:fldSimple w:instr=" PAGE   \* MERGEFORMAT ">
      <w:r w:rsidRPr="003E3A15">
        <w:rPr>
          <w:noProof/>
          <w:lang w:val="zh-TW"/>
        </w:rPr>
        <w:t>1</w:t>
      </w:r>
    </w:fldSimple>
  </w:p>
  <w:p w:rsidR="0094646C" w:rsidRDefault="0094646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646C" w:rsidRDefault="0094646C" w:rsidP="00BB217F">
      <w:r>
        <w:separator/>
      </w:r>
    </w:p>
  </w:footnote>
  <w:footnote w:type="continuationSeparator" w:id="0">
    <w:p w:rsidR="0094646C" w:rsidRDefault="0094646C" w:rsidP="00BB21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7273E0"/>
    <w:multiLevelType w:val="multilevel"/>
    <w:tmpl w:val="8CB0D064"/>
    <w:lvl w:ilvl="0">
      <w:start w:val="1"/>
      <w:numFmt w:val="none"/>
      <w:lvlText w:val="%1"/>
      <w:lvlJc w:val="left"/>
      <w:pPr>
        <w:tabs>
          <w:tab w:val="num" w:pos="360"/>
        </w:tabs>
      </w:pPr>
      <w:rPr>
        <w:rFonts w:ascii="標楷體" w:eastAsia="標楷體" w:cs="Times New Roman" w:hint="eastAsia"/>
        <w:sz w:val="36"/>
      </w:rPr>
    </w:lvl>
    <w:lvl w:ilvl="1">
      <w:start w:val="1"/>
      <w:numFmt w:val="ideographLegalTraditional"/>
      <w:lvlText w:val="%2、"/>
      <w:lvlJc w:val="left"/>
      <w:pPr>
        <w:tabs>
          <w:tab w:val="num" w:pos="720"/>
        </w:tabs>
      </w:pPr>
      <w:rPr>
        <w:rFonts w:ascii="標楷體" w:eastAsia="標楷體" w:cs="Times New Roman" w:hint="eastAsia"/>
        <w:b w:val="0"/>
        <w:i w:val="0"/>
        <w:sz w:val="36"/>
      </w:rPr>
    </w:lvl>
    <w:lvl w:ilvl="2">
      <w:start w:val="1"/>
      <w:numFmt w:val="none"/>
      <w:lvlText w:val="%3"/>
      <w:lvlJc w:val="left"/>
      <w:pPr>
        <w:tabs>
          <w:tab w:val="num" w:pos="360"/>
        </w:tabs>
      </w:pPr>
      <w:rPr>
        <w:rFonts w:ascii="標楷體" w:eastAsia="標楷體" w:cs="Times New Roman" w:hint="eastAsia"/>
        <w:b w:val="0"/>
        <w:i w:val="0"/>
        <w:sz w:val="36"/>
      </w:rPr>
    </w:lvl>
    <w:lvl w:ilvl="3">
      <w:start w:val="1"/>
      <w:numFmt w:val="taiwaneseCountingThousand"/>
      <w:lvlText w:val="%4、"/>
      <w:lvlJc w:val="left"/>
      <w:pPr>
        <w:tabs>
          <w:tab w:val="num" w:pos="720"/>
        </w:tabs>
      </w:pPr>
      <w:rPr>
        <w:rFonts w:ascii="標楷體" w:eastAsia="標楷體" w:cs="Times New Roman" w:hint="eastAsia"/>
        <w:b w:val="0"/>
        <w:i w:val="0"/>
        <w:sz w:val="28"/>
      </w:rPr>
    </w:lvl>
    <w:lvl w:ilvl="4">
      <w:start w:val="1"/>
      <w:numFmt w:val="none"/>
      <w:lvlText w:val="%5"/>
      <w:lvlJc w:val="left"/>
      <w:pPr>
        <w:tabs>
          <w:tab w:val="num" w:pos="360"/>
        </w:tabs>
      </w:pPr>
      <w:rPr>
        <w:rFonts w:ascii="標楷體" w:eastAsia="標楷體" w:cs="Times New Roman" w:hint="eastAsia"/>
        <w:b w:val="0"/>
        <w:i w:val="0"/>
        <w:sz w:val="36"/>
      </w:rPr>
    </w:lvl>
    <w:lvl w:ilvl="5">
      <w:start w:val="1"/>
      <w:numFmt w:val="taiwaneseCountingThousand"/>
      <w:lvlText w:val="(%6)"/>
      <w:lvlJc w:val="left"/>
      <w:pPr>
        <w:tabs>
          <w:tab w:val="num" w:pos="1104"/>
        </w:tabs>
        <w:ind w:left="384"/>
      </w:pPr>
      <w:rPr>
        <w:rFonts w:ascii="標楷體" w:eastAsia="標楷體" w:cs="Times New Roman" w:hint="eastAsia"/>
        <w:b w:val="0"/>
        <w:i w:val="0"/>
        <w:sz w:val="28"/>
      </w:rPr>
    </w:lvl>
    <w:lvl w:ilvl="6">
      <w:start w:val="1"/>
      <w:numFmt w:val="none"/>
      <w:lvlText w:val=""/>
      <w:lvlJc w:val="left"/>
      <w:pPr>
        <w:tabs>
          <w:tab w:val="num" w:pos="360"/>
        </w:tabs>
      </w:pPr>
      <w:rPr>
        <w:rFonts w:ascii="標楷體" w:eastAsia="標楷體" w:cs="Times New Roman" w:hint="eastAsia"/>
        <w:b w:val="0"/>
        <w:i w:val="0"/>
        <w:sz w:val="36"/>
      </w:rPr>
    </w:lvl>
    <w:lvl w:ilvl="7">
      <w:start w:val="1"/>
      <w:numFmt w:val="decimalFullWidth"/>
      <w:lvlText w:val="%8"/>
      <w:lvlJc w:val="left"/>
      <w:pPr>
        <w:tabs>
          <w:tab w:val="num" w:pos="360"/>
        </w:tabs>
      </w:pPr>
      <w:rPr>
        <w:rFonts w:ascii="標楷體" w:eastAsia="標楷體" w:cs="Times New Roman" w:hint="eastAsia"/>
        <w:b w:val="0"/>
        <w:i w:val="0"/>
        <w:sz w:val="28"/>
      </w:rPr>
    </w:lvl>
    <w:lvl w:ilvl="8">
      <w:start w:val="1"/>
      <w:numFmt w:val="none"/>
      <w:lvlText w:val=""/>
      <w:lvlJc w:val="left"/>
      <w:pPr>
        <w:tabs>
          <w:tab w:val="num" w:pos="360"/>
        </w:tabs>
      </w:pPr>
      <w:rPr>
        <w:rFonts w:ascii="標楷體" w:eastAsia="標楷體" w:cs="Times New Roman" w:hint="eastAsia"/>
        <w:b w:val="0"/>
        <w:i w:val="0"/>
        <w:sz w:val="36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2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4CA8"/>
    <w:rsid w:val="00001609"/>
    <w:rsid w:val="00006D07"/>
    <w:rsid w:val="000074C0"/>
    <w:rsid w:val="00020CD1"/>
    <w:rsid w:val="000261F9"/>
    <w:rsid w:val="00070722"/>
    <w:rsid w:val="00086014"/>
    <w:rsid w:val="00095828"/>
    <w:rsid w:val="000A0809"/>
    <w:rsid w:val="000A0A6C"/>
    <w:rsid w:val="000B5AA7"/>
    <w:rsid w:val="000C388A"/>
    <w:rsid w:val="000E2548"/>
    <w:rsid w:val="00143EEB"/>
    <w:rsid w:val="00151823"/>
    <w:rsid w:val="001600BB"/>
    <w:rsid w:val="00162D4C"/>
    <w:rsid w:val="0016796F"/>
    <w:rsid w:val="00191189"/>
    <w:rsid w:val="001A2018"/>
    <w:rsid w:val="001B59B9"/>
    <w:rsid w:val="001E3F32"/>
    <w:rsid w:val="00246028"/>
    <w:rsid w:val="00265127"/>
    <w:rsid w:val="002677E5"/>
    <w:rsid w:val="00277813"/>
    <w:rsid w:val="00292C54"/>
    <w:rsid w:val="002A64A3"/>
    <w:rsid w:val="002B7E4C"/>
    <w:rsid w:val="002C358C"/>
    <w:rsid w:val="002E2F03"/>
    <w:rsid w:val="002E4C9E"/>
    <w:rsid w:val="002E51A3"/>
    <w:rsid w:val="002F2CFE"/>
    <w:rsid w:val="002F4D0C"/>
    <w:rsid w:val="00315DFC"/>
    <w:rsid w:val="003312B9"/>
    <w:rsid w:val="00335E8F"/>
    <w:rsid w:val="0033784D"/>
    <w:rsid w:val="003544C2"/>
    <w:rsid w:val="00357A95"/>
    <w:rsid w:val="00364CA8"/>
    <w:rsid w:val="00370DD9"/>
    <w:rsid w:val="00373F38"/>
    <w:rsid w:val="00375BCF"/>
    <w:rsid w:val="00393028"/>
    <w:rsid w:val="003A1C6A"/>
    <w:rsid w:val="003A3ADC"/>
    <w:rsid w:val="003B2632"/>
    <w:rsid w:val="003B3499"/>
    <w:rsid w:val="003C74AE"/>
    <w:rsid w:val="003E3A15"/>
    <w:rsid w:val="0041169B"/>
    <w:rsid w:val="00417DEF"/>
    <w:rsid w:val="00423D10"/>
    <w:rsid w:val="0042635F"/>
    <w:rsid w:val="004306F9"/>
    <w:rsid w:val="00464BE5"/>
    <w:rsid w:val="0048263C"/>
    <w:rsid w:val="00491358"/>
    <w:rsid w:val="004914E1"/>
    <w:rsid w:val="004A0EA1"/>
    <w:rsid w:val="004B187D"/>
    <w:rsid w:val="004B70BA"/>
    <w:rsid w:val="004D12E6"/>
    <w:rsid w:val="004D1C4C"/>
    <w:rsid w:val="004D3454"/>
    <w:rsid w:val="004E2CF6"/>
    <w:rsid w:val="004E377E"/>
    <w:rsid w:val="004F5AD4"/>
    <w:rsid w:val="00502924"/>
    <w:rsid w:val="00506033"/>
    <w:rsid w:val="0050695C"/>
    <w:rsid w:val="00511D16"/>
    <w:rsid w:val="00517466"/>
    <w:rsid w:val="00530F4C"/>
    <w:rsid w:val="005455F4"/>
    <w:rsid w:val="005873DF"/>
    <w:rsid w:val="0059360A"/>
    <w:rsid w:val="00594066"/>
    <w:rsid w:val="005C459F"/>
    <w:rsid w:val="005E41D5"/>
    <w:rsid w:val="005E5D44"/>
    <w:rsid w:val="005F7797"/>
    <w:rsid w:val="00604477"/>
    <w:rsid w:val="00605708"/>
    <w:rsid w:val="00614A8D"/>
    <w:rsid w:val="0063411A"/>
    <w:rsid w:val="0063635C"/>
    <w:rsid w:val="00642F69"/>
    <w:rsid w:val="00646257"/>
    <w:rsid w:val="00653314"/>
    <w:rsid w:val="00676D16"/>
    <w:rsid w:val="0068054E"/>
    <w:rsid w:val="006825DC"/>
    <w:rsid w:val="006970D8"/>
    <w:rsid w:val="006C3D13"/>
    <w:rsid w:val="006D147D"/>
    <w:rsid w:val="006D2C7E"/>
    <w:rsid w:val="006E33EE"/>
    <w:rsid w:val="006F5614"/>
    <w:rsid w:val="00712A0B"/>
    <w:rsid w:val="007172A3"/>
    <w:rsid w:val="00721454"/>
    <w:rsid w:val="00732A15"/>
    <w:rsid w:val="00734ECE"/>
    <w:rsid w:val="00744FC9"/>
    <w:rsid w:val="007536BA"/>
    <w:rsid w:val="00776C13"/>
    <w:rsid w:val="007863B9"/>
    <w:rsid w:val="00793231"/>
    <w:rsid w:val="00797466"/>
    <w:rsid w:val="007D18E8"/>
    <w:rsid w:val="007E4BB3"/>
    <w:rsid w:val="00821AAD"/>
    <w:rsid w:val="008429FE"/>
    <w:rsid w:val="00855AE8"/>
    <w:rsid w:val="00856348"/>
    <w:rsid w:val="008638A4"/>
    <w:rsid w:val="008A13AF"/>
    <w:rsid w:val="008A3E8F"/>
    <w:rsid w:val="008C1165"/>
    <w:rsid w:val="008D1535"/>
    <w:rsid w:val="00901012"/>
    <w:rsid w:val="00912DD3"/>
    <w:rsid w:val="0091497A"/>
    <w:rsid w:val="0092383C"/>
    <w:rsid w:val="0094646C"/>
    <w:rsid w:val="00953DCC"/>
    <w:rsid w:val="00973D85"/>
    <w:rsid w:val="00983F3B"/>
    <w:rsid w:val="00A054A9"/>
    <w:rsid w:val="00A22901"/>
    <w:rsid w:val="00A23544"/>
    <w:rsid w:val="00A46E03"/>
    <w:rsid w:val="00A6157E"/>
    <w:rsid w:val="00A7174D"/>
    <w:rsid w:val="00A77AB9"/>
    <w:rsid w:val="00A80AA3"/>
    <w:rsid w:val="00AA438C"/>
    <w:rsid w:val="00AB37B7"/>
    <w:rsid w:val="00AC22C5"/>
    <w:rsid w:val="00AD1C0A"/>
    <w:rsid w:val="00AE2AF1"/>
    <w:rsid w:val="00AF6F65"/>
    <w:rsid w:val="00B05070"/>
    <w:rsid w:val="00B126D0"/>
    <w:rsid w:val="00B1401A"/>
    <w:rsid w:val="00B14079"/>
    <w:rsid w:val="00B14461"/>
    <w:rsid w:val="00B20C90"/>
    <w:rsid w:val="00B47C5D"/>
    <w:rsid w:val="00B53ADB"/>
    <w:rsid w:val="00B62333"/>
    <w:rsid w:val="00B745C7"/>
    <w:rsid w:val="00BA0CBA"/>
    <w:rsid w:val="00BA179D"/>
    <w:rsid w:val="00BA4B3E"/>
    <w:rsid w:val="00BB217F"/>
    <w:rsid w:val="00BE44B2"/>
    <w:rsid w:val="00BE7016"/>
    <w:rsid w:val="00BF1E92"/>
    <w:rsid w:val="00BF7C96"/>
    <w:rsid w:val="00C009BB"/>
    <w:rsid w:val="00C05FD2"/>
    <w:rsid w:val="00C07286"/>
    <w:rsid w:val="00C1321B"/>
    <w:rsid w:val="00C460AC"/>
    <w:rsid w:val="00C53C84"/>
    <w:rsid w:val="00C75263"/>
    <w:rsid w:val="00C75754"/>
    <w:rsid w:val="00C85556"/>
    <w:rsid w:val="00CA7354"/>
    <w:rsid w:val="00CB4133"/>
    <w:rsid w:val="00CC461E"/>
    <w:rsid w:val="00D118AF"/>
    <w:rsid w:val="00D44AD0"/>
    <w:rsid w:val="00D81D6F"/>
    <w:rsid w:val="00D8795A"/>
    <w:rsid w:val="00D917AB"/>
    <w:rsid w:val="00DB5C52"/>
    <w:rsid w:val="00DB64BD"/>
    <w:rsid w:val="00DC4A1E"/>
    <w:rsid w:val="00DD0A4A"/>
    <w:rsid w:val="00DE10FD"/>
    <w:rsid w:val="00E02FEF"/>
    <w:rsid w:val="00E24AFD"/>
    <w:rsid w:val="00E24CB6"/>
    <w:rsid w:val="00E441BB"/>
    <w:rsid w:val="00E63241"/>
    <w:rsid w:val="00E65AAA"/>
    <w:rsid w:val="00E65ADD"/>
    <w:rsid w:val="00E66D14"/>
    <w:rsid w:val="00E77C1B"/>
    <w:rsid w:val="00E94E04"/>
    <w:rsid w:val="00EB5137"/>
    <w:rsid w:val="00F06C36"/>
    <w:rsid w:val="00F14C8F"/>
    <w:rsid w:val="00F20C58"/>
    <w:rsid w:val="00F4457E"/>
    <w:rsid w:val="00F5140D"/>
    <w:rsid w:val="00F51715"/>
    <w:rsid w:val="00F67915"/>
    <w:rsid w:val="00F73F88"/>
    <w:rsid w:val="00F77861"/>
    <w:rsid w:val="00F876D2"/>
    <w:rsid w:val="00FA16E9"/>
    <w:rsid w:val="00FB30B4"/>
    <w:rsid w:val="00FD05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0DD9"/>
    <w:pPr>
      <w:widowControl w:val="0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A80AA3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A80AA3"/>
    <w:rPr>
      <w:rFonts w:ascii="Cambria" w:hAnsi="Cambria" w:cs="Times New Roman"/>
      <w:b/>
      <w:bCs/>
      <w:kern w:val="2"/>
      <w:sz w:val="32"/>
      <w:szCs w:val="32"/>
    </w:rPr>
  </w:style>
  <w:style w:type="paragraph" w:styleId="ListParagraph">
    <w:name w:val="List Paragraph"/>
    <w:basedOn w:val="Normal"/>
    <w:uiPriority w:val="99"/>
    <w:qFormat/>
    <w:rsid w:val="00370DD9"/>
    <w:pPr>
      <w:spacing w:beforeLines="50" w:line="400" w:lineRule="exact"/>
      <w:ind w:leftChars="200" w:left="480"/>
    </w:pPr>
    <w:rPr>
      <w:rFonts w:ascii="Calibri" w:hAnsi="Calibri"/>
      <w:szCs w:val="22"/>
    </w:rPr>
  </w:style>
  <w:style w:type="paragraph" w:styleId="Header">
    <w:name w:val="header"/>
    <w:basedOn w:val="Normal"/>
    <w:link w:val="HeaderChar"/>
    <w:uiPriority w:val="99"/>
    <w:semiHidden/>
    <w:rsid w:val="00BB21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B217F"/>
    <w:rPr>
      <w:rFonts w:cs="Times New Roman"/>
      <w:kern w:val="2"/>
    </w:rPr>
  </w:style>
  <w:style w:type="paragraph" w:styleId="Footer">
    <w:name w:val="footer"/>
    <w:basedOn w:val="Normal"/>
    <w:link w:val="FooterChar"/>
    <w:uiPriority w:val="99"/>
    <w:rsid w:val="00BB21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BB217F"/>
    <w:rPr>
      <w:rFonts w:cs="Times New Roman"/>
      <w:kern w:val="2"/>
    </w:rPr>
  </w:style>
  <w:style w:type="paragraph" w:styleId="BalloonText">
    <w:name w:val="Balloon Text"/>
    <w:basedOn w:val="Normal"/>
    <w:link w:val="BalloonTextChar"/>
    <w:uiPriority w:val="99"/>
    <w:semiHidden/>
    <w:rsid w:val="00F14C8F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14C8F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E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308</Words>
  <Characters>1756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臺中市政府警察局報支「超勤加班費核發要點」所列勤務項目以外之專屬、專案性勤務項目表</dc:title>
  <dc:subject/>
  <dc:creator>pabd09</dc:creator>
  <cp:keywords/>
  <dc:description/>
  <cp:lastModifiedBy>f71108</cp:lastModifiedBy>
  <cp:revision>2</cp:revision>
  <cp:lastPrinted>2014-12-04T08:40:00Z</cp:lastPrinted>
  <dcterms:created xsi:type="dcterms:W3CDTF">2015-01-20T07:33:00Z</dcterms:created>
  <dcterms:modified xsi:type="dcterms:W3CDTF">2015-01-20T07:33:00Z</dcterms:modified>
</cp:coreProperties>
</file>