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25" w:rsidRPr="00A86A99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F0D9A">
        <w:rPr>
          <w:rFonts w:ascii="標楷體" w:eastAsia="標楷體" w:hAnsi="標楷體" w:cs="標楷體" w:hint="eastAsia"/>
        </w:rPr>
        <w:t>格式一</w:t>
      </w:r>
      <w:r w:rsidRPr="00DF0D9A">
        <w:rPr>
          <w:rFonts w:ascii="標楷體" w:eastAsia="標楷體" w:hAnsi="標楷體" w:cs="標楷體"/>
        </w:rPr>
        <w:t xml:space="preserve"> 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      (</w:t>
      </w:r>
      <w:r w:rsidRPr="00DF0D9A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)      </w:t>
      </w:r>
      <w:r w:rsidRPr="00DF0D9A">
        <w:rPr>
          <w:rFonts w:ascii="標楷體" w:eastAsia="標楷體" w:hAnsi="標楷體" w:cs="標楷體" w:hint="eastAsia"/>
          <w:sz w:val="36"/>
          <w:szCs w:val="36"/>
        </w:rPr>
        <w:t>收入憑證請領單</w:t>
      </w:r>
    </w:p>
    <w:p w:rsidR="00CA1825" w:rsidRPr="00DF0D9A" w:rsidRDefault="00CA1825" w:rsidP="00AB5AC0">
      <w:pPr>
        <w:spacing w:line="460" w:lineRule="exact"/>
        <w:rPr>
          <w:rFonts w:ascii="標楷體" w:eastAsia="標楷體" w:hAnsi="標楷體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        </w:t>
      </w:r>
      <w:r w:rsidRPr="00DF0D9A">
        <w:rPr>
          <w:rFonts w:ascii="標楷體" w:eastAsia="標楷體" w:hAnsi="標楷體" w:cs="標楷體"/>
        </w:rPr>
        <w:t xml:space="preserve">  </w:t>
      </w:r>
      <w:r w:rsidRPr="00DF0D9A">
        <w:rPr>
          <w:rFonts w:ascii="標楷體" w:eastAsia="標楷體" w:hAnsi="標楷體" w:cs="標楷體" w:hint="eastAsia"/>
        </w:rPr>
        <w:t>年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月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21"/>
        <w:gridCol w:w="1521"/>
        <w:gridCol w:w="1521"/>
        <w:gridCol w:w="1521"/>
        <w:gridCol w:w="1521"/>
        <w:gridCol w:w="1521"/>
      </w:tblGrid>
      <w:tr w:rsidR="00CA1825" w:rsidRPr="00A86A99">
        <w:trPr>
          <w:trHeight w:val="886"/>
        </w:trPr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收入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憑證名稱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上期請領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未用份數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本期請領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訖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號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碼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96.75pt;margin-top:-.5pt;width:28.25pt;height:153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" filled="f" stroked="f">
                  <v:textbox style="layout-flow:vertical-ideographic">
                    <w:txbxContent>
                      <w:p w:rsidR="00CA1825" w:rsidRDefault="00CA1825" w:rsidP="00173B6E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〈第一聯〉</w:t>
                        </w:r>
                        <w:r>
                          <w:rPr>
                            <w:rFonts w:ascii="標楷體" w:eastAsia="標楷體" w:hAnsi="標楷體" w:cs="標楷體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</w:rPr>
                          <w:t>會計單位存查</w:t>
                        </w:r>
                      </w:p>
                    </w:txbxContent>
                  </v:textbox>
                </v:shape>
              </w:pict>
            </w:r>
            <w:r w:rsidRPr="00DF0D9A">
              <w:rPr>
                <w:rFonts w:ascii="標楷體" w:eastAsia="標楷體" w:hAnsi="標楷體" w:cs="標楷體" w:hint="eastAsia"/>
              </w:rPr>
              <w:t>備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880"/>
        </w:trPr>
        <w:tc>
          <w:tcPr>
            <w:tcW w:w="9126" w:type="dxa"/>
            <w:gridSpan w:val="6"/>
            <w:tcBorders>
              <w:left w:val="nil"/>
              <w:bottom w:val="dashSmallGap" w:sz="4" w:space="0" w:color="auto"/>
              <w:right w:val="nil"/>
            </w:tcBorders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經辦員</w:t>
            </w:r>
            <w:r w:rsidRPr="00DF0D9A">
              <w:rPr>
                <w:rFonts w:ascii="標楷體" w:eastAsia="標楷體" w:hAnsi="標楷體" w:cs="標楷體"/>
              </w:rPr>
              <w:t xml:space="preserve">                             </w:t>
            </w:r>
            <w:r w:rsidRPr="00DF0D9A">
              <w:rPr>
                <w:rFonts w:ascii="標楷體" w:eastAsia="標楷體" w:hAnsi="標楷體" w:cs="標楷體" w:hint="eastAsia"/>
              </w:rPr>
              <w:t>單位主管</w:t>
            </w:r>
          </w:p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880"/>
        </w:trPr>
        <w:tc>
          <w:tcPr>
            <w:tcW w:w="9126" w:type="dxa"/>
            <w:gridSpan w:val="6"/>
            <w:tcBorders>
              <w:top w:val="dashSmallGap" w:sz="4" w:space="0" w:color="auto"/>
              <w:left w:val="nil"/>
              <w:right w:val="nil"/>
            </w:tcBorders>
          </w:tcPr>
          <w:p w:rsidR="00CA1825" w:rsidRPr="00A86A99" w:rsidRDefault="00CA1825" w:rsidP="00AB5AC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CA1825" w:rsidRPr="00DF0D9A" w:rsidRDefault="00CA1825" w:rsidP="00AB5AC0">
            <w:pPr>
              <w:spacing w:line="460" w:lineRule="exact"/>
              <w:jc w:val="center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A86A99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DF0D9A">
              <w:rPr>
                <w:rFonts w:ascii="標楷體" w:eastAsia="標楷體" w:hAnsi="標楷體" w:cs="標楷體"/>
                <w:sz w:val="36"/>
                <w:szCs w:val="36"/>
                <w:u w:val="single"/>
              </w:rPr>
              <w:t xml:space="preserve">      (</w:t>
            </w:r>
            <w:r w:rsidRPr="00DF0D9A">
              <w:rPr>
                <w:rFonts w:ascii="標楷體" w:eastAsia="標楷體" w:hAnsi="標楷體" w:cs="標楷體" w:hint="eastAsia"/>
                <w:sz w:val="36"/>
                <w:szCs w:val="36"/>
                <w:u w:val="single"/>
              </w:rPr>
              <w:t>機關名稱</w:t>
            </w:r>
            <w:r w:rsidRPr="00DF0D9A">
              <w:rPr>
                <w:rFonts w:ascii="標楷體" w:eastAsia="標楷體" w:hAnsi="標楷體" w:cs="標楷體"/>
                <w:sz w:val="36"/>
                <w:szCs w:val="36"/>
                <w:u w:val="single"/>
              </w:rPr>
              <w:t xml:space="preserve">)      </w:t>
            </w:r>
            <w:r w:rsidRPr="00DF0D9A">
              <w:rPr>
                <w:rFonts w:ascii="標楷體" w:eastAsia="標楷體" w:hAnsi="標楷體" w:cs="標楷體" w:hint="eastAsia"/>
                <w:sz w:val="36"/>
                <w:szCs w:val="36"/>
              </w:rPr>
              <w:t>收入憑證請領單</w:t>
            </w:r>
          </w:p>
          <w:p w:rsidR="00CA1825" w:rsidRPr="00CF5453" w:rsidRDefault="00CA1825" w:rsidP="00AB5AC0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A86A99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CF5453">
              <w:rPr>
                <w:rFonts w:ascii="標楷體" w:eastAsia="標楷體" w:hAnsi="標楷體" w:cs="標楷體" w:hint="eastAsia"/>
              </w:rPr>
              <w:t>年</w:t>
            </w:r>
            <w:r w:rsidRPr="00CF5453">
              <w:rPr>
                <w:rFonts w:ascii="標楷體" w:eastAsia="標楷體" w:hAnsi="標楷體" w:cs="標楷體"/>
              </w:rPr>
              <w:t xml:space="preserve">    </w:t>
            </w:r>
            <w:r w:rsidRPr="00CF5453">
              <w:rPr>
                <w:rFonts w:ascii="標楷體" w:eastAsia="標楷體" w:hAnsi="標楷體" w:cs="標楷體" w:hint="eastAsia"/>
              </w:rPr>
              <w:t>月</w:t>
            </w:r>
            <w:r w:rsidRPr="00CF5453">
              <w:rPr>
                <w:rFonts w:ascii="標楷體" w:eastAsia="標楷體" w:hAnsi="標楷體" w:cs="標楷體"/>
              </w:rPr>
              <w:t xml:space="preserve">    </w:t>
            </w:r>
            <w:r w:rsidRPr="00CF5453">
              <w:rPr>
                <w:rFonts w:ascii="標楷體" w:eastAsia="標楷體" w:hAnsi="標楷體" w:cs="標楷體" w:hint="eastAsia"/>
              </w:rPr>
              <w:t>日</w:t>
            </w:r>
          </w:p>
        </w:tc>
      </w:tr>
      <w:tr w:rsidR="00CA1825" w:rsidRPr="00A86A99">
        <w:trPr>
          <w:cantSplit/>
          <w:trHeight w:val="724"/>
        </w:trPr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收入</w:t>
            </w:r>
          </w:p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憑證名稱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上期請領</w:t>
            </w:r>
          </w:p>
          <w:p w:rsidR="00CA1825" w:rsidRPr="00A86A99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未用份數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本期請領</w:t>
            </w:r>
          </w:p>
          <w:p w:rsidR="00CA1825" w:rsidRPr="00A86A99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</w:p>
          <w:p w:rsidR="00CA1825" w:rsidRPr="00A86A99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A1825" w:rsidRPr="00DF0D9A" w:rsidRDefault="00CA1825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訖</w:t>
            </w:r>
          </w:p>
          <w:p w:rsidR="00CA1825" w:rsidRPr="00A86A99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號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碼</w:t>
            </w:r>
          </w:p>
        </w:tc>
        <w:tc>
          <w:tcPr>
            <w:tcW w:w="1521" w:type="dxa"/>
          </w:tcPr>
          <w:p w:rsidR="00CA1825" w:rsidRPr="00A86A99" w:rsidRDefault="00CA1825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pict>
                <v:shape id="Text Box 3" o:spid="_x0000_s1027" type="#_x0000_t202" style="position:absolute;left:0;text-align:left;margin-left:96.75pt;margin-top:-.5pt;width:28.25pt;height:153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" filled="f" stroked="f">
                  <v:textbox style="layout-flow:vertical-ideographic">
                    <w:txbxContent>
                      <w:p w:rsidR="00CA1825" w:rsidRDefault="00CA1825" w:rsidP="00173B6E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〈第二聯〉</w:t>
                        </w:r>
                        <w:r>
                          <w:rPr>
                            <w:rFonts w:ascii="標楷體" w:eastAsia="標楷體" w:hAnsi="標楷體" w:cs="標楷體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</w:rPr>
                          <w:t>使用單位存查</w:t>
                        </w:r>
                      </w:p>
                    </w:txbxContent>
                  </v:textbox>
                </v:shape>
              </w:pict>
            </w:r>
            <w:r w:rsidRPr="00DF0D9A">
              <w:rPr>
                <w:rFonts w:ascii="標楷體" w:eastAsia="標楷體" w:hAnsi="標楷體" w:cs="標楷體" w:hint="eastAsia"/>
              </w:rPr>
              <w:t>備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379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330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1825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A1825" w:rsidRPr="00A86A99" w:rsidRDefault="00CA1825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A1825" w:rsidRPr="00A86A99" w:rsidRDefault="00CA1825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A1825" w:rsidRPr="00DF0D9A" w:rsidRDefault="00CA1825" w:rsidP="00AB5AC0">
      <w:pPr>
        <w:spacing w:line="4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經辦員</w:t>
      </w:r>
      <w:r w:rsidRPr="00DF0D9A">
        <w:rPr>
          <w:rFonts w:ascii="標楷體" w:eastAsia="標楷體" w:hAnsi="標楷體" w:cs="標楷體"/>
        </w:rPr>
        <w:t xml:space="preserve">                             </w:t>
      </w:r>
      <w:r w:rsidRPr="00DF0D9A">
        <w:rPr>
          <w:rFonts w:ascii="標楷體" w:eastAsia="標楷體" w:hAnsi="標楷體" w:cs="標楷體" w:hint="eastAsia"/>
        </w:rPr>
        <w:t>單位主管</w:t>
      </w:r>
    </w:p>
    <w:p w:rsidR="00CA1825" w:rsidRPr="00A86A99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  <w:sectPr w:rsidR="00CA1825" w:rsidRPr="00A86A99" w:rsidSect="000F19A8">
          <w:pgSz w:w="11906" w:h="16838"/>
          <w:pgMar w:top="1440" w:right="1418" w:bottom="567" w:left="1418" w:header="851" w:footer="992" w:gutter="0"/>
          <w:cols w:space="425"/>
          <w:docGrid w:type="lines" w:linePitch="360"/>
        </w:sectPr>
      </w:pPr>
    </w:p>
    <w:p w:rsidR="00CA1825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F0D9A">
        <w:rPr>
          <w:rFonts w:ascii="標楷體" w:eastAsia="標楷體" w:hAnsi="標楷體" w:cs="標楷體" w:hint="eastAsia"/>
        </w:rPr>
        <w:t>格式二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DF0D9A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DF0D9A">
        <w:rPr>
          <w:rFonts w:ascii="標楷體" w:eastAsia="標楷體" w:hAnsi="標楷體" w:cs="標楷體" w:hint="eastAsia"/>
          <w:sz w:val="36"/>
          <w:szCs w:val="36"/>
        </w:rPr>
        <w:t>收入憑證登記簿</w:t>
      </w:r>
    </w:p>
    <w:p w:rsidR="00CA1825" w:rsidRPr="00DF0D9A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A1825" w:rsidRPr="00DF0D9A" w:rsidRDefault="00CA1825" w:rsidP="00AB5AC0">
      <w:pPr>
        <w:spacing w:line="4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憑證名稱</w:t>
      </w:r>
      <w:r w:rsidRPr="00DF0D9A">
        <w:rPr>
          <w:rFonts w:ascii="標楷體" w:eastAsia="標楷體" w:hAnsi="標楷體" w:cs="標楷體"/>
        </w:rPr>
        <w:t xml:space="preserve"> :                                   (</w:t>
      </w:r>
      <w:r w:rsidRPr="00DF0D9A">
        <w:rPr>
          <w:rFonts w:ascii="標楷體" w:eastAsia="標楷體" w:hAnsi="標楷體" w:cs="標楷體" w:hint="eastAsia"/>
        </w:rPr>
        <w:t>中華民國</w:t>
      </w:r>
      <w:r w:rsidRPr="00DF0D9A">
        <w:rPr>
          <w:rFonts w:ascii="標楷體" w:eastAsia="標楷體" w:hAnsi="標楷體" w:cs="標楷體"/>
        </w:rPr>
        <w:t xml:space="preserve">       </w:t>
      </w:r>
      <w:r w:rsidRPr="00DF0D9A">
        <w:rPr>
          <w:rFonts w:ascii="標楷體" w:eastAsia="標楷體" w:hAnsi="標楷體" w:cs="標楷體" w:hint="eastAsia"/>
        </w:rPr>
        <w:t>年度</w:t>
      </w:r>
      <w:r w:rsidRPr="00DF0D9A">
        <w:rPr>
          <w:rFonts w:ascii="標楷體" w:eastAsia="標楷體" w:hAnsi="標楷體" w:cs="標楷體"/>
        </w:rPr>
        <w:t xml:space="preserve">)                                               </w:t>
      </w:r>
      <w:r w:rsidRPr="00DF0D9A">
        <w:rPr>
          <w:rFonts w:ascii="標楷體" w:eastAsia="標楷體" w:hAnsi="標楷體" w:cs="標楷體" w:hint="eastAsia"/>
        </w:rPr>
        <w:t>第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40"/>
        <w:gridCol w:w="900"/>
        <w:gridCol w:w="900"/>
        <w:gridCol w:w="1260"/>
        <w:gridCol w:w="900"/>
        <w:gridCol w:w="1260"/>
        <w:gridCol w:w="1260"/>
        <w:gridCol w:w="884"/>
        <w:gridCol w:w="1636"/>
        <w:gridCol w:w="900"/>
        <w:gridCol w:w="1620"/>
        <w:gridCol w:w="999"/>
        <w:gridCol w:w="999"/>
      </w:tblGrid>
      <w:tr w:rsidR="00CA1825" w:rsidRPr="00DF0D9A">
        <w:trPr>
          <w:trHeight w:val="120"/>
        </w:trPr>
        <w:tc>
          <w:tcPr>
            <w:tcW w:w="568" w:type="dxa"/>
            <w:vMerge w:val="restart"/>
          </w:tcPr>
          <w:p w:rsidR="00CA1825" w:rsidRPr="00DF0D9A" w:rsidRDefault="00CA1825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月</w:t>
            </w:r>
          </w:p>
        </w:tc>
        <w:tc>
          <w:tcPr>
            <w:tcW w:w="540" w:type="dxa"/>
            <w:vMerge w:val="restart"/>
          </w:tcPr>
          <w:p w:rsidR="00CA1825" w:rsidRPr="00DF0D9A" w:rsidRDefault="00CA1825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摘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要</w:t>
            </w:r>
          </w:p>
        </w:tc>
        <w:tc>
          <w:tcPr>
            <w:tcW w:w="2160" w:type="dxa"/>
            <w:gridSpan w:val="2"/>
          </w:tcPr>
          <w:p w:rsidR="00CA1825" w:rsidRPr="00DF0D9A" w:rsidRDefault="00CA1825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次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結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存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160" w:type="dxa"/>
            <w:gridSpan w:val="2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新</w:t>
            </w:r>
            <w:r w:rsidRPr="00DF0D9A">
              <w:rPr>
                <w:rFonts w:ascii="標楷體" w:eastAsia="標楷體" w:hAnsi="標楷體" w:cs="標楷體"/>
              </w:rPr>
              <w:t xml:space="preserve">     </w:t>
            </w:r>
            <w:r w:rsidRPr="00DF0D9A">
              <w:rPr>
                <w:rFonts w:ascii="標楷體" w:eastAsia="標楷體" w:hAnsi="標楷體" w:cs="標楷體" w:hint="eastAsia"/>
              </w:rPr>
              <w:t>印</w:t>
            </w:r>
            <w:r w:rsidRPr="00DF0D9A">
              <w:rPr>
                <w:rFonts w:ascii="標楷體" w:eastAsia="標楷體" w:hAnsi="標楷體" w:cs="標楷體"/>
              </w:rPr>
              <w:t xml:space="preserve"> 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  <w:vMerge w:val="restart"/>
          </w:tcPr>
          <w:p w:rsidR="00CA1825" w:rsidRPr="00DF0D9A" w:rsidRDefault="00CA1825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小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計</w:t>
            </w:r>
          </w:p>
          <w:p w:rsidR="00CA1825" w:rsidRPr="00DF0D9A" w:rsidRDefault="00CA1825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520" w:type="dxa"/>
            <w:gridSpan w:val="2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  <w:r w:rsidRPr="00DF0D9A">
              <w:rPr>
                <w:rFonts w:ascii="標楷體" w:eastAsia="標楷體" w:hAnsi="標楷體" w:cs="標楷體"/>
              </w:rPr>
              <w:t xml:space="preserve">  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520" w:type="dxa"/>
            <w:gridSpan w:val="2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次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結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存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核發人</w:t>
            </w:r>
          </w:p>
          <w:p w:rsidR="00CA1825" w:rsidRPr="00DF0D9A" w:rsidRDefault="00CA1825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簽章</w:t>
            </w: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ind w:left="2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提領人</w:t>
            </w:r>
          </w:p>
          <w:p w:rsidR="00CA1825" w:rsidRPr="00DF0D9A" w:rsidRDefault="00CA1825" w:rsidP="00B9713E">
            <w:pPr>
              <w:spacing w:line="320" w:lineRule="exact"/>
              <w:ind w:left="2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簽章</w:t>
            </w:r>
          </w:p>
        </w:tc>
      </w:tr>
      <w:tr w:rsidR="00CA1825" w:rsidRPr="00DF0D9A" w:rsidTr="00B9713E">
        <w:trPr>
          <w:trHeight w:val="120"/>
        </w:trPr>
        <w:tc>
          <w:tcPr>
            <w:tcW w:w="568" w:type="dxa"/>
            <w:vMerge/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6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99" w:type="dxa"/>
            <w:vMerge/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CA1825" w:rsidRPr="00DF0D9A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DF0D9A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B9713E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611D60" w:rsidTr="00B9713E">
        <w:trPr>
          <w:trHeight w:val="180"/>
        </w:trPr>
        <w:tc>
          <w:tcPr>
            <w:tcW w:w="568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A1825" w:rsidRPr="00DF0D9A" w:rsidRDefault="00CA1825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CA1825" w:rsidRPr="00DF0D9A" w:rsidRDefault="00CA1825" w:rsidP="00DF0D9A">
      <w:pPr>
        <w:spacing w:line="3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注意事項</w:t>
      </w:r>
      <w:r w:rsidRPr="00DF0D9A">
        <w:rPr>
          <w:rFonts w:ascii="標楷體" w:eastAsia="標楷體" w:hAnsi="標楷體" w:cs="標楷體"/>
        </w:rPr>
        <w:t xml:space="preserve"> : 1. </w:t>
      </w:r>
      <w:r w:rsidRPr="00DF0D9A">
        <w:rPr>
          <w:rFonts w:ascii="標楷體" w:eastAsia="標楷體" w:hAnsi="標楷體" w:cs="標楷體" w:hint="eastAsia"/>
        </w:rPr>
        <w:t>本簿應分別年度使用。</w:t>
      </w:r>
    </w:p>
    <w:p w:rsidR="00CA1825" w:rsidRPr="00DF0D9A" w:rsidRDefault="00CA1825" w:rsidP="00DF0D9A">
      <w:pPr>
        <w:spacing w:line="360" w:lineRule="exact"/>
        <w:rPr>
          <w:rFonts w:ascii="標楷體" w:eastAsia="標楷體" w:hAnsi="標楷體" w:cs="標楷體"/>
        </w:rPr>
      </w:pPr>
      <w:r w:rsidRPr="00DF0D9A">
        <w:rPr>
          <w:rFonts w:ascii="標楷體" w:eastAsia="標楷體" w:hAnsi="標楷體" w:cs="標楷體" w:hint="eastAsia"/>
        </w:rPr>
        <w:t xml:space="preserve">　　　　　</w:t>
      </w:r>
      <w:r w:rsidRPr="00DF0D9A">
        <w:rPr>
          <w:rFonts w:ascii="標楷體" w:eastAsia="標楷體" w:hAnsi="標楷體" w:cs="標楷體"/>
        </w:rPr>
        <w:t xml:space="preserve"> 2. </w:t>
      </w:r>
      <w:r w:rsidRPr="00DF0D9A">
        <w:rPr>
          <w:rFonts w:ascii="標楷體" w:eastAsia="標楷體" w:hAnsi="標楷體" w:cs="標楷體" w:hint="eastAsia"/>
        </w:rPr>
        <w:t>本頁填滿後，應請單位主管覆核。</w:t>
      </w:r>
      <w:r w:rsidRPr="00DF0D9A">
        <w:rPr>
          <w:rFonts w:ascii="標楷體" w:eastAsia="標楷體" w:hAnsi="標楷體" w:cs="標楷體"/>
        </w:rPr>
        <w:t xml:space="preserve">   </w:t>
      </w:r>
      <w:r w:rsidRPr="00DF0D9A">
        <w:rPr>
          <w:rFonts w:ascii="標楷體" w:eastAsia="標楷體" w:hAnsi="標楷體" w:cs="標楷體" w:hint="eastAsia"/>
        </w:rPr>
        <w:t xml:space="preserve">　　　　　　　　　　單位主管覆核（簽章）：</w:t>
      </w:r>
      <w:r w:rsidRPr="00DF0D9A">
        <w:rPr>
          <w:rFonts w:ascii="標楷體" w:eastAsia="標楷體" w:hAnsi="標楷體" w:cs="標楷體"/>
        </w:rPr>
        <w:t xml:space="preserve">                         </w:t>
      </w:r>
    </w:p>
    <w:p w:rsidR="00CA1825" w:rsidRPr="00DF0D9A" w:rsidRDefault="00CA1825" w:rsidP="00DF0D9A">
      <w:pPr>
        <w:spacing w:line="3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/>
        </w:rPr>
        <w:t xml:space="preserve">           3. </w:t>
      </w:r>
      <w:r w:rsidRPr="00DF0D9A">
        <w:rPr>
          <w:rFonts w:ascii="標楷體" w:eastAsia="標楷體" w:hAnsi="標楷體" w:cs="標楷體" w:hint="eastAsia"/>
        </w:rPr>
        <w:t>本簿須列入移交。</w:t>
      </w:r>
    </w:p>
    <w:p w:rsidR="00CA1825" w:rsidRPr="00A86A99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A1825" w:rsidRDefault="00CA1825" w:rsidP="00AB5AC0">
      <w:pPr>
        <w:spacing w:line="460" w:lineRule="exact"/>
        <w:rPr>
          <w:rFonts w:ascii="標楷體" w:eastAsia="標楷體" w:hAnsi="標楷體" w:cs="標楷體"/>
        </w:rPr>
      </w:pPr>
      <w:r w:rsidRPr="00611D60">
        <w:rPr>
          <w:rFonts w:ascii="標楷體" w:eastAsia="標楷體" w:hAnsi="標楷體" w:cs="標楷體" w:hint="eastAsia"/>
        </w:rPr>
        <w:t>格式三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611D60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611D60">
        <w:rPr>
          <w:rFonts w:ascii="標楷體" w:eastAsia="標楷體" w:hAnsi="標楷體" w:cs="標楷體" w:hint="eastAsia"/>
          <w:sz w:val="36"/>
          <w:szCs w:val="36"/>
        </w:rPr>
        <w:t>收入憑證日報表</w:t>
      </w:r>
    </w:p>
    <w:p w:rsidR="00CA1825" w:rsidRPr="001314E8" w:rsidRDefault="00CA1825" w:rsidP="00AB5AC0">
      <w:pPr>
        <w:spacing w:line="460" w:lineRule="exact"/>
        <w:rPr>
          <w:rFonts w:ascii="標楷體" w:eastAsia="標楷體" w:hAnsi="標楷體" w:cs="標楷體"/>
        </w:rPr>
      </w:pPr>
    </w:p>
    <w:p w:rsidR="00CA1825" w:rsidRPr="00611D60" w:rsidRDefault="00CA1825" w:rsidP="00AB5AC0">
      <w:pPr>
        <w:spacing w:line="460" w:lineRule="exact"/>
        <w:rPr>
          <w:rFonts w:ascii="標楷體" w:eastAsia="標楷體" w:hAnsi="標楷體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                              </w:t>
      </w:r>
      <w:r w:rsidRPr="00611D60">
        <w:rPr>
          <w:rFonts w:ascii="標楷體" w:eastAsia="標楷體" w:hAnsi="標楷體" w:cs="標楷體" w:hint="eastAsia"/>
        </w:rPr>
        <w:t>年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月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08"/>
        <w:gridCol w:w="900"/>
        <w:gridCol w:w="1305"/>
        <w:gridCol w:w="860"/>
        <w:gridCol w:w="1345"/>
        <w:gridCol w:w="810"/>
        <w:gridCol w:w="1395"/>
        <w:gridCol w:w="770"/>
        <w:gridCol w:w="1435"/>
        <w:gridCol w:w="900"/>
        <w:gridCol w:w="1440"/>
        <w:gridCol w:w="1260"/>
        <w:gridCol w:w="900"/>
      </w:tblGrid>
      <w:tr w:rsidR="00CA1825" w:rsidRPr="00611D60">
        <w:trPr>
          <w:cantSplit/>
          <w:trHeight w:val="347"/>
        </w:trPr>
        <w:tc>
          <w:tcPr>
            <w:tcW w:w="1108" w:type="dxa"/>
            <w:vMerge w:val="restart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收入憑證</w:t>
            </w:r>
          </w:p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名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2205" w:type="dxa"/>
            <w:gridSpan w:val="2"/>
            <w:vAlign w:val="center"/>
          </w:tcPr>
          <w:p w:rsidR="00CA1825" w:rsidRPr="00611D60" w:rsidRDefault="00CA1825" w:rsidP="00E91AD5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上日結存數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(a)</w:t>
            </w:r>
          </w:p>
        </w:tc>
        <w:tc>
          <w:tcPr>
            <w:tcW w:w="2205" w:type="dxa"/>
            <w:gridSpan w:val="2"/>
            <w:vAlign w:val="center"/>
          </w:tcPr>
          <w:p w:rsidR="00CA1825" w:rsidRPr="00611D60" w:rsidRDefault="00CA1825" w:rsidP="00E91AD5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本日新領數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(b)</w:t>
            </w:r>
          </w:p>
        </w:tc>
        <w:tc>
          <w:tcPr>
            <w:tcW w:w="2205" w:type="dxa"/>
            <w:gridSpan w:val="2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本日使用數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(c)</w:t>
            </w:r>
          </w:p>
        </w:tc>
        <w:tc>
          <w:tcPr>
            <w:tcW w:w="2205" w:type="dxa"/>
            <w:gridSpan w:val="2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本日作廢數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(d)</w:t>
            </w:r>
          </w:p>
        </w:tc>
        <w:tc>
          <w:tcPr>
            <w:tcW w:w="2340" w:type="dxa"/>
            <w:gridSpan w:val="2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(e)</w:t>
            </w:r>
          </w:p>
          <w:p w:rsidR="00CA1825" w:rsidRPr="009E7349" w:rsidRDefault="00CA1825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=(a)+(b)-(c)-(d)</w:t>
            </w:r>
          </w:p>
        </w:tc>
        <w:tc>
          <w:tcPr>
            <w:tcW w:w="1260" w:type="dxa"/>
            <w:vMerge w:val="restart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日</w:t>
            </w:r>
          </w:p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實收金額</w:t>
            </w:r>
          </w:p>
        </w:tc>
        <w:tc>
          <w:tcPr>
            <w:tcW w:w="900" w:type="dxa"/>
            <w:vMerge w:val="restart"/>
            <w:vAlign w:val="center"/>
          </w:tcPr>
          <w:p w:rsidR="00CA1825" w:rsidRPr="00611D60" w:rsidRDefault="00CA1825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備</w:t>
            </w:r>
            <w:r w:rsidRPr="00611D60">
              <w:rPr>
                <w:rFonts w:ascii="標楷體" w:eastAsia="標楷體" w:hAnsi="標楷體" w:cs="標楷體"/>
              </w:rPr>
              <w:t xml:space="preserve">  </w:t>
            </w:r>
            <w:r w:rsidRPr="00611D60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A1825" w:rsidRPr="00611D60">
        <w:trPr>
          <w:cantSplit/>
          <w:trHeight w:val="120"/>
        </w:trPr>
        <w:tc>
          <w:tcPr>
            <w:tcW w:w="1108" w:type="dxa"/>
            <w:vMerge/>
          </w:tcPr>
          <w:p w:rsidR="00CA1825" w:rsidRPr="00611D60" w:rsidRDefault="00CA1825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05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60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45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10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95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70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435" w:type="dxa"/>
            <w:vAlign w:val="center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440" w:type="dxa"/>
          </w:tcPr>
          <w:p w:rsidR="00CA1825" w:rsidRPr="00611D60" w:rsidRDefault="00CA1825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60" w:type="dxa"/>
            <w:vMerge/>
          </w:tcPr>
          <w:p w:rsidR="00CA1825" w:rsidRPr="00611D60" w:rsidRDefault="00CA1825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A1825" w:rsidRPr="00611D60" w:rsidRDefault="00CA1825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A1825" w:rsidRPr="00E91AD5">
        <w:tc>
          <w:tcPr>
            <w:tcW w:w="1108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  <w:r w:rsidRPr="00E91AD5">
              <w:rPr>
                <w:rFonts w:ascii="標楷體" w:eastAsia="標楷體" w:hAnsi="標楷體" w:cs="標楷體" w:hint="eastAsia"/>
              </w:rPr>
              <w:t>合</w:t>
            </w:r>
            <w:r w:rsidRPr="00E91AD5">
              <w:rPr>
                <w:rFonts w:ascii="標楷體" w:eastAsia="標楷體" w:hAnsi="標楷體" w:cs="標楷體"/>
              </w:rPr>
              <w:t xml:space="preserve">    </w:t>
            </w:r>
            <w:r w:rsidRPr="00E91AD5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0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4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91AD5">
              <w:rPr>
                <w:rFonts w:ascii="標楷體" w:eastAsia="標楷體" w:hAnsi="標楷體" w:cs="標楷體"/>
              </w:rPr>
              <w:t>`</w:t>
            </w:r>
          </w:p>
        </w:tc>
        <w:tc>
          <w:tcPr>
            <w:tcW w:w="1435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44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900" w:type="dxa"/>
          </w:tcPr>
          <w:p w:rsidR="00CA1825" w:rsidRPr="00E91AD5" w:rsidRDefault="00CA1825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</w:tbl>
    <w:p w:rsidR="00CA1825" w:rsidRPr="00E91AD5" w:rsidRDefault="00CA1825" w:rsidP="00AB5AC0">
      <w:pPr>
        <w:spacing w:line="460" w:lineRule="exact"/>
        <w:rPr>
          <w:rFonts w:ascii="標楷體" w:eastAsia="標楷體" w:hAnsi="標楷體" w:cs="標楷體"/>
        </w:rPr>
      </w:pPr>
      <w:r w:rsidRPr="00E91AD5">
        <w:rPr>
          <w:rFonts w:ascii="標楷體" w:eastAsia="標楷體" w:hAnsi="標楷體" w:cs="標楷體" w:hint="eastAsia"/>
        </w:rPr>
        <w:t>製表人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業務主管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出納</w:t>
      </w:r>
      <w:r w:rsidRPr="00E91AD5">
        <w:rPr>
          <w:rFonts w:ascii="標楷體" w:eastAsia="標楷體" w:hAnsi="標楷體" w:cs="標楷體"/>
        </w:rPr>
        <w:t xml:space="preserve">                 </w:t>
      </w:r>
      <w:r w:rsidRPr="00E91AD5">
        <w:rPr>
          <w:rFonts w:ascii="標楷體" w:eastAsia="標楷體" w:hAnsi="標楷體" w:cs="標楷體" w:hint="eastAsia"/>
        </w:rPr>
        <w:t>主辦會計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機關首長</w:t>
      </w:r>
      <w:r w:rsidRPr="00E91AD5">
        <w:rPr>
          <w:rFonts w:ascii="標楷體" w:eastAsia="標楷體" w:hAnsi="標楷體" w:cs="標楷體"/>
        </w:rPr>
        <w:t xml:space="preserve"> </w:t>
      </w:r>
    </w:p>
    <w:p w:rsidR="00CA1825" w:rsidRPr="00A86A99" w:rsidRDefault="00CA1825" w:rsidP="00AB5AC0">
      <w:pPr>
        <w:spacing w:line="460" w:lineRule="exact"/>
        <w:rPr>
          <w:rFonts w:ascii="標楷體" w:eastAsia="標楷體" w:hAnsi="標楷體"/>
          <w:sz w:val="28"/>
          <w:szCs w:val="28"/>
        </w:rPr>
        <w:sectPr w:rsidR="00CA1825" w:rsidRPr="00A86A99" w:rsidSect="000F19A8">
          <w:pgSz w:w="16838" w:h="11906" w:orient="landscape"/>
          <w:pgMar w:top="1361" w:right="1134" w:bottom="1361" w:left="1134" w:header="851" w:footer="992" w:gutter="0"/>
          <w:cols w:space="425"/>
          <w:docGrid w:type="lines" w:linePitch="360"/>
        </w:sectPr>
      </w:pPr>
    </w:p>
    <w:p w:rsidR="00CA1825" w:rsidRPr="001C44CF" w:rsidRDefault="00CA1825" w:rsidP="00836B80">
      <w:pPr>
        <w:spacing w:line="460" w:lineRule="exact"/>
        <w:rPr>
          <w:rFonts w:ascii="標楷體" w:eastAsia="標楷體" w:hAnsi="標楷體"/>
          <w:sz w:val="36"/>
          <w:szCs w:val="36"/>
        </w:rPr>
      </w:pPr>
      <w:r w:rsidRPr="001C44CF">
        <w:rPr>
          <w:rFonts w:ascii="標楷體" w:eastAsia="標楷體" w:hAnsi="標楷體" w:cs="標楷體" w:hint="eastAsia"/>
        </w:rPr>
        <w:t>格式四</w:t>
      </w:r>
      <w:r w:rsidRPr="001C44CF">
        <w:rPr>
          <w:rFonts w:ascii="標楷體" w:eastAsia="標楷體" w:hAnsi="標楷體" w:cs="標楷體"/>
        </w:rPr>
        <w:t xml:space="preserve">                   </w:t>
      </w:r>
      <w:r w:rsidRPr="001C44CF">
        <w:rPr>
          <w:rFonts w:ascii="標楷體" w:eastAsia="標楷體" w:hAnsi="標楷體" w:cs="標楷體"/>
          <w:sz w:val="36"/>
          <w:szCs w:val="36"/>
          <w:u w:val="single"/>
        </w:rPr>
        <w:t xml:space="preserve">             (</w:t>
      </w:r>
      <w:r w:rsidRPr="001C44CF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1C44CF">
        <w:rPr>
          <w:rFonts w:ascii="標楷體" w:eastAsia="標楷體" w:hAnsi="標楷體" w:cs="標楷體"/>
          <w:sz w:val="36"/>
          <w:szCs w:val="36"/>
          <w:u w:val="single"/>
        </w:rPr>
        <w:t xml:space="preserve">)             </w:t>
      </w:r>
      <w:r w:rsidRPr="001C44CF">
        <w:rPr>
          <w:rFonts w:ascii="標楷體" w:eastAsia="標楷體" w:hAnsi="標楷體" w:cs="標楷體" w:hint="eastAsia"/>
          <w:sz w:val="36"/>
          <w:szCs w:val="36"/>
        </w:rPr>
        <w:t>收入憑證月報表</w:t>
      </w:r>
    </w:p>
    <w:p w:rsidR="00CA1825" w:rsidRPr="001C44CF" w:rsidRDefault="00CA1825" w:rsidP="00836B80">
      <w:pPr>
        <w:spacing w:line="460" w:lineRule="exact"/>
        <w:rPr>
          <w:rFonts w:ascii="標楷體" w:eastAsia="標楷體" w:hAnsi="標楷體"/>
        </w:rPr>
      </w:pPr>
    </w:p>
    <w:p w:rsidR="00CA1825" w:rsidRPr="001C44CF" w:rsidRDefault="00CA1825" w:rsidP="00836B80">
      <w:pPr>
        <w:spacing w:line="460" w:lineRule="exact"/>
        <w:jc w:val="right"/>
        <w:rPr>
          <w:rFonts w:ascii="標楷體" w:eastAsia="標楷體" w:hAnsi="標楷體"/>
        </w:rPr>
      </w:pPr>
      <w:r w:rsidRPr="001C44CF">
        <w:rPr>
          <w:rFonts w:ascii="標楷體" w:eastAsia="標楷體" w:hAnsi="標楷體" w:cs="標楷體"/>
        </w:rPr>
        <w:t xml:space="preserve">                                               </w:t>
      </w:r>
      <w:r w:rsidRPr="001C44CF">
        <w:rPr>
          <w:rFonts w:ascii="標楷體" w:eastAsia="標楷體" w:hAnsi="標楷體" w:cs="標楷體" w:hint="eastAsia"/>
        </w:rPr>
        <w:t>中華民國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年</w:t>
      </w:r>
      <w:r w:rsidRPr="001C44CF">
        <w:rPr>
          <w:rFonts w:ascii="標楷體" w:eastAsia="標楷體" w:hAnsi="標楷體" w:cs="標楷體"/>
        </w:rPr>
        <w:t xml:space="preserve">   </w:t>
      </w:r>
      <w:r w:rsidRPr="001C44CF">
        <w:rPr>
          <w:rFonts w:ascii="標楷體" w:eastAsia="標楷體" w:hAnsi="標楷體" w:cs="標楷體" w:hint="eastAsia"/>
        </w:rPr>
        <w:t>月份</w:t>
      </w:r>
      <w:r w:rsidRPr="001C44CF">
        <w:rPr>
          <w:rFonts w:ascii="標楷體" w:eastAsia="標楷體" w:hAnsi="標楷體" w:cs="標楷體"/>
        </w:rPr>
        <w:t xml:space="preserve">                                </w:t>
      </w:r>
      <w:r w:rsidRPr="001C44CF">
        <w:rPr>
          <w:rFonts w:ascii="標楷體" w:eastAsia="標楷體" w:hAnsi="標楷體" w:cs="標楷體" w:hint="eastAsia"/>
        </w:rPr>
        <w:t>年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月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日填報</w:t>
      </w:r>
    </w:p>
    <w:tbl>
      <w:tblPr>
        <w:tblW w:w="14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17"/>
        <w:gridCol w:w="544"/>
        <w:gridCol w:w="1235"/>
        <w:gridCol w:w="581"/>
        <w:gridCol w:w="1198"/>
        <w:gridCol w:w="617"/>
        <w:gridCol w:w="1162"/>
        <w:gridCol w:w="653"/>
        <w:gridCol w:w="1125"/>
        <w:gridCol w:w="689"/>
        <w:gridCol w:w="1089"/>
        <w:gridCol w:w="1270"/>
        <w:gridCol w:w="1270"/>
        <w:gridCol w:w="2178"/>
      </w:tblGrid>
      <w:tr w:rsidR="00CA1825" w:rsidRPr="001C44CF" w:rsidTr="00227CF9">
        <w:trPr>
          <w:cantSplit/>
          <w:trHeight w:val="744"/>
        </w:trPr>
        <w:tc>
          <w:tcPr>
            <w:tcW w:w="1117" w:type="dxa"/>
            <w:vMerge w:val="restart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收入憑證</w:t>
            </w:r>
          </w:p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名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1779" w:type="dxa"/>
            <w:gridSpan w:val="2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上月結存數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(a)</w:t>
            </w:r>
          </w:p>
        </w:tc>
        <w:tc>
          <w:tcPr>
            <w:tcW w:w="1779" w:type="dxa"/>
            <w:gridSpan w:val="2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本月新領數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(b)</w:t>
            </w:r>
          </w:p>
        </w:tc>
        <w:tc>
          <w:tcPr>
            <w:tcW w:w="1779" w:type="dxa"/>
            <w:gridSpan w:val="2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本月使用數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(c)</w:t>
            </w:r>
          </w:p>
        </w:tc>
        <w:tc>
          <w:tcPr>
            <w:tcW w:w="1778" w:type="dxa"/>
            <w:gridSpan w:val="2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本月作廢數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(d)</w:t>
            </w:r>
          </w:p>
        </w:tc>
        <w:tc>
          <w:tcPr>
            <w:tcW w:w="1778" w:type="dxa"/>
            <w:gridSpan w:val="2"/>
            <w:vAlign w:val="center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本月結存數</w:t>
            </w:r>
            <w:r w:rsidRPr="00227CF9">
              <w:rPr>
                <w:rFonts w:ascii="標楷體" w:eastAsia="標楷體" w:hAnsi="標楷體" w:cs="標楷體"/>
                <w:sz w:val="20"/>
                <w:szCs w:val="20"/>
              </w:rPr>
              <w:t>(e)</w:t>
            </w:r>
          </w:p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227CF9">
              <w:rPr>
                <w:rFonts w:ascii="標楷體" w:eastAsia="標楷體" w:hAnsi="標楷體" w:cs="標楷體"/>
                <w:sz w:val="20"/>
                <w:szCs w:val="20"/>
              </w:rPr>
              <w:t>=(a)+(b)-(c)-(d)</w:t>
            </w:r>
          </w:p>
        </w:tc>
        <w:tc>
          <w:tcPr>
            <w:tcW w:w="1270" w:type="dxa"/>
            <w:vMerge w:val="restart"/>
            <w:vAlign w:val="center"/>
          </w:tcPr>
          <w:p w:rsidR="00CA1825" w:rsidRPr="001C44CF" w:rsidRDefault="00CA1825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本月實收</w:t>
            </w:r>
          </w:p>
          <w:p w:rsidR="00CA1825" w:rsidRPr="001C44CF" w:rsidRDefault="00CA1825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金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額</w:t>
            </w:r>
          </w:p>
        </w:tc>
        <w:tc>
          <w:tcPr>
            <w:tcW w:w="1270" w:type="dxa"/>
            <w:vMerge w:val="restart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本月繳庫</w:t>
            </w:r>
          </w:p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金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額</w:t>
            </w:r>
          </w:p>
        </w:tc>
        <w:tc>
          <w:tcPr>
            <w:tcW w:w="2178" w:type="dxa"/>
            <w:vMerge w:val="restart"/>
            <w:vAlign w:val="center"/>
          </w:tcPr>
          <w:p w:rsidR="00CA1825" w:rsidRPr="001C44CF" w:rsidRDefault="00CA1825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備</w:t>
            </w:r>
            <w:r w:rsidRPr="001C44CF">
              <w:rPr>
                <w:rFonts w:ascii="標楷體" w:eastAsia="標楷體" w:hAnsi="標楷體" w:cs="標楷體"/>
              </w:rPr>
              <w:t xml:space="preserve">   </w:t>
            </w:r>
            <w:r w:rsidRPr="001C44CF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A1825" w:rsidRPr="001C44CF" w:rsidTr="004D7E88">
        <w:trPr>
          <w:cantSplit/>
          <w:trHeight w:val="50"/>
        </w:trPr>
        <w:tc>
          <w:tcPr>
            <w:tcW w:w="1117" w:type="dxa"/>
            <w:vMerge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70" w:type="dxa"/>
            <w:vMerge/>
          </w:tcPr>
          <w:p w:rsidR="00CA1825" w:rsidRPr="00227CF9" w:rsidRDefault="00CA1825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  <w:vMerge/>
          </w:tcPr>
          <w:p w:rsidR="00CA1825" w:rsidRPr="00227CF9" w:rsidRDefault="00CA1825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  <w:vMerge/>
          </w:tcPr>
          <w:p w:rsidR="00CA1825" w:rsidRPr="00227CF9" w:rsidRDefault="00CA1825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A1825" w:rsidRPr="001C44CF" w:rsidTr="004D7E88">
        <w:trPr>
          <w:trHeight w:hRule="exact" w:val="369"/>
        </w:trPr>
        <w:tc>
          <w:tcPr>
            <w:tcW w:w="1117" w:type="dxa"/>
          </w:tcPr>
          <w:p w:rsidR="00CA1825" w:rsidRPr="001C44CF" w:rsidRDefault="00CA1825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合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544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A1825" w:rsidRPr="00227CF9" w:rsidRDefault="00CA1825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CA1825" w:rsidRPr="001C44CF" w:rsidRDefault="00CA1825" w:rsidP="00836B80">
      <w:pPr>
        <w:spacing w:line="460" w:lineRule="exact"/>
        <w:rPr>
          <w:rFonts w:ascii="標楷體" w:eastAsia="標楷體" w:hAnsi="標楷體"/>
        </w:rPr>
      </w:pPr>
      <w:r w:rsidRPr="001C44CF">
        <w:rPr>
          <w:rFonts w:ascii="標楷體" w:eastAsia="標楷體" w:hAnsi="標楷體" w:cs="標楷體" w:hint="eastAsia"/>
        </w:rPr>
        <w:t>製表人</w:t>
      </w:r>
      <w:r w:rsidRPr="001C44CF">
        <w:rPr>
          <w:rFonts w:ascii="標楷體" w:eastAsia="標楷體" w:hAnsi="標楷體" w:cs="標楷體"/>
        </w:rPr>
        <w:t xml:space="preserve">                 </w:t>
      </w:r>
      <w:r w:rsidRPr="001C44CF">
        <w:rPr>
          <w:rFonts w:ascii="標楷體" w:eastAsia="標楷體" w:hAnsi="標楷體" w:cs="標楷體" w:hint="eastAsia"/>
        </w:rPr>
        <w:t>業務主管</w:t>
      </w:r>
      <w:r w:rsidRPr="001C44CF">
        <w:rPr>
          <w:rFonts w:ascii="標楷體" w:eastAsia="標楷體" w:hAnsi="標楷體" w:cs="標楷體"/>
        </w:rPr>
        <w:t xml:space="preserve">                     </w:t>
      </w:r>
      <w:r w:rsidRPr="001C44CF">
        <w:rPr>
          <w:rFonts w:ascii="標楷體" w:eastAsia="標楷體" w:hAnsi="標楷體" w:cs="標楷體" w:hint="eastAsia"/>
        </w:rPr>
        <w:t>出納</w:t>
      </w:r>
      <w:r w:rsidRPr="001C44CF">
        <w:rPr>
          <w:rFonts w:ascii="標楷體" w:eastAsia="標楷體" w:hAnsi="標楷體" w:cs="標楷體"/>
        </w:rPr>
        <w:t xml:space="preserve">                     </w:t>
      </w:r>
      <w:r w:rsidRPr="001C44CF">
        <w:rPr>
          <w:rFonts w:ascii="標楷體" w:eastAsia="標楷體" w:hAnsi="標楷體" w:cs="標楷體" w:hint="eastAsia"/>
        </w:rPr>
        <w:t>主辦會計</w:t>
      </w:r>
      <w:r w:rsidRPr="001C44CF">
        <w:rPr>
          <w:rFonts w:ascii="標楷體" w:eastAsia="標楷體" w:hAnsi="標楷體" w:cs="標楷體"/>
        </w:rPr>
        <w:t xml:space="preserve">                 </w:t>
      </w:r>
      <w:r w:rsidRPr="001C44CF">
        <w:rPr>
          <w:rFonts w:ascii="標楷體" w:eastAsia="標楷體" w:hAnsi="標楷體" w:cs="標楷體" w:hint="eastAsia"/>
        </w:rPr>
        <w:t>機關首長</w:t>
      </w:r>
    </w:p>
    <w:sectPr w:rsidR="00CA1825" w:rsidRPr="001C44CF" w:rsidSect="000F19A8">
      <w:pgSz w:w="16838" w:h="11906" w:orient="landscape"/>
      <w:pgMar w:top="1191" w:right="1134" w:bottom="119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825" w:rsidRDefault="00CA1825">
      <w:r>
        <w:separator/>
      </w:r>
    </w:p>
  </w:endnote>
  <w:endnote w:type="continuationSeparator" w:id="0">
    <w:p w:rsidR="00CA1825" w:rsidRDefault="00CA1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825" w:rsidRDefault="00CA1825">
      <w:r>
        <w:separator/>
      </w:r>
    </w:p>
  </w:footnote>
  <w:footnote w:type="continuationSeparator" w:id="0">
    <w:p w:rsidR="00CA1825" w:rsidRDefault="00CA18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F399B"/>
    <w:multiLevelType w:val="hybridMultilevel"/>
    <w:tmpl w:val="244CF758"/>
    <w:lvl w:ilvl="0" w:tplc="B3647086">
      <w:start w:val="1"/>
      <w:numFmt w:val="taiwaneseCountingThousand"/>
      <w:lvlText w:val="（%1）"/>
      <w:lvlJc w:val="left"/>
      <w:pPr>
        <w:tabs>
          <w:tab w:val="num" w:pos="1185"/>
        </w:tabs>
        <w:ind w:left="1185" w:hanging="825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1">
    <w:nsid w:val="250430A2"/>
    <w:multiLevelType w:val="hybridMultilevel"/>
    <w:tmpl w:val="D7B6DE5A"/>
    <w:lvl w:ilvl="0" w:tplc="F2E24BEA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17F6F4A"/>
    <w:multiLevelType w:val="hybridMultilevel"/>
    <w:tmpl w:val="7B328FAA"/>
    <w:lvl w:ilvl="0" w:tplc="1A86FD2E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CCD1A4D"/>
    <w:multiLevelType w:val="hybridMultilevel"/>
    <w:tmpl w:val="713EF4BC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5D87A85"/>
    <w:multiLevelType w:val="hybridMultilevel"/>
    <w:tmpl w:val="C8667B6E"/>
    <w:lvl w:ilvl="0" w:tplc="99EED72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71E4969C">
      <w:start w:val="1"/>
      <w:numFmt w:val="decimal"/>
      <w:lvlText w:val="%4."/>
      <w:lvlJc w:val="left"/>
      <w:pPr>
        <w:ind w:left="1223" w:hanging="480"/>
      </w:pPr>
      <w:rPr>
        <w:rFonts w:cs="Times New Roman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2957D91"/>
    <w:multiLevelType w:val="hybridMultilevel"/>
    <w:tmpl w:val="5CD85B82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74257F73"/>
    <w:multiLevelType w:val="hybridMultilevel"/>
    <w:tmpl w:val="A21464B8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7705558F"/>
    <w:multiLevelType w:val="hybridMultilevel"/>
    <w:tmpl w:val="AEF437DA"/>
    <w:lvl w:ilvl="0" w:tplc="9D0ECB30">
      <w:start w:val="1"/>
      <w:numFmt w:val="taiwaneseCountingThousand"/>
      <w:lvlText w:val="%1、"/>
      <w:lvlJc w:val="left"/>
      <w:pPr>
        <w:tabs>
          <w:tab w:val="num" w:pos="-31680"/>
        </w:tabs>
        <w:ind w:left="652" w:hanging="652"/>
      </w:pPr>
      <w:rPr>
        <w:rFonts w:eastAsia="標楷體" w:cs="Times New Roman" w:hint="eastAsia"/>
        <w:sz w:val="24"/>
        <w:szCs w:val="24"/>
      </w:rPr>
    </w:lvl>
    <w:lvl w:ilvl="1" w:tplc="4FB8C022">
      <w:start w:val="1"/>
      <w:numFmt w:val="taiwaneseCountingThousand"/>
      <w:lvlText w:val="(%2)"/>
      <w:lvlJc w:val="left"/>
      <w:pPr>
        <w:tabs>
          <w:tab w:val="num" w:pos="885"/>
        </w:tabs>
        <w:ind w:left="964" w:hanging="484"/>
      </w:pPr>
      <w:rPr>
        <w:rFonts w:cs="Times New Roman" w:hint="default"/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sz w:val="24"/>
        <w:szCs w:val="24"/>
      </w:rPr>
    </w:lvl>
    <w:lvl w:ilvl="3" w:tplc="F042C948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  <w:lvlOverride w:ilvl="0">
      <w:lvl w:ilvl="0" w:tplc="1A86FD2E">
        <w:start w:val="1"/>
        <w:numFmt w:val="taiwaneseCountingThousand"/>
        <w:lvlText w:val="%1、"/>
        <w:lvlJc w:val="left"/>
        <w:pPr>
          <w:tabs>
            <w:tab w:val="num" w:pos="465"/>
          </w:tabs>
          <w:ind w:left="567" w:hanging="567"/>
        </w:pPr>
        <w:rPr>
          <w:rFonts w:cs="Times New Roman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  <w:rPr>
          <w:rFonts w:cs="Times New Roman"/>
        </w:rPr>
      </w:lvl>
    </w:lvlOverride>
  </w:num>
  <w:num w:numId="8">
    <w:abstractNumId w:val="2"/>
    <w:lvlOverride w:ilvl="0">
      <w:lvl w:ilvl="0" w:tplc="1A86FD2E">
        <w:start w:val="1"/>
        <w:numFmt w:val="taiwaneseCountingThousand"/>
        <w:lvlText w:val="%1、"/>
        <w:lvlJc w:val="left"/>
        <w:pPr>
          <w:tabs>
            <w:tab w:val="num" w:pos="465"/>
          </w:tabs>
          <w:ind w:left="851" w:hanging="851"/>
        </w:pPr>
        <w:rPr>
          <w:rFonts w:cs="Times New Roman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tabs>
            <w:tab w:val="num" w:pos="960"/>
          </w:tabs>
          <w:ind w:left="960" w:hanging="48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tabs>
            <w:tab w:val="num" w:pos="1920"/>
          </w:tabs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tabs>
            <w:tab w:val="num" w:pos="2400"/>
          </w:tabs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tabs>
            <w:tab w:val="num" w:pos="2880"/>
          </w:tabs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tabs>
            <w:tab w:val="num" w:pos="3360"/>
          </w:tabs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tabs>
            <w:tab w:val="num" w:pos="3840"/>
          </w:tabs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tabs>
            <w:tab w:val="num" w:pos="4320"/>
          </w:tabs>
          <w:ind w:left="4320" w:hanging="480"/>
        </w:pPr>
        <w:rPr>
          <w:rFonts w:cs="Times New Roman"/>
        </w:rPr>
      </w:lvl>
    </w:lvlOverride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584"/>
    <w:rsid w:val="00001F25"/>
    <w:rsid w:val="00010181"/>
    <w:rsid w:val="00012444"/>
    <w:rsid w:val="00023308"/>
    <w:rsid w:val="000478DE"/>
    <w:rsid w:val="000542BF"/>
    <w:rsid w:val="00055BA6"/>
    <w:rsid w:val="00062686"/>
    <w:rsid w:val="0006457E"/>
    <w:rsid w:val="00071D6E"/>
    <w:rsid w:val="000766EB"/>
    <w:rsid w:val="00084DC7"/>
    <w:rsid w:val="00087A98"/>
    <w:rsid w:val="00095E5B"/>
    <w:rsid w:val="00096946"/>
    <w:rsid w:val="000A7CE3"/>
    <w:rsid w:val="000B0FCA"/>
    <w:rsid w:val="000B6066"/>
    <w:rsid w:val="000B648B"/>
    <w:rsid w:val="000C21F9"/>
    <w:rsid w:val="000E716B"/>
    <w:rsid w:val="000F19A8"/>
    <w:rsid w:val="000F4C07"/>
    <w:rsid w:val="001060EB"/>
    <w:rsid w:val="00114FE6"/>
    <w:rsid w:val="001314E8"/>
    <w:rsid w:val="00131FE4"/>
    <w:rsid w:val="00137BC1"/>
    <w:rsid w:val="00137E59"/>
    <w:rsid w:val="0014201F"/>
    <w:rsid w:val="00144827"/>
    <w:rsid w:val="00173B6E"/>
    <w:rsid w:val="00174429"/>
    <w:rsid w:val="001802A7"/>
    <w:rsid w:val="00182FE1"/>
    <w:rsid w:val="00183784"/>
    <w:rsid w:val="00190543"/>
    <w:rsid w:val="00190F6C"/>
    <w:rsid w:val="00196971"/>
    <w:rsid w:val="001A008D"/>
    <w:rsid w:val="001B4714"/>
    <w:rsid w:val="001C44CF"/>
    <w:rsid w:val="001D3FFA"/>
    <w:rsid w:val="001E379B"/>
    <w:rsid w:val="001E7374"/>
    <w:rsid w:val="001F1BB7"/>
    <w:rsid w:val="001F51E8"/>
    <w:rsid w:val="002079E3"/>
    <w:rsid w:val="00210FCB"/>
    <w:rsid w:val="002171F6"/>
    <w:rsid w:val="00221092"/>
    <w:rsid w:val="0022618B"/>
    <w:rsid w:val="00227CF9"/>
    <w:rsid w:val="0023213B"/>
    <w:rsid w:val="002401CA"/>
    <w:rsid w:val="002412B2"/>
    <w:rsid w:val="00246C4F"/>
    <w:rsid w:val="00247E76"/>
    <w:rsid w:val="0025736A"/>
    <w:rsid w:val="0026608E"/>
    <w:rsid w:val="002836F6"/>
    <w:rsid w:val="00285FDD"/>
    <w:rsid w:val="002924E9"/>
    <w:rsid w:val="002944B1"/>
    <w:rsid w:val="00295D30"/>
    <w:rsid w:val="002A18E9"/>
    <w:rsid w:val="002A5BB7"/>
    <w:rsid w:val="002A7843"/>
    <w:rsid w:val="002B2D86"/>
    <w:rsid w:val="002B48B7"/>
    <w:rsid w:val="002D078B"/>
    <w:rsid w:val="003201E4"/>
    <w:rsid w:val="003224BA"/>
    <w:rsid w:val="003224CC"/>
    <w:rsid w:val="00327170"/>
    <w:rsid w:val="00336BAF"/>
    <w:rsid w:val="0034573F"/>
    <w:rsid w:val="003508EC"/>
    <w:rsid w:val="00364253"/>
    <w:rsid w:val="003715BA"/>
    <w:rsid w:val="003761C8"/>
    <w:rsid w:val="00382318"/>
    <w:rsid w:val="00386ED7"/>
    <w:rsid w:val="00387A16"/>
    <w:rsid w:val="00391044"/>
    <w:rsid w:val="00391EE8"/>
    <w:rsid w:val="00393A0E"/>
    <w:rsid w:val="003B56D5"/>
    <w:rsid w:val="003C21BC"/>
    <w:rsid w:val="003C28FF"/>
    <w:rsid w:val="003C3A13"/>
    <w:rsid w:val="003D0CE7"/>
    <w:rsid w:val="003E1344"/>
    <w:rsid w:val="003F153C"/>
    <w:rsid w:val="003F44E1"/>
    <w:rsid w:val="00400346"/>
    <w:rsid w:val="004137B1"/>
    <w:rsid w:val="00421E21"/>
    <w:rsid w:val="00423E44"/>
    <w:rsid w:val="0042661B"/>
    <w:rsid w:val="00427B29"/>
    <w:rsid w:val="00433874"/>
    <w:rsid w:val="004403D5"/>
    <w:rsid w:val="00443777"/>
    <w:rsid w:val="00451432"/>
    <w:rsid w:val="00453C52"/>
    <w:rsid w:val="00475B16"/>
    <w:rsid w:val="004811D1"/>
    <w:rsid w:val="00490755"/>
    <w:rsid w:val="004A34EF"/>
    <w:rsid w:val="004A4DDE"/>
    <w:rsid w:val="004A668E"/>
    <w:rsid w:val="004C70E7"/>
    <w:rsid w:val="004D24B2"/>
    <w:rsid w:val="004D5A1B"/>
    <w:rsid w:val="004D7E88"/>
    <w:rsid w:val="004E7C41"/>
    <w:rsid w:val="004F0DA4"/>
    <w:rsid w:val="004F25B7"/>
    <w:rsid w:val="004F436E"/>
    <w:rsid w:val="004F4C29"/>
    <w:rsid w:val="00504B50"/>
    <w:rsid w:val="00513518"/>
    <w:rsid w:val="00513901"/>
    <w:rsid w:val="00517DE1"/>
    <w:rsid w:val="00534B10"/>
    <w:rsid w:val="0053715D"/>
    <w:rsid w:val="00564BAE"/>
    <w:rsid w:val="00583533"/>
    <w:rsid w:val="00591D10"/>
    <w:rsid w:val="0059495B"/>
    <w:rsid w:val="005A11AB"/>
    <w:rsid w:val="005A3EFD"/>
    <w:rsid w:val="005B431D"/>
    <w:rsid w:val="005B7A49"/>
    <w:rsid w:val="005C6F60"/>
    <w:rsid w:val="005C7535"/>
    <w:rsid w:val="005D451A"/>
    <w:rsid w:val="005E34E1"/>
    <w:rsid w:val="0060623B"/>
    <w:rsid w:val="00606C2C"/>
    <w:rsid w:val="00611D60"/>
    <w:rsid w:val="00614833"/>
    <w:rsid w:val="00661FE0"/>
    <w:rsid w:val="00666BB0"/>
    <w:rsid w:val="00670174"/>
    <w:rsid w:val="00672B5C"/>
    <w:rsid w:val="006939E3"/>
    <w:rsid w:val="006A485A"/>
    <w:rsid w:val="006B35E5"/>
    <w:rsid w:val="006B6B84"/>
    <w:rsid w:val="006C5B21"/>
    <w:rsid w:val="006D62E1"/>
    <w:rsid w:val="0070140C"/>
    <w:rsid w:val="007270A2"/>
    <w:rsid w:val="0073123E"/>
    <w:rsid w:val="007400CE"/>
    <w:rsid w:val="00751F2A"/>
    <w:rsid w:val="00752548"/>
    <w:rsid w:val="00755515"/>
    <w:rsid w:val="00756C8C"/>
    <w:rsid w:val="00761E9C"/>
    <w:rsid w:val="00771A4B"/>
    <w:rsid w:val="007756E9"/>
    <w:rsid w:val="00794B95"/>
    <w:rsid w:val="007C0CC5"/>
    <w:rsid w:val="007C781A"/>
    <w:rsid w:val="007D5C16"/>
    <w:rsid w:val="007E4518"/>
    <w:rsid w:val="00810F48"/>
    <w:rsid w:val="008174B2"/>
    <w:rsid w:val="00824809"/>
    <w:rsid w:val="00825949"/>
    <w:rsid w:val="00831B75"/>
    <w:rsid w:val="00836B80"/>
    <w:rsid w:val="008411B7"/>
    <w:rsid w:val="008440CB"/>
    <w:rsid w:val="00846A87"/>
    <w:rsid w:val="00853989"/>
    <w:rsid w:val="008702C5"/>
    <w:rsid w:val="008707C6"/>
    <w:rsid w:val="00874F36"/>
    <w:rsid w:val="00877DD3"/>
    <w:rsid w:val="00882AD1"/>
    <w:rsid w:val="0089099B"/>
    <w:rsid w:val="008955A6"/>
    <w:rsid w:val="008A0CF5"/>
    <w:rsid w:val="008A1747"/>
    <w:rsid w:val="008A4F2C"/>
    <w:rsid w:val="008B4BF9"/>
    <w:rsid w:val="008B6A43"/>
    <w:rsid w:val="008C00C9"/>
    <w:rsid w:val="008C5621"/>
    <w:rsid w:val="008D0829"/>
    <w:rsid w:val="008D21BB"/>
    <w:rsid w:val="008D3CC1"/>
    <w:rsid w:val="008D3DDF"/>
    <w:rsid w:val="008D7A96"/>
    <w:rsid w:val="008E2459"/>
    <w:rsid w:val="00902FE0"/>
    <w:rsid w:val="009129FF"/>
    <w:rsid w:val="00912BE6"/>
    <w:rsid w:val="00931A6C"/>
    <w:rsid w:val="00932447"/>
    <w:rsid w:val="009368E3"/>
    <w:rsid w:val="009454C1"/>
    <w:rsid w:val="009467F1"/>
    <w:rsid w:val="009503B6"/>
    <w:rsid w:val="00951085"/>
    <w:rsid w:val="00955D3B"/>
    <w:rsid w:val="0096416D"/>
    <w:rsid w:val="00965024"/>
    <w:rsid w:val="00970E0E"/>
    <w:rsid w:val="00970FA8"/>
    <w:rsid w:val="00974E27"/>
    <w:rsid w:val="00980174"/>
    <w:rsid w:val="009848CB"/>
    <w:rsid w:val="009945EC"/>
    <w:rsid w:val="00997BDD"/>
    <w:rsid w:val="00997F7C"/>
    <w:rsid w:val="009B61BC"/>
    <w:rsid w:val="009C6151"/>
    <w:rsid w:val="009C6B23"/>
    <w:rsid w:val="009E0A43"/>
    <w:rsid w:val="009E0E69"/>
    <w:rsid w:val="009E7349"/>
    <w:rsid w:val="009F5777"/>
    <w:rsid w:val="00A27530"/>
    <w:rsid w:val="00A5714C"/>
    <w:rsid w:val="00A8387A"/>
    <w:rsid w:val="00A86A99"/>
    <w:rsid w:val="00A879A0"/>
    <w:rsid w:val="00A96957"/>
    <w:rsid w:val="00AA067E"/>
    <w:rsid w:val="00AA3EF6"/>
    <w:rsid w:val="00AA6551"/>
    <w:rsid w:val="00AB0258"/>
    <w:rsid w:val="00AB34AF"/>
    <w:rsid w:val="00AB5AC0"/>
    <w:rsid w:val="00AC54A9"/>
    <w:rsid w:val="00AC7F63"/>
    <w:rsid w:val="00AD32B9"/>
    <w:rsid w:val="00AE6983"/>
    <w:rsid w:val="00AF14CA"/>
    <w:rsid w:val="00AF46A7"/>
    <w:rsid w:val="00AF50B8"/>
    <w:rsid w:val="00AF6825"/>
    <w:rsid w:val="00B015C0"/>
    <w:rsid w:val="00B34AB4"/>
    <w:rsid w:val="00B41721"/>
    <w:rsid w:val="00B4495E"/>
    <w:rsid w:val="00B4681A"/>
    <w:rsid w:val="00B52AE7"/>
    <w:rsid w:val="00B5765A"/>
    <w:rsid w:val="00B60F6C"/>
    <w:rsid w:val="00B76BAC"/>
    <w:rsid w:val="00B86898"/>
    <w:rsid w:val="00B901B9"/>
    <w:rsid w:val="00B916A2"/>
    <w:rsid w:val="00B9713E"/>
    <w:rsid w:val="00B97B91"/>
    <w:rsid w:val="00BA212C"/>
    <w:rsid w:val="00BA7D64"/>
    <w:rsid w:val="00BB1B2F"/>
    <w:rsid w:val="00BB41F3"/>
    <w:rsid w:val="00BC4B4C"/>
    <w:rsid w:val="00BC7EE1"/>
    <w:rsid w:val="00BF3FF2"/>
    <w:rsid w:val="00C04CAB"/>
    <w:rsid w:val="00C243FC"/>
    <w:rsid w:val="00C26B91"/>
    <w:rsid w:val="00C26BB6"/>
    <w:rsid w:val="00C35B5A"/>
    <w:rsid w:val="00C37EA8"/>
    <w:rsid w:val="00C6295B"/>
    <w:rsid w:val="00C74574"/>
    <w:rsid w:val="00C748B2"/>
    <w:rsid w:val="00C7654D"/>
    <w:rsid w:val="00C80F22"/>
    <w:rsid w:val="00C84247"/>
    <w:rsid w:val="00C85D01"/>
    <w:rsid w:val="00C9011A"/>
    <w:rsid w:val="00C94574"/>
    <w:rsid w:val="00C97362"/>
    <w:rsid w:val="00CA1825"/>
    <w:rsid w:val="00CA3A29"/>
    <w:rsid w:val="00CA6A40"/>
    <w:rsid w:val="00CB40AA"/>
    <w:rsid w:val="00CC50BF"/>
    <w:rsid w:val="00CD66F9"/>
    <w:rsid w:val="00CF5453"/>
    <w:rsid w:val="00D35B62"/>
    <w:rsid w:val="00D375C3"/>
    <w:rsid w:val="00D52E88"/>
    <w:rsid w:val="00D6660D"/>
    <w:rsid w:val="00D761A3"/>
    <w:rsid w:val="00D82A5B"/>
    <w:rsid w:val="00D8510C"/>
    <w:rsid w:val="00D92A56"/>
    <w:rsid w:val="00D94229"/>
    <w:rsid w:val="00DB2CF2"/>
    <w:rsid w:val="00DB3B55"/>
    <w:rsid w:val="00DD398E"/>
    <w:rsid w:val="00DE33D3"/>
    <w:rsid w:val="00DE6C28"/>
    <w:rsid w:val="00DF0D9A"/>
    <w:rsid w:val="00E0331D"/>
    <w:rsid w:val="00E2380B"/>
    <w:rsid w:val="00E25498"/>
    <w:rsid w:val="00E25D6A"/>
    <w:rsid w:val="00E343F8"/>
    <w:rsid w:val="00E34B82"/>
    <w:rsid w:val="00E36129"/>
    <w:rsid w:val="00E4058F"/>
    <w:rsid w:val="00E5196B"/>
    <w:rsid w:val="00E7016D"/>
    <w:rsid w:val="00E716BE"/>
    <w:rsid w:val="00E81159"/>
    <w:rsid w:val="00E91AD5"/>
    <w:rsid w:val="00E94496"/>
    <w:rsid w:val="00E97D43"/>
    <w:rsid w:val="00EC637B"/>
    <w:rsid w:val="00ED1B3D"/>
    <w:rsid w:val="00EE0433"/>
    <w:rsid w:val="00EE33AB"/>
    <w:rsid w:val="00EE701D"/>
    <w:rsid w:val="00EF09E8"/>
    <w:rsid w:val="00EF1565"/>
    <w:rsid w:val="00EF168D"/>
    <w:rsid w:val="00EF2D92"/>
    <w:rsid w:val="00F058E3"/>
    <w:rsid w:val="00F074C1"/>
    <w:rsid w:val="00F07532"/>
    <w:rsid w:val="00F14A85"/>
    <w:rsid w:val="00F1502D"/>
    <w:rsid w:val="00F227CB"/>
    <w:rsid w:val="00F249E9"/>
    <w:rsid w:val="00F310D9"/>
    <w:rsid w:val="00F33F71"/>
    <w:rsid w:val="00F43D92"/>
    <w:rsid w:val="00F535E1"/>
    <w:rsid w:val="00F53BA2"/>
    <w:rsid w:val="00F54CD2"/>
    <w:rsid w:val="00F57814"/>
    <w:rsid w:val="00F63EE9"/>
    <w:rsid w:val="00F6585A"/>
    <w:rsid w:val="00F66541"/>
    <w:rsid w:val="00F67911"/>
    <w:rsid w:val="00F73D06"/>
    <w:rsid w:val="00F75584"/>
    <w:rsid w:val="00F7785A"/>
    <w:rsid w:val="00F8533C"/>
    <w:rsid w:val="00F87318"/>
    <w:rsid w:val="00F93738"/>
    <w:rsid w:val="00F93D0B"/>
    <w:rsid w:val="00FB0D17"/>
    <w:rsid w:val="00FC33BC"/>
    <w:rsid w:val="00FC41D3"/>
    <w:rsid w:val="00FC6947"/>
    <w:rsid w:val="00FE5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1F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748B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C50BF"/>
    <w:rPr>
      <w:sz w:val="20"/>
    </w:rPr>
  </w:style>
  <w:style w:type="paragraph" w:styleId="Footer">
    <w:name w:val="footer"/>
    <w:basedOn w:val="Normal"/>
    <w:link w:val="FooterChar"/>
    <w:uiPriority w:val="99"/>
    <w:rsid w:val="00C748B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50BF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0B648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B648B"/>
    <w:rPr>
      <w:rFonts w:ascii="Cambria" w:eastAsia="新細明體" w:hAnsi="Cambria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64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357</Words>
  <Characters>2038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臺中市政府所屬各機關學校各項收入憑證管理要點</dc:title>
  <dc:subject/>
  <dc:creator>郭耀祖</dc:creator>
  <cp:keywords/>
  <dc:description/>
  <cp:lastModifiedBy>f71108</cp:lastModifiedBy>
  <cp:revision>3</cp:revision>
  <cp:lastPrinted>2015-01-13T08:20:00Z</cp:lastPrinted>
  <dcterms:created xsi:type="dcterms:W3CDTF">2015-01-16T03:01:00Z</dcterms:created>
  <dcterms:modified xsi:type="dcterms:W3CDTF">2015-01-16T03:01:00Z</dcterms:modified>
</cp:coreProperties>
</file>