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E90" w:rsidRDefault="00CB2E90" w:rsidP="00393A0E">
      <w:pPr>
        <w:rPr>
          <w:rFonts w:ascii="標楷體" w:eastAsia="標楷體" w:hAnsi="標楷體" w:cs="標楷體"/>
          <w:kern w:val="0"/>
          <w:sz w:val="40"/>
          <w:szCs w:val="40"/>
        </w:rPr>
      </w:pPr>
      <w:r w:rsidRPr="00A86A99">
        <w:rPr>
          <w:rFonts w:ascii="標楷體" w:eastAsia="標楷體" w:hAnsi="標楷體" w:cs="標楷體" w:hint="eastAsia"/>
          <w:kern w:val="0"/>
          <w:sz w:val="40"/>
          <w:szCs w:val="40"/>
        </w:rPr>
        <w:t>臺中市政府各機關學校收入憑證</w:t>
      </w:r>
      <w:r>
        <w:rPr>
          <w:rFonts w:ascii="標楷體" w:eastAsia="標楷體" w:hAnsi="標楷體" w:cs="標楷體" w:hint="eastAsia"/>
          <w:kern w:val="0"/>
          <w:sz w:val="40"/>
          <w:szCs w:val="40"/>
        </w:rPr>
        <w:t>使用管理要點</w:t>
      </w:r>
    </w:p>
    <w:p w:rsidR="00CB2E90" w:rsidRDefault="00CB2E90" w:rsidP="008B6A43">
      <w:pPr>
        <w:ind w:firstLineChars="1650" w:firstLine="3300"/>
        <w:rPr>
          <w:rFonts w:ascii="標楷體" w:eastAsia="標楷體" w:cs="標楷體"/>
          <w:kern w:val="0"/>
          <w:sz w:val="20"/>
          <w:szCs w:val="20"/>
        </w:rPr>
      </w:pPr>
      <w:r>
        <w:rPr>
          <w:rFonts w:ascii="標楷體" w:eastAsia="標楷體" w:cs="標楷體" w:hint="eastAsia"/>
          <w:kern w:val="0"/>
          <w:sz w:val="20"/>
          <w:szCs w:val="20"/>
        </w:rPr>
        <w:t>中華民國</w:t>
      </w:r>
      <w:r>
        <w:rPr>
          <w:rFonts w:eastAsia="標楷體" w:cs="Calibri"/>
          <w:kern w:val="0"/>
          <w:sz w:val="20"/>
          <w:szCs w:val="20"/>
        </w:rPr>
        <w:t>100</w:t>
      </w:r>
      <w:r>
        <w:rPr>
          <w:rFonts w:ascii="標楷體" w:eastAsia="標楷體" w:cs="標楷體" w:hint="eastAsia"/>
          <w:kern w:val="0"/>
          <w:sz w:val="20"/>
          <w:szCs w:val="20"/>
        </w:rPr>
        <w:t>年</w:t>
      </w:r>
      <w:r>
        <w:rPr>
          <w:rFonts w:eastAsia="標楷體" w:cs="Calibri"/>
          <w:kern w:val="0"/>
          <w:sz w:val="20"/>
          <w:szCs w:val="20"/>
        </w:rPr>
        <w:t>2</w:t>
      </w:r>
      <w:r>
        <w:rPr>
          <w:rFonts w:ascii="標楷體" w:eastAsia="標楷體" w:cs="標楷體" w:hint="eastAsia"/>
          <w:kern w:val="0"/>
          <w:sz w:val="20"/>
          <w:szCs w:val="20"/>
        </w:rPr>
        <w:t>月</w:t>
      </w:r>
      <w:r>
        <w:rPr>
          <w:rFonts w:eastAsia="標楷體" w:cs="Calibri"/>
          <w:kern w:val="0"/>
          <w:sz w:val="20"/>
          <w:szCs w:val="20"/>
        </w:rPr>
        <w:t>23</w:t>
      </w:r>
      <w:r>
        <w:rPr>
          <w:rFonts w:ascii="標楷體" w:eastAsia="標楷體" w:cs="標楷體" w:hint="eastAsia"/>
          <w:kern w:val="0"/>
          <w:sz w:val="20"/>
          <w:szCs w:val="20"/>
        </w:rPr>
        <w:t>日府授財務字第</w:t>
      </w:r>
      <w:r>
        <w:rPr>
          <w:rFonts w:eastAsia="標楷體" w:cs="Calibri"/>
          <w:kern w:val="0"/>
          <w:sz w:val="20"/>
          <w:szCs w:val="20"/>
        </w:rPr>
        <w:t>1000030684</w:t>
      </w:r>
      <w:r>
        <w:rPr>
          <w:rFonts w:ascii="標楷體" w:eastAsia="標楷體" w:cs="標楷體" w:hint="eastAsia"/>
          <w:kern w:val="0"/>
          <w:sz w:val="20"/>
          <w:szCs w:val="20"/>
        </w:rPr>
        <w:t>號函訂定</w:t>
      </w:r>
    </w:p>
    <w:p w:rsidR="00CB2E90" w:rsidRPr="008B6A43" w:rsidRDefault="00CB2E90" w:rsidP="008B6A43">
      <w:pPr>
        <w:ind w:firstLineChars="1650" w:firstLine="3300"/>
        <w:rPr>
          <w:rFonts w:ascii="標楷體" w:eastAsia="標楷體" w:hAnsi="標楷體" w:cs="標楷體"/>
          <w:kern w:val="0"/>
          <w:sz w:val="20"/>
          <w:szCs w:val="20"/>
        </w:rPr>
      </w:pPr>
      <w:r>
        <w:rPr>
          <w:rFonts w:ascii="標楷體" w:eastAsia="標楷體" w:cs="標楷體" w:hint="eastAsia"/>
          <w:kern w:val="0"/>
          <w:sz w:val="20"/>
          <w:szCs w:val="20"/>
        </w:rPr>
        <w:t>中華民國</w:t>
      </w:r>
      <w:r>
        <w:rPr>
          <w:rFonts w:eastAsia="標楷體" w:cs="Calibri"/>
          <w:kern w:val="0"/>
          <w:sz w:val="20"/>
          <w:szCs w:val="20"/>
        </w:rPr>
        <w:t>104</w:t>
      </w:r>
      <w:r>
        <w:rPr>
          <w:rFonts w:ascii="標楷體" w:eastAsia="標楷體" w:cs="標楷體" w:hint="eastAsia"/>
          <w:kern w:val="0"/>
          <w:sz w:val="20"/>
          <w:szCs w:val="20"/>
        </w:rPr>
        <w:t>年</w:t>
      </w:r>
      <w:r>
        <w:rPr>
          <w:rFonts w:eastAsia="標楷體" w:cs="Calibri"/>
          <w:kern w:val="0"/>
          <w:sz w:val="20"/>
          <w:szCs w:val="20"/>
        </w:rPr>
        <w:t>1</w:t>
      </w:r>
      <w:r>
        <w:rPr>
          <w:rFonts w:ascii="標楷體" w:eastAsia="標楷體" w:cs="標楷體" w:hint="eastAsia"/>
          <w:kern w:val="0"/>
          <w:sz w:val="20"/>
          <w:szCs w:val="20"/>
        </w:rPr>
        <w:t>月</w:t>
      </w:r>
      <w:r>
        <w:rPr>
          <w:rFonts w:eastAsia="標楷體" w:cs="Calibri"/>
          <w:kern w:val="0"/>
          <w:sz w:val="20"/>
          <w:szCs w:val="20"/>
        </w:rPr>
        <w:t>15</w:t>
      </w:r>
      <w:r>
        <w:rPr>
          <w:rFonts w:ascii="標楷體" w:eastAsia="標楷體" w:cs="標楷體" w:hint="eastAsia"/>
          <w:kern w:val="0"/>
          <w:sz w:val="20"/>
          <w:szCs w:val="20"/>
        </w:rPr>
        <w:t>日府授財務字第</w:t>
      </w:r>
      <w:r>
        <w:rPr>
          <w:rFonts w:eastAsia="標楷體" w:cs="Calibri"/>
          <w:kern w:val="0"/>
          <w:sz w:val="20"/>
          <w:szCs w:val="20"/>
        </w:rPr>
        <w:t>1040010946</w:t>
      </w:r>
      <w:bookmarkStart w:id="0" w:name="_GoBack"/>
      <w:bookmarkEnd w:id="0"/>
      <w:r>
        <w:rPr>
          <w:rFonts w:ascii="標楷體" w:eastAsia="標楷體" w:cs="標楷體" w:hint="eastAsia"/>
          <w:kern w:val="0"/>
          <w:sz w:val="20"/>
          <w:szCs w:val="20"/>
        </w:rPr>
        <w:t>號函修正</w:t>
      </w:r>
    </w:p>
    <w:p w:rsidR="00CB2E90" w:rsidRPr="00A86A99" w:rsidRDefault="00CB2E90" w:rsidP="003E1344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臺中市政府（以下簡稱本府）為規範所屬各機關學校收入憑證印製管理權責，以達分層負責，加強監督目的，特訂定本要點。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本要點所稱使用機關，為使用收入憑證之本府各機關學校；所稱監督機關，為使用機關之上級機關。使用機關為本府各區公所及一級機關者，監督機關為該使用機關。</w:t>
      </w:r>
    </w:p>
    <w:p w:rsidR="00CB2E90" w:rsidRPr="00A86A99" w:rsidRDefault="00CB2E90" w:rsidP="003E1344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 w:cs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本要點所稱收入憑證，指自行收納稅課收入以外之規費、罰鍰及其他依法徵收應解繳市庫款項之收入憑證。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  </w:t>
      </w:r>
    </w:p>
    <w:p w:rsidR="00CB2E90" w:rsidRPr="00A86A99" w:rsidRDefault="00CB2E90" w:rsidP="003E1344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收入憑證</w:t>
      </w:r>
      <w:r w:rsidRPr="00A86A99">
        <w:rPr>
          <w:rFonts w:ascii="標楷體" w:eastAsia="標楷體" w:hAnsi="標楷體" w:cs="標楷體" w:hint="eastAsia"/>
          <w:kern w:val="0"/>
          <w:sz w:val="28"/>
          <w:szCs w:val="28"/>
        </w:rPr>
        <w:t>除法令另有規定外，</w:t>
      </w:r>
      <w:r w:rsidRPr="00A86A99">
        <w:rPr>
          <w:rFonts w:ascii="標楷體" w:eastAsia="標楷體" w:hAnsi="標楷體" w:cs="標楷體" w:hint="eastAsia"/>
          <w:sz w:val="28"/>
          <w:szCs w:val="28"/>
        </w:rPr>
        <w:t>由使用機關自行分類、編號、印製、登記、保管、使用、管理及稽核。</w:t>
      </w:r>
    </w:p>
    <w:p w:rsidR="00CB2E90" w:rsidRPr="00A86A99" w:rsidRDefault="00CB2E90" w:rsidP="003E1344">
      <w:pPr>
        <w:spacing w:line="46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使用機關因情況特殊者，前項部分作業得移請監督機關辦理。</w:t>
      </w:r>
    </w:p>
    <w:p w:rsidR="00CB2E90" w:rsidRPr="001C44CF" w:rsidRDefault="00CB2E90" w:rsidP="003E1344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收入憑證如有新增或修</w:t>
      </w:r>
      <w:r>
        <w:rPr>
          <w:rFonts w:ascii="標楷體" w:eastAsia="標楷體" w:hAnsi="標楷體" w:cs="標楷體" w:hint="eastAsia"/>
          <w:sz w:val="28"/>
          <w:szCs w:val="28"/>
        </w:rPr>
        <w:t>正</w:t>
      </w:r>
      <w:r w:rsidRPr="00A86A99">
        <w:rPr>
          <w:rFonts w:ascii="標楷體" w:eastAsia="標楷體" w:hAnsi="標楷體" w:cs="標楷體" w:hint="eastAsia"/>
          <w:sz w:val="28"/>
          <w:szCs w:val="28"/>
        </w:rPr>
        <w:t>格式，應陳報監督機關核定。</w:t>
      </w:r>
    </w:p>
    <w:p w:rsidR="00CB2E90" w:rsidRPr="00A86A99" w:rsidRDefault="00CB2E90" w:rsidP="003E1344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空白收入憑證應由使用機關會計單位負責保管。</w:t>
      </w:r>
    </w:p>
    <w:p w:rsidR="00CB2E90" w:rsidRPr="00A86A99" w:rsidRDefault="00CB2E90" w:rsidP="003E1344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請領收入憑證程序如下：</w:t>
      </w:r>
    </w:p>
    <w:p w:rsidR="00CB2E90" w:rsidRPr="00A86A99" w:rsidRDefault="00CB2E90" w:rsidP="00E81159">
      <w:pPr>
        <w:tabs>
          <w:tab w:val="left" w:pos="851"/>
        </w:tabs>
        <w:spacing w:line="460" w:lineRule="exact"/>
        <w:ind w:leftChars="-166" w:left="1685" w:hangingChars="744" w:hanging="2083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/>
          <w:sz w:val="28"/>
          <w:szCs w:val="28"/>
        </w:rPr>
        <w:tab/>
      </w:r>
      <w:r w:rsidRPr="00A86A99">
        <w:rPr>
          <w:rFonts w:ascii="標楷體" w:eastAsia="標楷體" w:hAnsi="標楷體" w:cs="標楷體" w:hint="eastAsia"/>
          <w:sz w:val="28"/>
          <w:szCs w:val="28"/>
        </w:rPr>
        <w:t>（一）使用單位填具收入憑證請領單</w:t>
      </w:r>
      <w:r w:rsidRPr="00A86A99">
        <w:rPr>
          <w:rFonts w:ascii="標楷體" w:eastAsia="標楷體" w:hAnsi="標楷體" w:cs="標楷體"/>
          <w:sz w:val="28"/>
          <w:szCs w:val="28"/>
        </w:rPr>
        <w:t>(</w:t>
      </w:r>
      <w:r w:rsidRPr="00A86A99">
        <w:rPr>
          <w:rFonts w:ascii="標楷體" w:eastAsia="標楷體" w:hAnsi="標楷體" w:cs="標楷體" w:hint="eastAsia"/>
          <w:sz w:val="28"/>
          <w:szCs w:val="28"/>
        </w:rPr>
        <w:t>格式一</w:t>
      </w:r>
      <w:r w:rsidRPr="00A86A99">
        <w:rPr>
          <w:rFonts w:ascii="標楷體" w:eastAsia="標楷體" w:hAnsi="標楷體" w:cs="標楷體"/>
          <w:sz w:val="28"/>
          <w:szCs w:val="28"/>
        </w:rPr>
        <w:t>)</w:t>
      </w:r>
      <w:r w:rsidRPr="00A86A99">
        <w:rPr>
          <w:rFonts w:ascii="標楷體" w:eastAsia="標楷體" w:hAnsi="標楷體" w:cs="標楷體" w:hint="eastAsia"/>
          <w:sz w:val="28"/>
          <w:szCs w:val="28"/>
        </w:rPr>
        <w:t>一式二聯，載明請領收入憑證名稱、數量，並蓋妥相關人員職名章後，一聯自存，一聯向會計單位洽領。</w:t>
      </w:r>
    </w:p>
    <w:p w:rsidR="00CB2E90" w:rsidRPr="00A86A99" w:rsidRDefault="00CB2E90" w:rsidP="00E81159">
      <w:pPr>
        <w:tabs>
          <w:tab w:val="left" w:pos="851"/>
        </w:tabs>
        <w:spacing w:line="460" w:lineRule="exact"/>
        <w:ind w:leftChars="-166" w:left="1685" w:hangingChars="744" w:hanging="2083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/>
          <w:sz w:val="28"/>
          <w:szCs w:val="28"/>
        </w:rPr>
        <w:tab/>
      </w:r>
      <w:r w:rsidRPr="00A86A99">
        <w:rPr>
          <w:rFonts w:ascii="標楷體" w:eastAsia="標楷體" w:hAnsi="標楷體" w:cs="標楷體" w:hint="eastAsia"/>
          <w:sz w:val="28"/>
          <w:szCs w:val="28"/>
        </w:rPr>
        <w:t>（二）會計單位應依據</w:t>
      </w:r>
      <w:r>
        <w:rPr>
          <w:rFonts w:ascii="標楷體" w:eastAsia="標楷體" w:hAnsi="標楷體" w:cs="標楷體" w:hint="eastAsia"/>
          <w:sz w:val="28"/>
          <w:szCs w:val="28"/>
        </w:rPr>
        <w:t>收入憑證</w:t>
      </w:r>
      <w:r w:rsidRPr="00A86A99">
        <w:rPr>
          <w:rFonts w:ascii="標楷體" w:eastAsia="標楷體" w:hAnsi="標楷體" w:cs="標楷體" w:hint="eastAsia"/>
          <w:sz w:val="28"/>
          <w:szCs w:val="28"/>
        </w:rPr>
        <w:t>請領單覈實點發，並請提領人員當面點清、簽收。</w:t>
      </w:r>
    </w:p>
    <w:p w:rsidR="00CB2E90" w:rsidRPr="00A86A99" w:rsidRDefault="00CB2E90" w:rsidP="003E1344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收入憑證之登記、使用、報告及管理，依下列規定辦理：</w:t>
      </w:r>
    </w:p>
    <w:p w:rsidR="00CB2E90" w:rsidRPr="00A86A99" w:rsidRDefault="00CB2E90" w:rsidP="00387A16">
      <w:pPr>
        <w:tabs>
          <w:tab w:val="left" w:pos="851"/>
        </w:tabs>
        <w:spacing w:line="460" w:lineRule="exact"/>
        <w:ind w:leftChars="-166" w:left="1702" w:hangingChars="750" w:hanging="21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       </w:t>
      </w:r>
      <w:r w:rsidRPr="00A86A99">
        <w:rPr>
          <w:rFonts w:ascii="標楷體" w:eastAsia="標楷體" w:hAnsi="標楷體" w:cs="標楷體" w:hint="eastAsia"/>
          <w:sz w:val="28"/>
          <w:szCs w:val="28"/>
        </w:rPr>
        <w:t>（一）會計單位應設置收入憑證登記簿</w:t>
      </w:r>
      <w:r w:rsidRPr="00A86A99">
        <w:rPr>
          <w:rFonts w:ascii="標楷體" w:eastAsia="標楷體" w:hAnsi="標楷體" w:cs="標楷體"/>
          <w:sz w:val="28"/>
          <w:szCs w:val="28"/>
        </w:rPr>
        <w:t>(</w:t>
      </w:r>
      <w:r w:rsidRPr="00A86A99">
        <w:rPr>
          <w:rFonts w:ascii="標楷體" w:eastAsia="標楷體" w:hAnsi="標楷體" w:cs="標楷體" w:hint="eastAsia"/>
          <w:sz w:val="28"/>
          <w:szCs w:val="28"/>
        </w:rPr>
        <w:t>格式二</w:t>
      </w:r>
      <w:r w:rsidRPr="00A86A99">
        <w:rPr>
          <w:rFonts w:ascii="標楷體" w:eastAsia="標楷體" w:hAnsi="標楷體" w:cs="標楷體"/>
          <w:sz w:val="28"/>
          <w:szCs w:val="28"/>
        </w:rPr>
        <w:t>)</w:t>
      </w:r>
      <w:r w:rsidRPr="00A86A99">
        <w:rPr>
          <w:rFonts w:ascii="標楷體" w:eastAsia="標楷體" w:hAnsi="標楷體" w:cs="標楷體" w:hint="eastAsia"/>
          <w:sz w:val="28"/>
          <w:szCs w:val="28"/>
        </w:rPr>
        <w:t>，按憑證分類，逐筆記載新印數、核發數及結存數。</w:t>
      </w:r>
    </w:p>
    <w:p w:rsidR="00CB2E90" w:rsidRPr="00A86A99" w:rsidRDefault="00CB2E90" w:rsidP="00382318">
      <w:pPr>
        <w:tabs>
          <w:tab w:val="left" w:pos="851"/>
        </w:tabs>
        <w:spacing w:line="460" w:lineRule="exact"/>
        <w:ind w:leftChars="-320" w:left="1948" w:hangingChars="970" w:hanging="2716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/>
          <w:sz w:val="28"/>
          <w:szCs w:val="28"/>
        </w:rPr>
        <w:t xml:space="preserve">     </w:t>
      </w:r>
      <w:bookmarkStart w:id="1" w:name="OLE_LINK1"/>
      <w:r w:rsidRPr="00A86A99">
        <w:rPr>
          <w:rFonts w:ascii="標楷體" w:eastAsia="標楷體" w:hAnsi="標楷體" w:cs="標楷體"/>
          <w:sz w:val="28"/>
          <w:szCs w:val="28"/>
        </w:rPr>
        <w:tab/>
      </w:r>
      <w:r w:rsidRPr="00A86A99">
        <w:rPr>
          <w:rFonts w:ascii="標楷體" w:eastAsia="標楷體" w:hAnsi="標楷體" w:cs="標楷體" w:hint="eastAsia"/>
          <w:sz w:val="28"/>
          <w:szCs w:val="28"/>
        </w:rPr>
        <w:t>（二）使用單位應按憑證編號順序使用，不得跳號。</w:t>
      </w:r>
    </w:p>
    <w:p w:rsidR="00CB2E90" w:rsidRPr="00A86A99" w:rsidRDefault="00CB2E90" w:rsidP="00387A16">
      <w:pPr>
        <w:tabs>
          <w:tab w:val="left" w:pos="851"/>
        </w:tabs>
        <w:spacing w:line="460" w:lineRule="exact"/>
        <w:ind w:leftChars="-166" w:left="1685" w:hangingChars="744" w:hanging="2083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A86A99">
        <w:rPr>
          <w:rFonts w:ascii="標楷體" w:eastAsia="標楷體" w:hAnsi="標楷體" w:cs="標楷體"/>
          <w:sz w:val="28"/>
          <w:szCs w:val="28"/>
        </w:rPr>
        <w:tab/>
      </w:r>
      <w:r w:rsidRPr="00A86A99">
        <w:rPr>
          <w:rFonts w:ascii="標楷體" w:eastAsia="標楷體" w:hAnsi="標楷體" w:cs="標楷體" w:hint="eastAsia"/>
          <w:sz w:val="28"/>
          <w:szCs w:val="28"/>
        </w:rPr>
        <w:t>（三）使用單位應逐日將新領數、使用數、結存數、起訖號碼及實收金額，填入收入憑證日報表</w:t>
      </w:r>
      <w:r w:rsidRPr="00A86A99">
        <w:rPr>
          <w:rFonts w:ascii="標楷體" w:eastAsia="標楷體" w:hAnsi="標楷體" w:cs="標楷體"/>
          <w:sz w:val="28"/>
          <w:szCs w:val="28"/>
        </w:rPr>
        <w:t>(</w:t>
      </w:r>
      <w:r w:rsidRPr="00A86A99">
        <w:rPr>
          <w:rFonts w:ascii="標楷體" w:eastAsia="標楷體" w:hAnsi="標楷體" w:cs="標楷體" w:hint="eastAsia"/>
          <w:sz w:val="28"/>
          <w:szCs w:val="28"/>
        </w:rPr>
        <w:t>格式三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) </w:t>
      </w:r>
      <w:r w:rsidRPr="00A86A99">
        <w:rPr>
          <w:rFonts w:ascii="標楷體" w:eastAsia="標楷體" w:hAnsi="標楷體" w:cs="標楷體" w:hint="eastAsia"/>
          <w:sz w:val="28"/>
          <w:szCs w:val="28"/>
        </w:rPr>
        <w:t>一式三份，連同現金送出納人員核對點收蓋章後，一份自存，二份由出納及會計人員分別記帳保存。</w:t>
      </w:r>
      <w:bookmarkEnd w:id="1"/>
    </w:p>
    <w:p w:rsidR="00CB2E90" w:rsidRPr="00A86A99" w:rsidRDefault="00CB2E90" w:rsidP="00E81159">
      <w:pPr>
        <w:tabs>
          <w:tab w:val="left" w:pos="851"/>
        </w:tabs>
        <w:spacing w:line="460" w:lineRule="exact"/>
        <w:ind w:leftChars="-166" w:left="1685" w:hangingChars="744" w:hanging="2083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/>
          <w:sz w:val="28"/>
          <w:szCs w:val="28"/>
        </w:rPr>
        <w:tab/>
      </w:r>
      <w:r w:rsidRPr="00A86A99">
        <w:rPr>
          <w:rFonts w:ascii="標楷體" w:eastAsia="標楷體" w:hAnsi="標楷體" w:cs="標楷體" w:hint="eastAsia"/>
          <w:sz w:val="28"/>
          <w:szCs w:val="28"/>
        </w:rPr>
        <w:t>（四）使用單位應按月彙整日報表，於次月十日前編製收入憑證月報表</w:t>
      </w:r>
      <w:r w:rsidRPr="00A86A99">
        <w:rPr>
          <w:rFonts w:ascii="標楷體" w:eastAsia="標楷體" w:hAnsi="標楷體" w:cs="標楷體"/>
          <w:sz w:val="28"/>
          <w:szCs w:val="28"/>
        </w:rPr>
        <w:t>(</w:t>
      </w:r>
      <w:r w:rsidRPr="00A86A99">
        <w:rPr>
          <w:rFonts w:ascii="標楷體" w:eastAsia="標楷體" w:hAnsi="標楷體" w:cs="標楷體" w:hint="eastAsia"/>
          <w:sz w:val="28"/>
          <w:szCs w:val="28"/>
        </w:rPr>
        <w:t>格式四</w:t>
      </w:r>
      <w:r w:rsidRPr="00A86A99">
        <w:rPr>
          <w:rFonts w:ascii="標楷體" w:eastAsia="標楷體" w:hAnsi="標楷體" w:cs="標楷體"/>
          <w:sz w:val="28"/>
          <w:szCs w:val="28"/>
        </w:rPr>
        <w:t>)</w:t>
      </w:r>
      <w:r w:rsidRPr="00A86A99">
        <w:rPr>
          <w:rFonts w:ascii="標楷體" w:eastAsia="標楷體" w:hAnsi="標楷體" w:cs="標楷體" w:hint="eastAsia"/>
          <w:sz w:val="28"/>
          <w:szCs w:val="28"/>
        </w:rPr>
        <w:t>一式二份，一份自存，一份送會計單位查核。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收入憑證登記簿之保存，適用會計法關於會計簿籍之相關規定。</w:t>
      </w:r>
    </w:p>
    <w:p w:rsidR="00CB2E90" w:rsidRPr="00A86A99" w:rsidRDefault="00CB2E90" w:rsidP="00E81159">
      <w:pPr>
        <w:spacing w:line="460" w:lineRule="exact"/>
        <w:ind w:leftChars="355" w:left="852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收入憑證存根聯、請領單、日報表及月報表，自年度決算公布日起，至少保存二年，保存年限屆滿後，簽會會計單位並報經監督機關核准，得予銷毀。</w:t>
      </w:r>
    </w:p>
    <w:p w:rsidR="00CB2E90" w:rsidRPr="00A86A99" w:rsidRDefault="00CB2E90" w:rsidP="00E81159">
      <w:pPr>
        <w:spacing w:line="460" w:lineRule="exact"/>
        <w:ind w:leftChars="355" w:left="852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空白收入憑證因故擬銷毀者，應妥慎保管至少二年，保存年限屆滿後，</w:t>
      </w:r>
      <w:r>
        <w:rPr>
          <w:rFonts w:ascii="標楷體" w:eastAsia="標楷體" w:hAnsi="標楷體" w:cs="標楷體" w:hint="eastAsia"/>
          <w:sz w:val="28"/>
          <w:szCs w:val="28"/>
        </w:rPr>
        <w:t>由使用單位</w:t>
      </w:r>
      <w:r w:rsidRPr="00A86A99">
        <w:rPr>
          <w:rFonts w:ascii="標楷體" w:eastAsia="標楷體" w:hAnsi="標楷體" w:cs="標楷體" w:hint="eastAsia"/>
          <w:sz w:val="28"/>
          <w:szCs w:val="28"/>
        </w:rPr>
        <w:t>簽會會計單位並報經監督機關同意，得予銷毀。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使用機關應指派專人，</w:t>
      </w:r>
      <w:r w:rsidRPr="00A86A99">
        <w:rPr>
          <w:rFonts w:ascii="標楷體" w:eastAsia="標楷體" w:hAnsi="標楷體" w:cs="標楷體" w:hint="eastAsia"/>
          <w:sz w:val="28"/>
          <w:szCs w:val="28"/>
        </w:rPr>
        <w:t>定期與不定期抽查收入憑證使用情形及結存，並將抽查情形作成紀錄備查，每年抽查次數不得少於二次，如有違失情形，應簽報監督機關依情節議處，抽查紀錄至少保存二年。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使用機關收入憑證管理情形，其監督機關及本府財政局得隨時派員抽查，如有違反本要點規定者，得依情節予以議處。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收入憑證如有遺失或毀損，應將憑證名稱、份數、號碼、原因及時間，檢同有關證明文件陳報監督機關，並按情節予以議處。</w:t>
      </w:r>
    </w:p>
    <w:p w:rsidR="00CB2E90" w:rsidRPr="00A86A99" w:rsidRDefault="00CB2E90" w:rsidP="00E81159">
      <w:pPr>
        <w:spacing w:line="460" w:lineRule="exact"/>
        <w:ind w:left="851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作廢憑證應收回全部聯數截角作廢，併同存根保存。聯數缺少者，比照遺失收入憑證處理。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使用機關主管或經辦收入憑證人員卸職時，應將已用及未用之收入憑證列冊移交，並將有關帳冊予以截結，加蓋印章，註明日期。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本要點所需各項表單簿冊，由使用機關依所附統一格式自行印製使用。</w:t>
      </w:r>
    </w:p>
    <w:p w:rsidR="00CB2E90" w:rsidRPr="00A86A99" w:rsidRDefault="00CB2E90" w:rsidP="00E81159">
      <w:pPr>
        <w:spacing w:line="460" w:lineRule="exact"/>
        <w:ind w:leftChars="350" w:left="840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以電腦系統自動產製之收入憑證表單簿冊，如已具備統一格式要件者，得不受前項規定限制。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sz w:val="28"/>
          <w:szCs w:val="28"/>
        </w:rPr>
        <w:t>收入憑證相關舞弊情事，其刑事部分應移送司法機關偵辦；損及市庫權益者，得依民法相關規定處理</w:t>
      </w:r>
      <w:r w:rsidRPr="00A86A99">
        <w:rPr>
          <w:rFonts w:ascii="標楷體" w:eastAsia="標楷體" w:hAnsi="標楷體" w:cs="標楷體" w:hint="eastAsia"/>
          <w:kern w:val="0"/>
          <w:sz w:val="28"/>
          <w:szCs w:val="28"/>
        </w:rPr>
        <w:t>。</w:t>
      </w:r>
    </w:p>
    <w:p w:rsidR="00CB2E90" w:rsidRPr="00A86A99" w:rsidRDefault="00CB2E90" w:rsidP="00E81159">
      <w:pPr>
        <w:numPr>
          <w:ilvl w:val="0"/>
          <w:numId w:val="8"/>
        </w:num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A86A99">
        <w:rPr>
          <w:rFonts w:ascii="標楷體" w:eastAsia="標楷體" w:hAnsi="標楷體" w:cs="標楷體" w:hint="eastAsia"/>
          <w:kern w:val="0"/>
          <w:sz w:val="28"/>
          <w:szCs w:val="28"/>
        </w:rPr>
        <w:t>本市自治區公所暨特種基金、保管款、代收款及其他依法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無</w:t>
      </w:r>
      <w:r w:rsidRPr="00A86A99">
        <w:rPr>
          <w:rFonts w:ascii="標楷體" w:eastAsia="標楷體" w:hAnsi="標楷體" w:cs="標楷體" w:hint="eastAsia"/>
          <w:kern w:val="0"/>
          <w:sz w:val="28"/>
          <w:szCs w:val="28"/>
        </w:rPr>
        <w:t>須解繳市庫款項之收入憑證，其處理程序得比照本要點辦理。</w:t>
      </w:r>
    </w:p>
    <w:p w:rsidR="00CB2E90" w:rsidRPr="00A86A99" w:rsidRDefault="00CB2E90" w:rsidP="00AB5AC0">
      <w:pPr>
        <w:spacing w:line="460" w:lineRule="exact"/>
        <w:rPr>
          <w:rFonts w:ascii="標楷體" w:eastAsia="標楷體" w:hAnsi="標楷體"/>
          <w:sz w:val="28"/>
          <w:szCs w:val="28"/>
        </w:rPr>
        <w:sectPr w:rsidR="00CB2E90" w:rsidRPr="00A86A99" w:rsidSect="0042661B">
          <w:pgSz w:w="11906" w:h="16838"/>
          <w:pgMar w:top="1418" w:right="1418" w:bottom="1418" w:left="1701" w:header="851" w:footer="992" w:gutter="0"/>
          <w:cols w:space="425"/>
          <w:docGrid w:type="lines" w:linePitch="360"/>
        </w:sectPr>
      </w:pPr>
    </w:p>
    <w:p w:rsidR="00CB2E90" w:rsidRPr="00A86A99" w:rsidRDefault="00CB2E90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F0D9A">
        <w:rPr>
          <w:rFonts w:ascii="標楷體" w:eastAsia="標楷體" w:hAnsi="標楷體" w:cs="標楷體" w:hint="eastAsia"/>
        </w:rPr>
        <w:t>格式一</w:t>
      </w:r>
      <w:r w:rsidRPr="00DF0D9A">
        <w:rPr>
          <w:rFonts w:ascii="標楷體" w:eastAsia="標楷體" w:hAnsi="標楷體" w:cs="標楷體"/>
        </w:rPr>
        <w:t xml:space="preserve"> 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      (</w:t>
      </w:r>
      <w:r w:rsidRPr="00DF0D9A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)      </w:t>
      </w:r>
      <w:r w:rsidRPr="00DF0D9A">
        <w:rPr>
          <w:rFonts w:ascii="標楷體" w:eastAsia="標楷體" w:hAnsi="標楷體" w:cs="標楷體" w:hint="eastAsia"/>
          <w:sz w:val="36"/>
          <w:szCs w:val="36"/>
        </w:rPr>
        <w:t>收入憑證請領單</w:t>
      </w:r>
    </w:p>
    <w:p w:rsidR="00CB2E90" w:rsidRPr="00DF0D9A" w:rsidRDefault="00CB2E90" w:rsidP="00AB5AC0">
      <w:pPr>
        <w:spacing w:line="460" w:lineRule="exact"/>
        <w:rPr>
          <w:rFonts w:ascii="標楷體" w:eastAsia="標楷體" w:hAnsi="標楷體"/>
        </w:rPr>
      </w:pP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          </w:t>
      </w:r>
      <w:r w:rsidRPr="00DF0D9A">
        <w:rPr>
          <w:rFonts w:ascii="標楷體" w:eastAsia="標楷體" w:hAnsi="標楷體" w:cs="標楷體"/>
        </w:rPr>
        <w:t xml:space="preserve">  </w:t>
      </w:r>
      <w:r w:rsidRPr="00DF0D9A">
        <w:rPr>
          <w:rFonts w:ascii="標楷體" w:eastAsia="標楷體" w:hAnsi="標楷體" w:cs="標楷體" w:hint="eastAsia"/>
        </w:rPr>
        <w:t>年</w:t>
      </w:r>
      <w:r w:rsidRPr="00DF0D9A">
        <w:rPr>
          <w:rFonts w:ascii="標楷體" w:eastAsia="標楷體" w:hAnsi="標楷體" w:cs="標楷體"/>
        </w:rPr>
        <w:t xml:space="preserve">    </w:t>
      </w:r>
      <w:r w:rsidRPr="00DF0D9A">
        <w:rPr>
          <w:rFonts w:ascii="標楷體" w:eastAsia="標楷體" w:hAnsi="標楷體" w:cs="標楷體" w:hint="eastAsia"/>
        </w:rPr>
        <w:t>月</w:t>
      </w:r>
      <w:r w:rsidRPr="00DF0D9A">
        <w:rPr>
          <w:rFonts w:ascii="標楷體" w:eastAsia="標楷體" w:hAnsi="標楷體" w:cs="標楷體"/>
        </w:rPr>
        <w:t xml:space="preserve">    </w:t>
      </w:r>
      <w:r w:rsidRPr="00DF0D9A">
        <w:rPr>
          <w:rFonts w:ascii="標楷體" w:eastAsia="標楷體" w:hAnsi="標楷體" w:cs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21"/>
        <w:gridCol w:w="1521"/>
        <w:gridCol w:w="1521"/>
        <w:gridCol w:w="1521"/>
        <w:gridCol w:w="1521"/>
        <w:gridCol w:w="1521"/>
      </w:tblGrid>
      <w:tr w:rsidR="00CB2E90" w:rsidRPr="00A86A99">
        <w:trPr>
          <w:trHeight w:val="886"/>
        </w:trPr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收入</w:t>
            </w:r>
          </w:p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憑證名稱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上期請領</w:t>
            </w:r>
          </w:p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未用份數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本期請領</w:t>
            </w:r>
          </w:p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發</w:t>
            </w:r>
          </w:p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訖</w:t>
            </w:r>
          </w:p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號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碼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96.75pt;margin-top:-.5pt;width:28.25pt;height:153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" filled="f" stroked="f">
                  <v:textbox style="layout-flow:vertical-ideographic">
                    <w:txbxContent>
                      <w:p w:rsidR="00CB2E90" w:rsidRDefault="00CB2E90" w:rsidP="00173B6E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〈第一聯〉</w:t>
                        </w:r>
                        <w:r>
                          <w:rPr>
                            <w:rFonts w:ascii="標楷體" w:eastAsia="標楷體" w:hAnsi="標楷體" w:cs="標楷體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 w:hint="eastAsia"/>
                          </w:rPr>
                          <w:t>會計單位存查</w:t>
                        </w:r>
                      </w:p>
                    </w:txbxContent>
                  </v:textbox>
                </v:shape>
              </w:pict>
            </w:r>
            <w:r w:rsidRPr="00DF0D9A">
              <w:rPr>
                <w:rFonts w:ascii="標楷體" w:eastAsia="標楷體" w:hAnsi="標楷體" w:cs="標楷體" w:hint="eastAsia"/>
              </w:rPr>
              <w:t>備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880"/>
        </w:trPr>
        <w:tc>
          <w:tcPr>
            <w:tcW w:w="9126" w:type="dxa"/>
            <w:gridSpan w:val="6"/>
            <w:tcBorders>
              <w:left w:val="nil"/>
              <w:bottom w:val="dashSmallGap" w:sz="4" w:space="0" w:color="auto"/>
              <w:right w:val="nil"/>
            </w:tcBorders>
          </w:tcPr>
          <w:p w:rsidR="00CB2E90" w:rsidRPr="00DF0D9A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經辦員</w:t>
            </w:r>
            <w:r w:rsidRPr="00DF0D9A">
              <w:rPr>
                <w:rFonts w:ascii="標楷體" w:eastAsia="標楷體" w:hAnsi="標楷體" w:cs="標楷體"/>
              </w:rPr>
              <w:t xml:space="preserve">                             </w:t>
            </w:r>
            <w:r w:rsidRPr="00DF0D9A">
              <w:rPr>
                <w:rFonts w:ascii="標楷體" w:eastAsia="標楷體" w:hAnsi="標楷體" w:cs="標楷體" w:hint="eastAsia"/>
              </w:rPr>
              <w:t>單位主管</w:t>
            </w:r>
          </w:p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880"/>
        </w:trPr>
        <w:tc>
          <w:tcPr>
            <w:tcW w:w="9126" w:type="dxa"/>
            <w:gridSpan w:val="6"/>
            <w:tcBorders>
              <w:top w:val="dashSmallGap" w:sz="4" w:space="0" w:color="auto"/>
              <w:left w:val="nil"/>
              <w:right w:val="nil"/>
            </w:tcBorders>
          </w:tcPr>
          <w:p w:rsidR="00CB2E90" w:rsidRPr="00A86A99" w:rsidRDefault="00CB2E90" w:rsidP="00AB5AC0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CB2E90" w:rsidRPr="00DF0D9A" w:rsidRDefault="00CB2E90" w:rsidP="00AB5AC0">
            <w:pPr>
              <w:spacing w:line="460" w:lineRule="exact"/>
              <w:jc w:val="center"/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 w:rsidRPr="00A86A99">
              <w:rPr>
                <w:rFonts w:ascii="標楷體" w:eastAsia="標楷體" w:hAnsi="標楷體" w:cs="標楷體"/>
                <w:sz w:val="28"/>
                <w:szCs w:val="28"/>
              </w:rPr>
              <w:t xml:space="preserve">   </w:t>
            </w:r>
            <w:r w:rsidRPr="00DF0D9A">
              <w:rPr>
                <w:rFonts w:ascii="標楷體" w:eastAsia="標楷體" w:hAnsi="標楷體" w:cs="標楷體"/>
                <w:sz w:val="36"/>
                <w:szCs w:val="36"/>
                <w:u w:val="single"/>
              </w:rPr>
              <w:t xml:space="preserve">      (</w:t>
            </w:r>
            <w:r w:rsidRPr="00DF0D9A">
              <w:rPr>
                <w:rFonts w:ascii="標楷體" w:eastAsia="標楷體" w:hAnsi="標楷體" w:cs="標楷體" w:hint="eastAsia"/>
                <w:sz w:val="36"/>
                <w:szCs w:val="36"/>
                <w:u w:val="single"/>
              </w:rPr>
              <w:t>機關名稱</w:t>
            </w:r>
            <w:r w:rsidRPr="00DF0D9A">
              <w:rPr>
                <w:rFonts w:ascii="標楷體" w:eastAsia="標楷體" w:hAnsi="標楷體" w:cs="標楷體"/>
                <w:sz w:val="36"/>
                <w:szCs w:val="36"/>
                <w:u w:val="single"/>
              </w:rPr>
              <w:t xml:space="preserve">)      </w:t>
            </w:r>
            <w:r w:rsidRPr="00DF0D9A">
              <w:rPr>
                <w:rFonts w:ascii="標楷體" w:eastAsia="標楷體" w:hAnsi="標楷體" w:cs="標楷體" w:hint="eastAsia"/>
                <w:sz w:val="36"/>
                <w:szCs w:val="36"/>
              </w:rPr>
              <w:t>收入憑證請領單</w:t>
            </w:r>
          </w:p>
          <w:p w:rsidR="00CB2E90" w:rsidRPr="00CF5453" w:rsidRDefault="00CB2E90" w:rsidP="00AB5AC0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A86A99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Pr="00CF5453">
              <w:rPr>
                <w:rFonts w:ascii="標楷體" w:eastAsia="標楷體" w:hAnsi="標楷體" w:cs="標楷體" w:hint="eastAsia"/>
              </w:rPr>
              <w:t>年</w:t>
            </w:r>
            <w:r w:rsidRPr="00CF5453">
              <w:rPr>
                <w:rFonts w:ascii="標楷體" w:eastAsia="標楷體" w:hAnsi="標楷體" w:cs="標楷體"/>
              </w:rPr>
              <w:t xml:space="preserve">    </w:t>
            </w:r>
            <w:r w:rsidRPr="00CF5453">
              <w:rPr>
                <w:rFonts w:ascii="標楷體" w:eastAsia="標楷體" w:hAnsi="標楷體" w:cs="標楷體" w:hint="eastAsia"/>
              </w:rPr>
              <w:t>月</w:t>
            </w:r>
            <w:r w:rsidRPr="00CF5453">
              <w:rPr>
                <w:rFonts w:ascii="標楷體" w:eastAsia="標楷體" w:hAnsi="標楷體" w:cs="標楷體"/>
              </w:rPr>
              <w:t xml:space="preserve">    </w:t>
            </w:r>
            <w:r w:rsidRPr="00CF5453">
              <w:rPr>
                <w:rFonts w:ascii="標楷體" w:eastAsia="標楷體" w:hAnsi="標楷體" w:cs="標楷體" w:hint="eastAsia"/>
              </w:rPr>
              <w:t>日</w:t>
            </w:r>
          </w:p>
        </w:tc>
      </w:tr>
      <w:tr w:rsidR="00CB2E90" w:rsidRPr="00A86A99">
        <w:trPr>
          <w:cantSplit/>
          <w:trHeight w:val="724"/>
        </w:trPr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收入</w:t>
            </w:r>
          </w:p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憑證名稱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上期請領</w:t>
            </w:r>
          </w:p>
          <w:p w:rsidR="00CB2E90" w:rsidRPr="00A86A99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未用份數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本期請領</w:t>
            </w:r>
          </w:p>
          <w:p w:rsidR="00CB2E90" w:rsidRPr="00A86A99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發</w:t>
            </w:r>
          </w:p>
          <w:p w:rsidR="00CB2E90" w:rsidRPr="00A86A99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521" w:type="dxa"/>
          </w:tcPr>
          <w:p w:rsidR="00CB2E90" w:rsidRPr="00DF0D9A" w:rsidRDefault="00CB2E90" w:rsidP="00DF0D9A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訖</w:t>
            </w:r>
          </w:p>
          <w:p w:rsidR="00CB2E90" w:rsidRPr="00A86A99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D9A">
              <w:rPr>
                <w:rFonts w:ascii="標楷體" w:eastAsia="標楷體" w:hAnsi="標楷體" w:cs="標楷體" w:hint="eastAsia"/>
              </w:rPr>
              <w:t>號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碼</w:t>
            </w:r>
          </w:p>
        </w:tc>
        <w:tc>
          <w:tcPr>
            <w:tcW w:w="1521" w:type="dxa"/>
          </w:tcPr>
          <w:p w:rsidR="00CB2E90" w:rsidRPr="00A86A99" w:rsidRDefault="00CB2E90" w:rsidP="00DF0D9A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noProof/>
              </w:rPr>
              <w:pict>
                <v:shape id="Text Box 3" o:spid="_x0000_s1027" type="#_x0000_t202" style="position:absolute;left:0;text-align:left;margin-left:96.75pt;margin-top:-.5pt;width:28.25pt;height:153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" filled="f" stroked="f">
                  <v:textbox style="layout-flow:vertical-ideographic">
                    <w:txbxContent>
                      <w:p w:rsidR="00CB2E90" w:rsidRDefault="00CB2E90" w:rsidP="00173B6E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〈第二聯〉</w:t>
                        </w:r>
                        <w:r>
                          <w:rPr>
                            <w:rFonts w:ascii="標楷體" w:eastAsia="標楷體" w:hAnsi="標楷體" w:cs="標楷體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 w:hint="eastAsia"/>
                          </w:rPr>
                          <w:t>使用單位存查</w:t>
                        </w:r>
                      </w:p>
                    </w:txbxContent>
                  </v:textbox>
                </v:shape>
              </w:pict>
            </w:r>
            <w:r w:rsidRPr="00DF0D9A">
              <w:rPr>
                <w:rFonts w:ascii="標楷體" w:eastAsia="標楷體" w:hAnsi="標楷體" w:cs="標楷體" w:hint="eastAsia"/>
              </w:rPr>
              <w:t>備</w:t>
            </w:r>
            <w:r w:rsidRPr="00DF0D9A">
              <w:rPr>
                <w:rFonts w:ascii="標楷體" w:eastAsia="標楷體" w:hAnsi="標楷體" w:cs="標楷體"/>
              </w:rPr>
              <w:t xml:space="preserve">    </w:t>
            </w:r>
            <w:r w:rsidRPr="00DF0D9A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379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330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  <w:vMerge w:val="restart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2E90" w:rsidRPr="00A86A99">
        <w:trPr>
          <w:cantSplit/>
          <w:trHeight w:val="435"/>
        </w:trPr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1" w:type="dxa"/>
          </w:tcPr>
          <w:p w:rsidR="00CB2E90" w:rsidRPr="00A86A99" w:rsidRDefault="00CB2E90" w:rsidP="00AB5AC0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CB2E90" w:rsidRPr="00A86A99" w:rsidRDefault="00CB2E90" w:rsidP="00AB5AC0">
            <w:pPr>
              <w:widowControl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B2E90" w:rsidRPr="00DF0D9A" w:rsidRDefault="00CB2E90" w:rsidP="00AB5AC0">
      <w:pPr>
        <w:spacing w:line="4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 w:hint="eastAsia"/>
        </w:rPr>
        <w:t>經辦員</w:t>
      </w:r>
      <w:r w:rsidRPr="00DF0D9A">
        <w:rPr>
          <w:rFonts w:ascii="標楷體" w:eastAsia="標楷體" w:hAnsi="標楷體" w:cs="標楷體"/>
        </w:rPr>
        <w:t xml:space="preserve">                             </w:t>
      </w:r>
      <w:r w:rsidRPr="00DF0D9A">
        <w:rPr>
          <w:rFonts w:ascii="標楷體" w:eastAsia="標楷體" w:hAnsi="標楷體" w:cs="標楷體" w:hint="eastAsia"/>
        </w:rPr>
        <w:t>單位主管</w:t>
      </w:r>
    </w:p>
    <w:p w:rsidR="00CB2E90" w:rsidRPr="00A86A99" w:rsidRDefault="00CB2E90" w:rsidP="00AB5AC0">
      <w:pPr>
        <w:spacing w:line="460" w:lineRule="exact"/>
        <w:rPr>
          <w:rFonts w:ascii="標楷體" w:eastAsia="標楷體" w:hAnsi="標楷體"/>
          <w:sz w:val="28"/>
          <w:szCs w:val="28"/>
        </w:rPr>
        <w:sectPr w:rsidR="00CB2E90" w:rsidRPr="00A86A99" w:rsidSect="000F19A8">
          <w:pgSz w:w="11906" w:h="16838"/>
          <w:pgMar w:top="1440" w:right="1418" w:bottom="567" w:left="1418" w:header="851" w:footer="992" w:gutter="0"/>
          <w:cols w:space="425"/>
          <w:docGrid w:type="lines" w:linePitch="360"/>
        </w:sectPr>
      </w:pPr>
    </w:p>
    <w:p w:rsidR="00CB2E90" w:rsidRDefault="00CB2E90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F0D9A">
        <w:rPr>
          <w:rFonts w:ascii="標楷體" w:eastAsia="標楷體" w:hAnsi="標楷體" w:cs="標楷體" w:hint="eastAsia"/>
        </w:rPr>
        <w:t>格式二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  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               (</w:t>
      </w:r>
      <w:r w:rsidRPr="00DF0D9A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DF0D9A">
        <w:rPr>
          <w:rFonts w:ascii="標楷體" w:eastAsia="標楷體" w:hAnsi="標楷體" w:cs="標楷體"/>
          <w:sz w:val="36"/>
          <w:szCs w:val="36"/>
          <w:u w:val="single"/>
        </w:rPr>
        <w:t xml:space="preserve">)               </w:t>
      </w:r>
      <w:r w:rsidRPr="00DF0D9A">
        <w:rPr>
          <w:rFonts w:ascii="標楷體" w:eastAsia="標楷體" w:hAnsi="標楷體" w:cs="標楷體" w:hint="eastAsia"/>
          <w:sz w:val="36"/>
          <w:szCs w:val="36"/>
        </w:rPr>
        <w:t>收入憑證登記簿</w:t>
      </w:r>
    </w:p>
    <w:p w:rsidR="00CB2E90" w:rsidRPr="00DF0D9A" w:rsidRDefault="00CB2E90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B2E90" w:rsidRPr="00DF0D9A" w:rsidRDefault="00CB2E90" w:rsidP="00AB5AC0">
      <w:pPr>
        <w:spacing w:line="4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 w:hint="eastAsia"/>
        </w:rPr>
        <w:t>憑證名稱</w:t>
      </w:r>
      <w:r w:rsidRPr="00DF0D9A">
        <w:rPr>
          <w:rFonts w:ascii="標楷體" w:eastAsia="標楷體" w:hAnsi="標楷體" w:cs="標楷體"/>
        </w:rPr>
        <w:t xml:space="preserve"> :                                   (</w:t>
      </w:r>
      <w:r w:rsidRPr="00DF0D9A">
        <w:rPr>
          <w:rFonts w:ascii="標楷體" w:eastAsia="標楷體" w:hAnsi="標楷體" w:cs="標楷體" w:hint="eastAsia"/>
        </w:rPr>
        <w:t>中華民國</w:t>
      </w:r>
      <w:r w:rsidRPr="00DF0D9A">
        <w:rPr>
          <w:rFonts w:ascii="標楷體" w:eastAsia="標楷體" w:hAnsi="標楷體" w:cs="標楷體"/>
        </w:rPr>
        <w:t xml:space="preserve">       </w:t>
      </w:r>
      <w:r w:rsidRPr="00DF0D9A">
        <w:rPr>
          <w:rFonts w:ascii="標楷體" w:eastAsia="標楷體" w:hAnsi="標楷體" w:cs="標楷體" w:hint="eastAsia"/>
        </w:rPr>
        <w:t>年度</w:t>
      </w:r>
      <w:r w:rsidRPr="00DF0D9A">
        <w:rPr>
          <w:rFonts w:ascii="標楷體" w:eastAsia="標楷體" w:hAnsi="標楷體" w:cs="標楷體"/>
        </w:rPr>
        <w:t xml:space="preserve">)                                               </w:t>
      </w:r>
      <w:r w:rsidRPr="00DF0D9A">
        <w:rPr>
          <w:rFonts w:ascii="標楷體" w:eastAsia="標楷體" w:hAnsi="標楷體" w:cs="標楷體" w:hint="eastAsia"/>
        </w:rPr>
        <w:t>第</w:t>
      </w:r>
      <w:r w:rsidRPr="00DF0D9A">
        <w:rPr>
          <w:rFonts w:ascii="標楷體" w:eastAsia="標楷體" w:hAnsi="標楷體" w:cs="標楷體"/>
        </w:rPr>
        <w:t xml:space="preserve">    </w:t>
      </w:r>
      <w:r w:rsidRPr="00DF0D9A">
        <w:rPr>
          <w:rFonts w:ascii="標楷體" w:eastAsia="標楷體" w:hAnsi="標楷體" w:cs="標楷體" w:hint="eastAsia"/>
        </w:rPr>
        <w:t>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540"/>
        <w:gridCol w:w="900"/>
        <w:gridCol w:w="900"/>
        <w:gridCol w:w="1260"/>
        <w:gridCol w:w="900"/>
        <w:gridCol w:w="1260"/>
        <w:gridCol w:w="1260"/>
        <w:gridCol w:w="884"/>
        <w:gridCol w:w="1636"/>
        <w:gridCol w:w="900"/>
        <w:gridCol w:w="1620"/>
        <w:gridCol w:w="999"/>
        <w:gridCol w:w="999"/>
      </w:tblGrid>
      <w:tr w:rsidR="00CB2E90" w:rsidRPr="00DF0D9A">
        <w:trPr>
          <w:trHeight w:val="120"/>
        </w:trPr>
        <w:tc>
          <w:tcPr>
            <w:tcW w:w="568" w:type="dxa"/>
            <w:vMerge w:val="restart"/>
          </w:tcPr>
          <w:p w:rsidR="00CB2E90" w:rsidRPr="00DF0D9A" w:rsidRDefault="00CB2E90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月</w:t>
            </w:r>
          </w:p>
        </w:tc>
        <w:tc>
          <w:tcPr>
            <w:tcW w:w="540" w:type="dxa"/>
            <w:vMerge w:val="restart"/>
          </w:tcPr>
          <w:p w:rsidR="00CB2E90" w:rsidRPr="00DF0D9A" w:rsidRDefault="00CB2E90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摘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要</w:t>
            </w:r>
          </w:p>
        </w:tc>
        <w:tc>
          <w:tcPr>
            <w:tcW w:w="2160" w:type="dxa"/>
            <w:gridSpan w:val="2"/>
          </w:tcPr>
          <w:p w:rsidR="00CB2E90" w:rsidRPr="00DF0D9A" w:rsidRDefault="00CB2E90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上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次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結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存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2160" w:type="dxa"/>
            <w:gridSpan w:val="2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新</w:t>
            </w:r>
            <w:r w:rsidRPr="00DF0D9A">
              <w:rPr>
                <w:rFonts w:ascii="標楷體" w:eastAsia="標楷體" w:hAnsi="標楷體" w:cs="標楷體"/>
              </w:rPr>
              <w:t xml:space="preserve">     </w:t>
            </w:r>
            <w:r w:rsidRPr="00DF0D9A">
              <w:rPr>
                <w:rFonts w:ascii="標楷體" w:eastAsia="標楷體" w:hAnsi="標楷體" w:cs="標楷體" w:hint="eastAsia"/>
              </w:rPr>
              <w:t>印</w:t>
            </w:r>
            <w:r w:rsidRPr="00DF0D9A">
              <w:rPr>
                <w:rFonts w:ascii="標楷體" w:eastAsia="標楷體" w:hAnsi="標楷體" w:cs="標楷體"/>
              </w:rPr>
              <w:t xml:space="preserve"> 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260" w:type="dxa"/>
            <w:vMerge w:val="restart"/>
          </w:tcPr>
          <w:p w:rsidR="00CB2E90" w:rsidRPr="00DF0D9A" w:rsidRDefault="00CB2E90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小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計</w:t>
            </w:r>
          </w:p>
          <w:p w:rsidR="00CB2E90" w:rsidRPr="00DF0D9A" w:rsidRDefault="00CB2E90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2520" w:type="dxa"/>
            <w:gridSpan w:val="2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</w:t>
            </w:r>
            <w:r w:rsidRPr="00DF0D9A">
              <w:rPr>
                <w:rFonts w:ascii="標楷體" w:eastAsia="標楷體" w:hAnsi="標楷體" w:cs="標楷體"/>
              </w:rPr>
              <w:t xml:space="preserve">      </w:t>
            </w:r>
            <w:r w:rsidRPr="00DF0D9A">
              <w:rPr>
                <w:rFonts w:ascii="標楷體" w:eastAsia="標楷體" w:hAnsi="標楷體" w:cs="標楷體" w:hint="eastAsia"/>
              </w:rPr>
              <w:t>發</w:t>
            </w:r>
            <w:r w:rsidRPr="00DF0D9A">
              <w:rPr>
                <w:rFonts w:ascii="標楷體" w:eastAsia="標楷體" w:hAnsi="標楷體" w:cs="標楷體"/>
              </w:rPr>
              <w:t xml:space="preserve">    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2520" w:type="dxa"/>
            <w:gridSpan w:val="2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本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次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結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存</w:t>
            </w:r>
            <w:r w:rsidRPr="00DF0D9A">
              <w:rPr>
                <w:rFonts w:ascii="標楷體" w:eastAsia="標楷體" w:hAnsi="標楷體" w:cs="標楷體"/>
              </w:rPr>
              <w:t xml:space="preserve"> 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核發人</w:t>
            </w:r>
          </w:p>
          <w:p w:rsidR="00CB2E90" w:rsidRPr="00DF0D9A" w:rsidRDefault="00CB2E90" w:rsidP="00B9713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簽章</w:t>
            </w: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ind w:left="2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提領人</w:t>
            </w:r>
          </w:p>
          <w:p w:rsidR="00CB2E90" w:rsidRPr="00DF0D9A" w:rsidRDefault="00CB2E90" w:rsidP="00B9713E">
            <w:pPr>
              <w:spacing w:line="320" w:lineRule="exact"/>
              <w:ind w:left="2"/>
              <w:jc w:val="center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簽章</w:t>
            </w:r>
          </w:p>
        </w:tc>
      </w:tr>
      <w:tr w:rsidR="00CB2E90" w:rsidRPr="00DF0D9A" w:rsidTr="00B9713E">
        <w:trPr>
          <w:trHeight w:val="120"/>
        </w:trPr>
        <w:tc>
          <w:tcPr>
            <w:tcW w:w="568" w:type="dxa"/>
            <w:vMerge/>
          </w:tcPr>
          <w:p w:rsidR="00CB2E90" w:rsidRPr="00DF0D9A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0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26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0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份</w:t>
            </w:r>
            <w:r w:rsidRPr="00DF0D9A">
              <w:rPr>
                <w:rFonts w:ascii="標楷體" w:eastAsia="標楷體" w:hAnsi="標楷體" w:cs="標楷體"/>
              </w:rPr>
              <w:t xml:space="preserve"> </w:t>
            </w:r>
            <w:r w:rsidRPr="00DF0D9A">
              <w:rPr>
                <w:rFonts w:ascii="標楷體" w:eastAsia="標楷體" w:hAnsi="標楷體" w:cs="標楷體" w:hint="eastAsia"/>
              </w:rPr>
              <w:t>數</w:t>
            </w: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ind w:firstLineChars="100" w:firstLine="240"/>
              <w:rPr>
                <w:rFonts w:ascii="標楷體" w:eastAsia="標楷體" w:hAnsi="標楷體"/>
              </w:rPr>
            </w:pPr>
            <w:r w:rsidRPr="00DF0D9A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99" w:type="dxa"/>
            <w:vMerge/>
          </w:tcPr>
          <w:p w:rsidR="00CB2E90" w:rsidRPr="00DF0D9A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CB2E90" w:rsidRPr="00DF0D9A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DF0D9A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B9713E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B9713E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B9713E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B9713E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B9713E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B9713E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B9713E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 w:val="restart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611D60" w:rsidTr="00B9713E">
        <w:trPr>
          <w:trHeight w:val="180"/>
        </w:trPr>
        <w:tc>
          <w:tcPr>
            <w:tcW w:w="568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54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84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620" w:type="dxa"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9" w:type="dxa"/>
            <w:vMerge/>
          </w:tcPr>
          <w:p w:rsidR="00CB2E90" w:rsidRPr="00DF0D9A" w:rsidRDefault="00CB2E90" w:rsidP="00611D60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CB2E90" w:rsidRPr="00DF0D9A" w:rsidRDefault="00CB2E90" w:rsidP="00DF0D9A">
      <w:pPr>
        <w:spacing w:line="3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 w:hint="eastAsia"/>
        </w:rPr>
        <w:t>注意事項</w:t>
      </w:r>
      <w:r w:rsidRPr="00DF0D9A">
        <w:rPr>
          <w:rFonts w:ascii="標楷體" w:eastAsia="標楷體" w:hAnsi="標楷體" w:cs="標楷體"/>
        </w:rPr>
        <w:t xml:space="preserve"> : 1. </w:t>
      </w:r>
      <w:r w:rsidRPr="00DF0D9A">
        <w:rPr>
          <w:rFonts w:ascii="標楷體" w:eastAsia="標楷體" w:hAnsi="標楷體" w:cs="標楷體" w:hint="eastAsia"/>
        </w:rPr>
        <w:t>本簿應分別年度使用。</w:t>
      </w:r>
    </w:p>
    <w:p w:rsidR="00CB2E90" w:rsidRPr="00DF0D9A" w:rsidRDefault="00CB2E90" w:rsidP="00DF0D9A">
      <w:pPr>
        <w:spacing w:line="360" w:lineRule="exact"/>
        <w:rPr>
          <w:rFonts w:ascii="標楷體" w:eastAsia="標楷體" w:hAnsi="標楷體" w:cs="標楷體"/>
        </w:rPr>
      </w:pPr>
      <w:r w:rsidRPr="00DF0D9A">
        <w:rPr>
          <w:rFonts w:ascii="標楷體" w:eastAsia="標楷體" w:hAnsi="標楷體" w:cs="標楷體" w:hint="eastAsia"/>
        </w:rPr>
        <w:t xml:space="preserve">　　　　　</w:t>
      </w:r>
      <w:r w:rsidRPr="00DF0D9A">
        <w:rPr>
          <w:rFonts w:ascii="標楷體" w:eastAsia="標楷體" w:hAnsi="標楷體" w:cs="標楷體"/>
        </w:rPr>
        <w:t xml:space="preserve"> 2. </w:t>
      </w:r>
      <w:r w:rsidRPr="00DF0D9A">
        <w:rPr>
          <w:rFonts w:ascii="標楷體" w:eastAsia="標楷體" w:hAnsi="標楷體" w:cs="標楷體" w:hint="eastAsia"/>
        </w:rPr>
        <w:t>本頁填滿後，應請單位主管覆核。</w:t>
      </w:r>
      <w:r w:rsidRPr="00DF0D9A">
        <w:rPr>
          <w:rFonts w:ascii="標楷體" w:eastAsia="標楷體" w:hAnsi="標楷體" w:cs="標楷體"/>
        </w:rPr>
        <w:t xml:space="preserve">   </w:t>
      </w:r>
      <w:r w:rsidRPr="00DF0D9A">
        <w:rPr>
          <w:rFonts w:ascii="標楷體" w:eastAsia="標楷體" w:hAnsi="標楷體" w:cs="標楷體" w:hint="eastAsia"/>
        </w:rPr>
        <w:t xml:space="preserve">　　　　　　　　　　單位主管覆核（簽章）：</w:t>
      </w:r>
      <w:r w:rsidRPr="00DF0D9A">
        <w:rPr>
          <w:rFonts w:ascii="標楷體" w:eastAsia="標楷體" w:hAnsi="標楷體" w:cs="標楷體"/>
        </w:rPr>
        <w:t xml:space="preserve">                         </w:t>
      </w:r>
    </w:p>
    <w:p w:rsidR="00CB2E90" w:rsidRPr="00DF0D9A" w:rsidRDefault="00CB2E90" w:rsidP="00DF0D9A">
      <w:pPr>
        <w:spacing w:line="360" w:lineRule="exact"/>
        <w:rPr>
          <w:rFonts w:ascii="標楷體" w:eastAsia="標楷體" w:hAnsi="標楷體"/>
        </w:rPr>
      </w:pPr>
      <w:r w:rsidRPr="00DF0D9A">
        <w:rPr>
          <w:rFonts w:ascii="標楷體" w:eastAsia="標楷體" w:hAnsi="標楷體" w:cs="標楷體"/>
        </w:rPr>
        <w:t xml:space="preserve">           3. </w:t>
      </w:r>
      <w:r w:rsidRPr="00DF0D9A">
        <w:rPr>
          <w:rFonts w:ascii="標楷體" w:eastAsia="標楷體" w:hAnsi="標楷體" w:cs="標楷體" w:hint="eastAsia"/>
        </w:rPr>
        <w:t>本簿須列入移交。</w:t>
      </w:r>
    </w:p>
    <w:p w:rsidR="00CB2E90" w:rsidRPr="00A86A99" w:rsidRDefault="00CB2E90" w:rsidP="00AB5AC0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CB2E90" w:rsidRDefault="00CB2E90" w:rsidP="00AB5AC0">
      <w:pPr>
        <w:spacing w:line="460" w:lineRule="exact"/>
        <w:rPr>
          <w:rFonts w:ascii="標楷體" w:eastAsia="標楷體" w:hAnsi="標楷體" w:cs="標楷體"/>
        </w:rPr>
      </w:pPr>
      <w:r w:rsidRPr="00611D60">
        <w:rPr>
          <w:rFonts w:ascii="標楷體" w:eastAsia="標楷體" w:hAnsi="標楷體" w:cs="標楷體" w:hint="eastAsia"/>
        </w:rPr>
        <w:t>格式三</w:t>
      </w: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</w:t>
      </w:r>
      <w:r w:rsidRPr="00611D60">
        <w:rPr>
          <w:rFonts w:ascii="標楷體" w:eastAsia="標楷體" w:hAnsi="標楷體" w:cs="標楷體"/>
          <w:sz w:val="36"/>
          <w:szCs w:val="36"/>
          <w:u w:val="single"/>
        </w:rPr>
        <w:t xml:space="preserve">               (</w:t>
      </w:r>
      <w:r w:rsidRPr="00611D60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611D60">
        <w:rPr>
          <w:rFonts w:ascii="標楷體" w:eastAsia="標楷體" w:hAnsi="標楷體" w:cs="標楷體"/>
          <w:sz w:val="36"/>
          <w:szCs w:val="36"/>
          <w:u w:val="single"/>
        </w:rPr>
        <w:t xml:space="preserve">)               </w:t>
      </w:r>
      <w:r w:rsidRPr="00611D60">
        <w:rPr>
          <w:rFonts w:ascii="標楷體" w:eastAsia="標楷體" w:hAnsi="標楷體" w:cs="標楷體" w:hint="eastAsia"/>
          <w:sz w:val="36"/>
          <w:szCs w:val="36"/>
        </w:rPr>
        <w:t>收入憑證日報表</w:t>
      </w:r>
    </w:p>
    <w:p w:rsidR="00CB2E90" w:rsidRPr="001314E8" w:rsidRDefault="00CB2E90" w:rsidP="00AB5AC0">
      <w:pPr>
        <w:spacing w:line="460" w:lineRule="exact"/>
        <w:rPr>
          <w:rFonts w:ascii="標楷體" w:eastAsia="標楷體" w:hAnsi="標楷體" w:cs="標楷體"/>
        </w:rPr>
      </w:pPr>
    </w:p>
    <w:p w:rsidR="00CB2E90" w:rsidRPr="00611D60" w:rsidRDefault="00CB2E90" w:rsidP="00AB5AC0">
      <w:pPr>
        <w:spacing w:line="460" w:lineRule="exact"/>
        <w:rPr>
          <w:rFonts w:ascii="標楷體" w:eastAsia="標楷體" w:hAnsi="標楷體"/>
        </w:rPr>
      </w:pPr>
      <w:r w:rsidRPr="00A86A99">
        <w:rPr>
          <w:rFonts w:ascii="標楷體" w:eastAsia="標楷體" w:hAnsi="標楷體" w:cs="標楷體"/>
          <w:sz w:val="28"/>
          <w:szCs w:val="28"/>
        </w:rPr>
        <w:t xml:space="preserve">                                                </w:t>
      </w:r>
      <w:r w:rsidRPr="00611D60">
        <w:rPr>
          <w:rFonts w:ascii="標楷體" w:eastAsia="標楷體" w:hAnsi="標楷體" w:cs="標楷體" w:hint="eastAsia"/>
        </w:rPr>
        <w:t>年</w:t>
      </w:r>
      <w:r w:rsidRPr="00611D60">
        <w:rPr>
          <w:rFonts w:ascii="標楷體" w:eastAsia="標楷體" w:hAnsi="標楷體" w:cs="標楷體"/>
        </w:rPr>
        <w:t xml:space="preserve">    </w:t>
      </w:r>
      <w:r w:rsidRPr="00611D60">
        <w:rPr>
          <w:rFonts w:ascii="標楷體" w:eastAsia="標楷體" w:hAnsi="標楷體" w:cs="標楷體" w:hint="eastAsia"/>
        </w:rPr>
        <w:t>月</w:t>
      </w:r>
      <w:r w:rsidRPr="00611D60">
        <w:rPr>
          <w:rFonts w:ascii="標楷體" w:eastAsia="標楷體" w:hAnsi="標楷體" w:cs="標楷體"/>
        </w:rPr>
        <w:t xml:space="preserve">    </w:t>
      </w:r>
      <w:r w:rsidRPr="00611D60">
        <w:rPr>
          <w:rFonts w:ascii="標楷體" w:eastAsia="標楷體" w:hAnsi="標楷體" w:cs="標楷體" w:hint="eastAsia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08"/>
        <w:gridCol w:w="900"/>
        <w:gridCol w:w="1305"/>
        <w:gridCol w:w="860"/>
        <w:gridCol w:w="1345"/>
        <w:gridCol w:w="810"/>
        <w:gridCol w:w="1395"/>
        <w:gridCol w:w="770"/>
        <w:gridCol w:w="1435"/>
        <w:gridCol w:w="900"/>
        <w:gridCol w:w="1440"/>
        <w:gridCol w:w="1260"/>
        <w:gridCol w:w="900"/>
      </w:tblGrid>
      <w:tr w:rsidR="00CB2E90" w:rsidRPr="00611D60">
        <w:trPr>
          <w:cantSplit/>
          <w:trHeight w:val="347"/>
        </w:trPr>
        <w:tc>
          <w:tcPr>
            <w:tcW w:w="1108" w:type="dxa"/>
            <w:vMerge w:val="restart"/>
            <w:vAlign w:val="center"/>
          </w:tcPr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收入憑證</w:t>
            </w:r>
          </w:p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名</w:t>
            </w:r>
            <w:r w:rsidRPr="00611D60">
              <w:rPr>
                <w:rFonts w:ascii="標楷體" w:eastAsia="標楷體" w:hAnsi="標楷體" w:cs="標楷體"/>
              </w:rPr>
              <w:t xml:space="preserve">    </w:t>
            </w:r>
            <w:r w:rsidRPr="00611D60">
              <w:rPr>
                <w:rFonts w:ascii="標楷體" w:eastAsia="標楷體" w:hAnsi="標楷體" w:cs="標楷體" w:hint="eastAsia"/>
              </w:rPr>
              <w:t>稱</w:t>
            </w:r>
          </w:p>
        </w:tc>
        <w:tc>
          <w:tcPr>
            <w:tcW w:w="2205" w:type="dxa"/>
            <w:gridSpan w:val="2"/>
            <w:vAlign w:val="center"/>
          </w:tcPr>
          <w:p w:rsidR="00CB2E90" w:rsidRPr="00611D60" w:rsidRDefault="00CB2E90" w:rsidP="00E91AD5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上日結存數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(a)</w:t>
            </w:r>
          </w:p>
        </w:tc>
        <w:tc>
          <w:tcPr>
            <w:tcW w:w="2205" w:type="dxa"/>
            <w:gridSpan w:val="2"/>
            <w:vAlign w:val="center"/>
          </w:tcPr>
          <w:p w:rsidR="00CB2E90" w:rsidRPr="00611D60" w:rsidRDefault="00CB2E90" w:rsidP="00E91AD5">
            <w:pPr>
              <w:spacing w:line="320" w:lineRule="exact"/>
              <w:ind w:firstLineChars="100" w:firstLine="240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本日新領數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(b)</w:t>
            </w:r>
          </w:p>
        </w:tc>
        <w:tc>
          <w:tcPr>
            <w:tcW w:w="2205" w:type="dxa"/>
            <w:gridSpan w:val="2"/>
            <w:vAlign w:val="center"/>
          </w:tcPr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本日使用數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(c)</w:t>
            </w:r>
          </w:p>
        </w:tc>
        <w:tc>
          <w:tcPr>
            <w:tcW w:w="2205" w:type="dxa"/>
            <w:gridSpan w:val="2"/>
            <w:vAlign w:val="center"/>
          </w:tcPr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本日作廢數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(d)</w:t>
            </w:r>
          </w:p>
        </w:tc>
        <w:tc>
          <w:tcPr>
            <w:tcW w:w="2340" w:type="dxa"/>
            <w:gridSpan w:val="2"/>
            <w:vAlign w:val="center"/>
          </w:tcPr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本日結存數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(e)</w:t>
            </w:r>
          </w:p>
          <w:p w:rsidR="00CB2E90" w:rsidRPr="009E7349" w:rsidRDefault="00CB2E90" w:rsidP="00E91AD5">
            <w:pPr>
              <w:spacing w:line="320" w:lineRule="exac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=(a)+(b)-(c)-(d)</w:t>
            </w:r>
          </w:p>
        </w:tc>
        <w:tc>
          <w:tcPr>
            <w:tcW w:w="1260" w:type="dxa"/>
            <w:vMerge w:val="restart"/>
            <w:vAlign w:val="center"/>
          </w:tcPr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本</w:t>
            </w:r>
            <w:r w:rsidRPr="00611D60">
              <w:rPr>
                <w:rFonts w:ascii="標楷體" w:eastAsia="標楷體" w:hAnsi="標楷體" w:cs="標楷體"/>
              </w:rPr>
              <w:t xml:space="preserve">    </w:t>
            </w:r>
            <w:r w:rsidRPr="00611D60">
              <w:rPr>
                <w:rFonts w:ascii="標楷體" w:eastAsia="標楷體" w:hAnsi="標楷體" w:cs="標楷體" w:hint="eastAsia"/>
              </w:rPr>
              <w:t>日</w:t>
            </w:r>
          </w:p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實收金額</w:t>
            </w:r>
          </w:p>
        </w:tc>
        <w:tc>
          <w:tcPr>
            <w:tcW w:w="900" w:type="dxa"/>
            <w:vMerge w:val="restart"/>
            <w:vAlign w:val="center"/>
          </w:tcPr>
          <w:p w:rsidR="00CB2E90" w:rsidRPr="00611D60" w:rsidRDefault="00CB2E90" w:rsidP="00E91AD5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備</w:t>
            </w:r>
            <w:r w:rsidRPr="00611D60">
              <w:rPr>
                <w:rFonts w:ascii="標楷體" w:eastAsia="標楷體" w:hAnsi="標楷體" w:cs="標楷體"/>
              </w:rPr>
              <w:t xml:space="preserve">  </w:t>
            </w:r>
            <w:r w:rsidRPr="00611D60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B2E90" w:rsidRPr="00611D60">
        <w:trPr>
          <w:cantSplit/>
          <w:trHeight w:val="120"/>
        </w:trPr>
        <w:tc>
          <w:tcPr>
            <w:tcW w:w="1108" w:type="dxa"/>
            <w:vMerge/>
          </w:tcPr>
          <w:p w:rsidR="00CB2E90" w:rsidRPr="00611D60" w:rsidRDefault="00CB2E90" w:rsidP="00E91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05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60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45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810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395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770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435" w:type="dxa"/>
            <w:vAlign w:val="center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900" w:type="dxa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張數</w:t>
            </w:r>
          </w:p>
        </w:tc>
        <w:tc>
          <w:tcPr>
            <w:tcW w:w="1440" w:type="dxa"/>
          </w:tcPr>
          <w:p w:rsidR="00CB2E90" w:rsidRPr="00611D60" w:rsidRDefault="00CB2E90" w:rsidP="00E91AD5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611D60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260" w:type="dxa"/>
            <w:vMerge/>
          </w:tcPr>
          <w:p w:rsidR="00CB2E90" w:rsidRPr="00611D60" w:rsidRDefault="00CB2E90" w:rsidP="00E91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vMerge/>
          </w:tcPr>
          <w:p w:rsidR="00CB2E90" w:rsidRPr="00611D60" w:rsidRDefault="00CB2E90" w:rsidP="00E91AD5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CB2E90" w:rsidRPr="00E91AD5">
        <w:tc>
          <w:tcPr>
            <w:tcW w:w="1108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</w:rPr>
            </w:pPr>
            <w:r w:rsidRPr="00E91AD5">
              <w:rPr>
                <w:rFonts w:ascii="標楷體" w:eastAsia="標楷體" w:hAnsi="標楷體" w:cs="標楷體" w:hint="eastAsia"/>
              </w:rPr>
              <w:t>合</w:t>
            </w:r>
            <w:r w:rsidRPr="00E91AD5">
              <w:rPr>
                <w:rFonts w:ascii="標楷體" w:eastAsia="標楷體" w:hAnsi="標楷體" w:cs="標楷體"/>
              </w:rPr>
              <w:t xml:space="preserve">    </w:t>
            </w:r>
            <w:r w:rsidRPr="00E91AD5">
              <w:rPr>
                <w:rFonts w:ascii="標楷體" w:eastAsia="標楷體" w:hAnsi="標楷體" w:cs="標楷體" w:hint="eastAsia"/>
              </w:rPr>
              <w:t>計</w:t>
            </w: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0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8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4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81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39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  <w:r w:rsidRPr="00E91AD5">
              <w:rPr>
                <w:rFonts w:ascii="標楷體" w:eastAsia="標楷體" w:hAnsi="標楷體" w:cs="標楷體"/>
              </w:rPr>
              <w:t>`</w:t>
            </w:r>
          </w:p>
        </w:tc>
        <w:tc>
          <w:tcPr>
            <w:tcW w:w="1435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44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26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900" w:type="dxa"/>
          </w:tcPr>
          <w:p w:rsidR="00CB2E90" w:rsidRPr="00E91AD5" w:rsidRDefault="00CB2E90" w:rsidP="00E91AD5">
            <w:pPr>
              <w:spacing w:line="360" w:lineRule="exact"/>
              <w:rPr>
                <w:rFonts w:ascii="標楷體" w:eastAsia="標楷體" w:hAnsi="標楷體" w:cs="標楷體"/>
              </w:rPr>
            </w:pPr>
          </w:p>
        </w:tc>
      </w:tr>
    </w:tbl>
    <w:p w:rsidR="00CB2E90" w:rsidRPr="00E91AD5" w:rsidRDefault="00CB2E90" w:rsidP="00AB5AC0">
      <w:pPr>
        <w:spacing w:line="460" w:lineRule="exact"/>
        <w:rPr>
          <w:rFonts w:ascii="標楷體" w:eastAsia="標楷體" w:hAnsi="標楷體" w:cs="標楷體"/>
        </w:rPr>
      </w:pPr>
      <w:r w:rsidRPr="00E91AD5">
        <w:rPr>
          <w:rFonts w:ascii="標楷體" w:eastAsia="標楷體" w:hAnsi="標楷體" w:cs="標楷體" w:hint="eastAsia"/>
        </w:rPr>
        <w:t>製表人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業務主管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出納</w:t>
      </w:r>
      <w:r w:rsidRPr="00E91AD5">
        <w:rPr>
          <w:rFonts w:ascii="標楷體" w:eastAsia="標楷體" w:hAnsi="標楷體" w:cs="標楷體"/>
        </w:rPr>
        <w:t xml:space="preserve">                 </w:t>
      </w:r>
      <w:r w:rsidRPr="00E91AD5">
        <w:rPr>
          <w:rFonts w:ascii="標楷體" w:eastAsia="標楷體" w:hAnsi="標楷體" w:cs="標楷體" w:hint="eastAsia"/>
        </w:rPr>
        <w:t>主辦會計</w:t>
      </w:r>
      <w:r w:rsidRPr="00E91AD5">
        <w:rPr>
          <w:rFonts w:ascii="標楷體" w:eastAsia="標楷體" w:hAnsi="標楷體" w:cs="標楷體"/>
        </w:rPr>
        <w:t xml:space="preserve">                  </w:t>
      </w:r>
      <w:r w:rsidRPr="00E91AD5">
        <w:rPr>
          <w:rFonts w:ascii="標楷體" w:eastAsia="標楷體" w:hAnsi="標楷體" w:cs="標楷體" w:hint="eastAsia"/>
        </w:rPr>
        <w:t>機關首長</w:t>
      </w:r>
      <w:r w:rsidRPr="00E91AD5">
        <w:rPr>
          <w:rFonts w:ascii="標楷體" w:eastAsia="標楷體" w:hAnsi="標楷體" w:cs="標楷體"/>
        </w:rPr>
        <w:t xml:space="preserve"> </w:t>
      </w:r>
    </w:p>
    <w:p w:rsidR="00CB2E90" w:rsidRPr="00A86A99" w:rsidRDefault="00CB2E90" w:rsidP="00AB5AC0">
      <w:pPr>
        <w:spacing w:line="460" w:lineRule="exact"/>
        <w:rPr>
          <w:rFonts w:ascii="標楷體" w:eastAsia="標楷體" w:hAnsi="標楷體"/>
          <w:sz w:val="28"/>
          <w:szCs w:val="28"/>
        </w:rPr>
        <w:sectPr w:rsidR="00CB2E90" w:rsidRPr="00A86A99" w:rsidSect="000F19A8">
          <w:pgSz w:w="16838" w:h="11906" w:orient="landscape"/>
          <w:pgMar w:top="1361" w:right="1134" w:bottom="1361" w:left="1134" w:header="851" w:footer="992" w:gutter="0"/>
          <w:cols w:space="425"/>
          <w:docGrid w:type="lines" w:linePitch="360"/>
        </w:sectPr>
      </w:pPr>
    </w:p>
    <w:p w:rsidR="00CB2E90" w:rsidRPr="001C44CF" w:rsidRDefault="00CB2E90" w:rsidP="00836B80">
      <w:pPr>
        <w:spacing w:line="460" w:lineRule="exact"/>
        <w:rPr>
          <w:rFonts w:ascii="標楷體" w:eastAsia="標楷體" w:hAnsi="標楷體"/>
          <w:sz w:val="36"/>
          <w:szCs w:val="36"/>
        </w:rPr>
      </w:pPr>
      <w:r w:rsidRPr="001C44CF">
        <w:rPr>
          <w:rFonts w:ascii="標楷體" w:eastAsia="標楷體" w:hAnsi="標楷體" w:cs="標楷體" w:hint="eastAsia"/>
        </w:rPr>
        <w:t>格式四</w:t>
      </w:r>
      <w:r w:rsidRPr="001C44CF">
        <w:rPr>
          <w:rFonts w:ascii="標楷體" w:eastAsia="標楷體" w:hAnsi="標楷體" w:cs="標楷體"/>
        </w:rPr>
        <w:t xml:space="preserve">                   </w:t>
      </w:r>
      <w:r w:rsidRPr="001C44CF">
        <w:rPr>
          <w:rFonts w:ascii="標楷體" w:eastAsia="標楷體" w:hAnsi="標楷體" w:cs="標楷體"/>
          <w:sz w:val="36"/>
          <w:szCs w:val="36"/>
          <w:u w:val="single"/>
        </w:rPr>
        <w:t xml:space="preserve">             (</w:t>
      </w:r>
      <w:r w:rsidRPr="001C44CF">
        <w:rPr>
          <w:rFonts w:ascii="標楷體" w:eastAsia="標楷體" w:hAnsi="標楷體" w:cs="標楷體" w:hint="eastAsia"/>
          <w:sz w:val="36"/>
          <w:szCs w:val="36"/>
          <w:u w:val="single"/>
        </w:rPr>
        <w:t>機關名稱</w:t>
      </w:r>
      <w:r w:rsidRPr="001C44CF">
        <w:rPr>
          <w:rFonts w:ascii="標楷體" w:eastAsia="標楷體" w:hAnsi="標楷體" w:cs="標楷體"/>
          <w:sz w:val="36"/>
          <w:szCs w:val="36"/>
          <w:u w:val="single"/>
        </w:rPr>
        <w:t xml:space="preserve">)             </w:t>
      </w:r>
      <w:r w:rsidRPr="001C44CF">
        <w:rPr>
          <w:rFonts w:ascii="標楷體" w:eastAsia="標楷體" w:hAnsi="標楷體" w:cs="標楷體" w:hint="eastAsia"/>
          <w:sz w:val="36"/>
          <w:szCs w:val="36"/>
        </w:rPr>
        <w:t>收入憑證月報表</w:t>
      </w:r>
    </w:p>
    <w:p w:rsidR="00CB2E90" w:rsidRPr="001C44CF" w:rsidRDefault="00CB2E90" w:rsidP="00836B80">
      <w:pPr>
        <w:spacing w:line="460" w:lineRule="exact"/>
        <w:rPr>
          <w:rFonts w:ascii="標楷體" w:eastAsia="標楷體" w:hAnsi="標楷體"/>
        </w:rPr>
      </w:pPr>
    </w:p>
    <w:p w:rsidR="00CB2E90" w:rsidRPr="001C44CF" w:rsidRDefault="00CB2E90" w:rsidP="00836B80">
      <w:pPr>
        <w:spacing w:line="460" w:lineRule="exact"/>
        <w:jc w:val="right"/>
        <w:rPr>
          <w:rFonts w:ascii="標楷體" w:eastAsia="標楷體" w:hAnsi="標楷體"/>
        </w:rPr>
      </w:pPr>
      <w:r w:rsidRPr="001C44CF">
        <w:rPr>
          <w:rFonts w:ascii="標楷體" w:eastAsia="標楷體" w:hAnsi="標楷體" w:cs="標楷體"/>
        </w:rPr>
        <w:t xml:space="preserve">                                               </w:t>
      </w:r>
      <w:r w:rsidRPr="001C44CF">
        <w:rPr>
          <w:rFonts w:ascii="標楷體" w:eastAsia="標楷體" w:hAnsi="標楷體" w:cs="標楷體" w:hint="eastAsia"/>
        </w:rPr>
        <w:t>中華民國</w:t>
      </w:r>
      <w:r w:rsidRPr="001C44CF">
        <w:rPr>
          <w:rFonts w:ascii="標楷體" w:eastAsia="標楷體" w:hAnsi="標楷體" w:cs="標楷體"/>
        </w:rPr>
        <w:t xml:space="preserve">    </w:t>
      </w:r>
      <w:r w:rsidRPr="001C44CF">
        <w:rPr>
          <w:rFonts w:ascii="標楷體" w:eastAsia="標楷體" w:hAnsi="標楷體" w:cs="標楷體" w:hint="eastAsia"/>
        </w:rPr>
        <w:t>年</w:t>
      </w:r>
      <w:r w:rsidRPr="001C44CF">
        <w:rPr>
          <w:rFonts w:ascii="標楷體" w:eastAsia="標楷體" w:hAnsi="標楷體" w:cs="標楷體"/>
        </w:rPr>
        <w:t xml:space="preserve">   </w:t>
      </w:r>
      <w:r w:rsidRPr="001C44CF">
        <w:rPr>
          <w:rFonts w:ascii="標楷體" w:eastAsia="標楷體" w:hAnsi="標楷體" w:cs="標楷體" w:hint="eastAsia"/>
        </w:rPr>
        <w:t>月份</w:t>
      </w:r>
      <w:r w:rsidRPr="001C44CF">
        <w:rPr>
          <w:rFonts w:ascii="標楷體" w:eastAsia="標楷體" w:hAnsi="標楷體" w:cs="標楷體"/>
        </w:rPr>
        <w:t xml:space="preserve">                                </w:t>
      </w:r>
      <w:r w:rsidRPr="001C44CF">
        <w:rPr>
          <w:rFonts w:ascii="標楷體" w:eastAsia="標楷體" w:hAnsi="標楷體" w:cs="標楷體" w:hint="eastAsia"/>
        </w:rPr>
        <w:t>年</w:t>
      </w:r>
      <w:r w:rsidRPr="001C44CF">
        <w:rPr>
          <w:rFonts w:ascii="標楷體" w:eastAsia="標楷體" w:hAnsi="標楷體" w:cs="標楷體"/>
        </w:rPr>
        <w:t xml:space="preserve">    </w:t>
      </w:r>
      <w:r w:rsidRPr="001C44CF">
        <w:rPr>
          <w:rFonts w:ascii="標楷體" w:eastAsia="標楷體" w:hAnsi="標楷體" w:cs="標楷體" w:hint="eastAsia"/>
        </w:rPr>
        <w:t>月</w:t>
      </w:r>
      <w:r w:rsidRPr="001C44CF">
        <w:rPr>
          <w:rFonts w:ascii="標楷體" w:eastAsia="標楷體" w:hAnsi="標楷體" w:cs="標楷體"/>
        </w:rPr>
        <w:t xml:space="preserve">    </w:t>
      </w:r>
      <w:r w:rsidRPr="001C44CF">
        <w:rPr>
          <w:rFonts w:ascii="標楷體" w:eastAsia="標楷體" w:hAnsi="標楷體" w:cs="標楷體" w:hint="eastAsia"/>
        </w:rPr>
        <w:t>日填報</w:t>
      </w:r>
    </w:p>
    <w:tbl>
      <w:tblPr>
        <w:tblW w:w="14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17"/>
        <w:gridCol w:w="544"/>
        <w:gridCol w:w="1235"/>
        <w:gridCol w:w="581"/>
        <w:gridCol w:w="1198"/>
        <w:gridCol w:w="617"/>
        <w:gridCol w:w="1162"/>
        <w:gridCol w:w="653"/>
        <w:gridCol w:w="1125"/>
        <w:gridCol w:w="689"/>
        <w:gridCol w:w="1089"/>
        <w:gridCol w:w="1270"/>
        <w:gridCol w:w="1270"/>
        <w:gridCol w:w="2178"/>
      </w:tblGrid>
      <w:tr w:rsidR="00CB2E90" w:rsidRPr="001C44CF" w:rsidTr="00227CF9">
        <w:trPr>
          <w:cantSplit/>
          <w:trHeight w:val="744"/>
        </w:trPr>
        <w:tc>
          <w:tcPr>
            <w:tcW w:w="1117" w:type="dxa"/>
            <w:vMerge w:val="restart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收入憑證</w:t>
            </w:r>
          </w:p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名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稱</w:t>
            </w:r>
          </w:p>
        </w:tc>
        <w:tc>
          <w:tcPr>
            <w:tcW w:w="1779" w:type="dxa"/>
            <w:gridSpan w:val="2"/>
            <w:vAlign w:val="center"/>
          </w:tcPr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上月結存數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(a)</w:t>
            </w:r>
          </w:p>
        </w:tc>
        <w:tc>
          <w:tcPr>
            <w:tcW w:w="1779" w:type="dxa"/>
            <w:gridSpan w:val="2"/>
            <w:vAlign w:val="center"/>
          </w:tcPr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本月新領數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(b)</w:t>
            </w:r>
          </w:p>
        </w:tc>
        <w:tc>
          <w:tcPr>
            <w:tcW w:w="1779" w:type="dxa"/>
            <w:gridSpan w:val="2"/>
            <w:vAlign w:val="center"/>
          </w:tcPr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本月使用數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(c)</w:t>
            </w:r>
          </w:p>
        </w:tc>
        <w:tc>
          <w:tcPr>
            <w:tcW w:w="1778" w:type="dxa"/>
            <w:gridSpan w:val="2"/>
            <w:vAlign w:val="center"/>
          </w:tcPr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本月作廢數</w:t>
            </w:r>
            <w:r w:rsidRPr="009E7349">
              <w:rPr>
                <w:rFonts w:ascii="標楷體" w:eastAsia="標楷體" w:hAnsi="標楷體" w:cs="標楷體"/>
                <w:sz w:val="20"/>
                <w:szCs w:val="20"/>
              </w:rPr>
              <w:t>(d)</w:t>
            </w:r>
          </w:p>
        </w:tc>
        <w:tc>
          <w:tcPr>
            <w:tcW w:w="1778" w:type="dxa"/>
            <w:gridSpan w:val="2"/>
            <w:vAlign w:val="center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本月結存數</w:t>
            </w:r>
            <w:r w:rsidRPr="00227CF9">
              <w:rPr>
                <w:rFonts w:ascii="標楷體" w:eastAsia="標楷體" w:hAnsi="標楷體" w:cs="標楷體"/>
                <w:sz w:val="20"/>
                <w:szCs w:val="20"/>
              </w:rPr>
              <w:t>(e)</w:t>
            </w:r>
          </w:p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227CF9">
              <w:rPr>
                <w:rFonts w:ascii="標楷體" w:eastAsia="標楷體" w:hAnsi="標楷體" w:cs="標楷體"/>
                <w:sz w:val="20"/>
                <w:szCs w:val="20"/>
              </w:rPr>
              <w:t>=(a)+(b)-(c)-(d)</w:t>
            </w:r>
          </w:p>
        </w:tc>
        <w:tc>
          <w:tcPr>
            <w:tcW w:w="1270" w:type="dxa"/>
            <w:vMerge w:val="restart"/>
            <w:vAlign w:val="center"/>
          </w:tcPr>
          <w:p w:rsidR="00CB2E90" w:rsidRPr="001C44CF" w:rsidRDefault="00CB2E90" w:rsidP="004D7E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本月實收</w:t>
            </w:r>
          </w:p>
          <w:p w:rsidR="00CB2E90" w:rsidRPr="001C44CF" w:rsidRDefault="00CB2E90" w:rsidP="004D7E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金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額</w:t>
            </w:r>
          </w:p>
        </w:tc>
        <w:tc>
          <w:tcPr>
            <w:tcW w:w="1270" w:type="dxa"/>
            <w:vMerge w:val="restart"/>
            <w:vAlign w:val="center"/>
          </w:tcPr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本月繳庫</w:t>
            </w:r>
          </w:p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金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額</w:t>
            </w:r>
          </w:p>
        </w:tc>
        <w:tc>
          <w:tcPr>
            <w:tcW w:w="2178" w:type="dxa"/>
            <w:vMerge w:val="restart"/>
            <w:vAlign w:val="center"/>
          </w:tcPr>
          <w:p w:rsidR="00CB2E90" w:rsidRPr="001C44CF" w:rsidRDefault="00CB2E90" w:rsidP="00227CF9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備</w:t>
            </w:r>
            <w:r w:rsidRPr="001C44CF">
              <w:rPr>
                <w:rFonts w:ascii="標楷體" w:eastAsia="標楷體" w:hAnsi="標楷體" w:cs="標楷體"/>
              </w:rPr>
              <w:t xml:space="preserve">   </w:t>
            </w:r>
            <w:r w:rsidRPr="001C44CF">
              <w:rPr>
                <w:rFonts w:ascii="標楷體" w:eastAsia="標楷體" w:hAnsi="標楷體" w:cs="標楷體" w:hint="eastAsia"/>
              </w:rPr>
              <w:t>註</w:t>
            </w:r>
          </w:p>
        </w:tc>
      </w:tr>
      <w:tr w:rsidR="00CB2E90" w:rsidRPr="001C44CF" w:rsidTr="004D7E88">
        <w:trPr>
          <w:cantSplit/>
          <w:trHeight w:val="50"/>
        </w:trPr>
        <w:tc>
          <w:tcPr>
            <w:tcW w:w="1117" w:type="dxa"/>
            <w:vMerge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份數</w:t>
            </w: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起訖號碼</w:t>
            </w:r>
          </w:p>
        </w:tc>
        <w:tc>
          <w:tcPr>
            <w:tcW w:w="1270" w:type="dxa"/>
            <w:vMerge/>
          </w:tcPr>
          <w:p w:rsidR="00CB2E90" w:rsidRPr="00227CF9" w:rsidRDefault="00CB2E90" w:rsidP="00AB5AC0">
            <w:pPr>
              <w:spacing w:line="4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  <w:vMerge/>
          </w:tcPr>
          <w:p w:rsidR="00CB2E90" w:rsidRPr="00227CF9" w:rsidRDefault="00CB2E90" w:rsidP="00AB5AC0">
            <w:pPr>
              <w:spacing w:line="46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  <w:vMerge/>
          </w:tcPr>
          <w:p w:rsidR="00CB2E90" w:rsidRPr="00227CF9" w:rsidRDefault="00CB2E90" w:rsidP="00AB5AC0">
            <w:pPr>
              <w:spacing w:line="460" w:lineRule="exact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AB5AC0">
            <w:pPr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CB2E90" w:rsidRPr="001C44CF" w:rsidTr="004D7E88">
        <w:trPr>
          <w:trHeight w:hRule="exact" w:val="369"/>
        </w:trPr>
        <w:tc>
          <w:tcPr>
            <w:tcW w:w="1117" w:type="dxa"/>
          </w:tcPr>
          <w:p w:rsidR="00CB2E90" w:rsidRPr="001C44CF" w:rsidRDefault="00CB2E90" w:rsidP="004D7E88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1C44CF">
              <w:rPr>
                <w:rFonts w:ascii="標楷體" w:eastAsia="標楷體" w:hAnsi="標楷體" w:cs="標楷體" w:hint="eastAsia"/>
              </w:rPr>
              <w:t>合</w:t>
            </w:r>
            <w:r w:rsidRPr="001C44CF">
              <w:rPr>
                <w:rFonts w:ascii="標楷體" w:eastAsia="標楷體" w:hAnsi="標楷體" w:cs="標楷體"/>
              </w:rPr>
              <w:t xml:space="preserve">    </w:t>
            </w:r>
            <w:r w:rsidRPr="001C44CF">
              <w:rPr>
                <w:rFonts w:ascii="標楷體" w:eastAsia="標楷體" w:hAnsi="標楷體" w:cs="標楷體" w:hint="eastAsia"/>
              </w:rPr>
              <w:t>計</w:t>
            </w:r>
          </w:p>
        </w:tc>
        <w:tc>
          <w:tcPr>
            <w:tcW w:w="544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3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1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9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17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62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53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25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6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89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0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78" w:type="dxa"/>
          </w:tcPr>
          <w:p w:rsidR="00CB2E90" w:rsidRPr="00227CF9" w:rsidRDefault="00CB2E90" w:rsidP="00227CF9">
            <w:pPr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CB2E90" w:rsidRPr="001C44CF" w:rsidRDefault="00CB2E90" w:rsidP="00836B80">
      <w:pPr>
        <w:spacing w:line="460" w:lineRule="exact"/>
        <w:rPr>
          <w:rFonts w:ascii="標楷體" w:eastAsia="標楷體" w:hAnsi="標楷體"/>
        </w:rPr>
      </w:pPr>
      <w:r w:rsidRPr="001C44CF">
        <w:rPr>
          <w:rFonts w:ascii="標楷體" w:eastAsia="標楷體" w:hAnsi="標楷體" w:cs="標楷體" w:hint="eastAsia"/>
        </w:rPr>
        <w:t>製表人</w:t>
      </w:r>
      <w:r w:rsidRPr="001C44CF">
        <w:rPr>
          <w:rFonts w:ascii="標楷體" w:eastAsia="標楷體" w:hAnsi="標楷體" w:cs="標楷體"/>
        </w:rPr>
        <w:t xml:space="preserve">                 </w:t>
      </w:r>
      <w:r w:rsidRPr="001C44CF">
        <w:rPr>
          <w:rFonts w:ascii="標楷體" w:eastAsia="標楷體" w:hAnsi="標楷體" w:cs="標楷體" w:hint="eastAsia"/>
        </w:rPr>
        <w:t>業務主管</w:t>
      </w:r>
      <w:r w:rsidRPr="001C44CF">
        <w:rPr>
          <w:rFonts w:ascii="標楷體" w:eastAsia="標楷體" w:hAnsi="標楷體" w:cs="標楷體"/>
        </w:rPr>
        <w:t xml:space="preserve">                     </w:t>
      </w:r>
      <w:r w:rsidRPr="001C44CF">
        <w:rPr>
          <w:rFonts w:ascii="標楷體" w:eastAsia="標楷體" w:hAnsi="標楷體" w:cs="標楷體" w:hint="eastAsia"/>
        </w:rPr>
        <w:t>出納</w:t>
      </w:r>
      <w:r w:rsidRPr="001C44CF">
        <w:rPr>
          <w:rFonts w:ascii="標楷體" w:eastAsia="標楷體" w:hAnsi="標楷體" w:cs="標楷體"/>
        </w:rPr>
        <w:t xml:space="preserve">                     </w:t>
      </w:r>
      <w:r w:rsidRPr="001C44CF">
        <w:rPr>
          <w:rFonts w:ascii="標楷體" w:eastAsia="標楷體" w:hAnsi="標楷體" w:cs="標楷體" w:hint="eastAsia"/>
        </w:rPr>
        <w:t>主辦會計</w:t>
      </w:r>
      <w:r w:rsidRPr="001C44CF">
        <w:rPr>
          <w:rFonts w:ascii="標楷體" w:eastAsia="標楷體" w:hAnsi="標楷體" w:cs="標楷體"/>
        </w:rPr>
        <w:t xml:space="preserve">                 </w:t>
      </w:r>
      <w:r w:rsidRPr="001C44CF">
        <w:rPr>
          <w:rFonts w:ascii="標楷體" w:eastAsia="標楷體" w:hAnsi="標楷體" w:cs="標楷體" w:hint="eastAsia"/>
        </w:rPr>
        <w:t>機關首長</w:t>
      </w:r>
    </w:p>
    <w:sectPr w:rsidR="00CB2E90" w:rsidRPr="001C44CF" w:rsidSect="000F19A8">
      <w:pgSz w:w="16838" w:h="11906" w:orient="landscape"/>
      <w:pgMar w:top="1191" w:right="1134" w:bottom="119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E90" w:rsidRDefault="00CB2E90">
      <w:r>
        <w:separator/>
      </w:r>
    </w:p>
  </w:endnote>
  <w:endnote w:type="continuationSeparator" w:id="0">
    <w:p w:rsidR="00CB2E90" w:rsidRDefault="00CB2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E90" w:rsidRDefault="00CB2E90">
      <w:r>
        <w:separator/>
      </w:r>
    </w:p>
  </w:footnote>
  <w:footnote w:type="continuationSeparator" w:id="0">
    <w:p w:rsidR="00CB2E90" w:rsidRDefault="00CB2E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F399B"/>
    <w:multiLevelType w:val="hybridMultilevel"/>
    <w:tmpl w:val="244CF758"/>
    <w:lvl w:ilvl="0" w:tplc="B3647086">
      <w:start w:val="1"/>
      <w:numFmt w:val="taiwaneseCountingThousand"/>
      <w:lvlText w:val="（%1）"/>
      <w:lvlJc w:val="left"/>
      <w:pPr>
        <w:tabs>
          <w:tab w:val="num" w:pos="1185"/>
        </w:tabs>
        <w:ind w:left="1185" w:hanging="825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abstractNum w:abstractNumId="1">
    <w:nsid w:val="250430A2"/>
    <w:multiLevelType w:val="hybridMultilevel"/>
    <w:tmpl w:val="D7B6DE5A"/>
    <w:lvl w:ilvl="0" w:tplc="F2E24BEA">
      <w:start w:val="1"/>
      <w:numFmt w:val="decim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17F6F4A"/>
    <w:multiLevelType w:val="hybridMultilevel"/>
    <w:tmpl w:val="7B328FAA"/>
    <w:lvl w:ilvl="0" w:tplc="1A86FD2E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4CCD1A4D"/>
    <w:multiLevelType w:val="hybridMultilevel"/>
    <w:tmpl w:val="713EF4BC"/>
    <w:lvl w:ilvl="0" w:tplc="4EB4B4A4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55D87A85"/>
    <w:multiLevelType w:val="hybridMultilevel"/>
    <w:tmpl w:val="C8667B6E"/>
    <w:lvl w:ilvl="0" w:tplc="99EED72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71E4969C">
      <w:start w:val="1"/>
      <w:numFmt w:val="decimal"/>
      <w:lvlText w:val="%4."/>
      <w:lvlJc w:val="left"/>
      <w:pPr>
        <w:ind w:left="1223" w:hanging="480"/>
      </w:pPr>
      <w:rPr>
        <w:rFonts w:cs="Times New Roman"/>
        <w:color w:val="00000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72957D91"/>
    <w:multiLevelType w:val="hybridMultilevel"/>
    <w:tmpl w:val="5CD85B82"/>
    <w:lvl w:ilvl="0" w:tplc="4EB4B4A4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74257F73"/>
    <w:multiLevelType w:val="hybridMultilevel"/>
    <w:tmpl w:val="A21464B8"/>
    <w:lvl w:ilvl="0" w:tplc="4EB4B4A4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7705558F"/>
    <w:multiLevelType w:val="hybridMultilevel"/>
    <w:tmpl w:val="AEF437DA"/>
    <w:lvl w:ilvl="0" w:tplc="9D0ECB30">
      <w:start w:val="1"/>
      <w:numFmt w:val="taiwaneseCountingThousand"/>
      <w:lvlText w:val="%1、"/>
      <w:lvlJc w:val="left"/>
      <w:pPr>
        <w:tabs>
          <w:tab w:val="num" w:pos="-31680"/>
        </w:tabs>
        <w:ind w:left="652" w:hanging="652"/>
      </w:pPr>
      <w:rPr>
        <w:rFonts w:eastAsia="標楷體" w:cs="Times New Roman" w:hint="eastAsia"/>
        <w:sz w:val="24"/>
        <w:szCs w:val="24"/>
      </w:rPr>
    </w:lvl>
    <w:lvl w:ilvl="1" w:tplc="4FB8C022">
      <w:start w:val="1"/>
      <w:numFmt w:val="taiwaneseCountingThousand"/>
      <w:lvlText w:val="(%2)"/>
      <w:lvlJc w:val="left"/>
      <w:pPr>
        <w:tabs>
          <w:tab w:val="num" w:pos="885"/>
        </w:tabs>
        <w:ind w:left="964" w:hanging="484"/>
      </w:pPr>
      <w:rPr>
        <w:rFonts w:cs="Times New Roman" w:hint="default"/>
        <w:sz w:val="24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cs="Times New Roman" w:hint="eastAsia"/>
        <w:sz w:val="24"/>
        <w:szCs w:val="24"/>
      </w:rPr>
    </w:lvl>
    <w:lvl w:ilvl="3" w:tplc="F042C948">
      <w:start w:val="1"/>
      <w:numFmt w:val="decimal"/>
      <w:lvlText w:val="%4、"/>
      <w:lvlJc w:val="left"/>
      <w:pPr>
        <w:tabs>
          <w:tab w:val="num" w:pos="1800"/>
        </w:tabs>
        <w:ind w:left="1800" w:hanging="360"/>
      </w:pPr>
      <w:rPr>
        <w:rFonts w:ascii="標楷體" w:eastAsia="標楷體" w:hAnsi="標楷體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  <w:lvlOverride w:ilvl="0">
      <w:lvl w:ilvl="0" w:tplc="1A86FD2E">
        <w:start w:val="1"/>
        <w:numFmt w:val="taiwaneseCountingThousand"/>
        <w:lvlText w:val="%1、"/>
        <w:lvlJc w:val="left"/>
        <w:pPr>
          <w:tabs>
            <w:tab w:val="num" w:pos="465"/>
          </w:tabs>
          <w:ind w:left="567" w:hanging="567"/>
        </w:pPr>
        <w:rPr>
          <w:rFonts w:cs="Times New Roman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  <w:rPr>
          <w:rFonts w:cs="Times New Roman"/>
        </w:rPr>
      </w:lvl>
    </w:lvlOverride>
  </w:num>
  <w:num w:numId="8">
    <w:abstractNumId w:val="2"/>
    <w:lvlOverride w:ilvl="0">
      <w:lvl w:ilvl="0" w:tplc="1A86FD2E">
        <w:start w:val="1"/>
        <w:numFmt w:val="taiwaneseCountingThousand"/>
        <w:lvlText w:val="%1、"/>
        <w:lvlJc w:val="left"/>
        <w:pPr>
          <w:tabs>
            <w:tab w:val="num" w:pos="465"/>
          </w:tabs>
          <w:ind w:left="851" w:hanging="851"/>
        </w:pPr>
        <w:rPr>
          <w:rFonts w:cs="Times New Roman"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tabs>
            <w:tab w:val="num" w:pos="960"/>
          </w:tabs>
          <w:ind w:left="960" w:hanging="480"/>
        </w:pPr>
        <w:rPr>
          <w:rFonts w:cs="Times New Roman"/>
        </w:r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tabs>
            <w:tab w:val="num" w:pos="1440"/>
          </w:tabs>
          <w:ind w:left="1440" w:hanging="480"/>
        </w:pPr>
        <w:rPr>
          <w:rFonts w:cs="Times New Roman"/>
        </w:r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tabs>
            <w:tab w:val="num" w:pos="1920"/>
          </w:tabs>
          <w:ind w:left="1920" w:hanging="480"/>
        </w:pPr>
        <w:rPr>
          <w:rFonts w:cs="Times New Roman"/>
        </w:r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tabs>
            <w:tab w:val="num" w:pos="2400"/>
          </w:tabs>
          <w:ind w:left="2400" w:hanging="480"/>
        </w:pPr>
        <w:rPr>
          <w:rFonts w:cs="Times New Roman"/>
        </w:r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tabs>
            <w:tab w:val="num" w:pos="2880"/>
          </w:tabs>
          <w:ind w:left="2880" w:hanging="480"/>
        </w:pPr>
        <w:rPr>
          <w:rFonts w:cs="Times New Roman"/>
        </w:r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tabs>
            <w:tab w:val="num" w:pos="3360"/>
          </w:tabs>
          <w:ind w:left="3360" w:hanging="480"/>
        </w:pPr>
        <w:rPr>
          <w:rFonts w:cs="Times New Roman"/>
        </w:r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tabs>
            <w:tab w:val="num" w:pos="3840"/>
          </w:tabs>
          <w:ind w:left="3840" w:hanging="480"/>
        </w:pPr>
        <w:rPr>
          <w:rFonts w:cs="Times New Roman"/>
        </w:r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tabs>
            <w:tab w:val="num" w:pos="4320"/>
          </w:tabs>
          <w:ind w:left="4320" w:hanging="480"/>
        </w:pPr>
        <w:rPr>
          <w:rFonts w:cs="Times New Roman"/>
        </w:rPr>
      </w:lvl>
    </w:lvlOverride>
  </w:num>
  <w:num w:numId="9">
    <w:abstractNumId w:val="4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584"/>
    <w:rsid w:val="00001F25"/>
    <w:rsid w:val="00010181"/>
    <w:rsid w:val="00012444"/>
    <w:rsid w:val="00023308"/>
    <w:rsid w:val="000478DE"/>
    <w:rsid w:val="000542BF"/>
    <w:rsid w:val="00055BA6"/>
    <w:rsid w:val="00062686"/>
    <w:rsid w:val="0006457E"/>
    <w:rsid w:val="00071D6E"/>
    <w:rsid w:val="000766EB"/>
    <w:rsid w:val="00084DC7"/>
    <w:rsid w:val="00087A98"/>
    <w:rsid w:val="00095E5B"/>
    <w:rsid w:val="00096946"/>
    <w:rsid w:val="000A7CE3"/>
    <w:rsid w:val="000B0FCA"/>
    <w:rsid w:val="000B6066"/>
    <w:rsid w:val="000B648B"/>
    <w:rsid w:val="000C21F9"/>
    <w:rsid w:val="000E716B"/>
    <w:rsid w:val="000F19A8"/>
    <w:rsid w:val="000F4C07"/>
    <w:rsid w:val="001060EB"/>
    <w:rsid w:val="00114FE6"/>
    <w:rsid w:val="001314E8"/>
    <w:rsid w:val="00131FE4"/>
    <w:rsid w:val="00137BC1"/>
    <w:rsid w:val="00137E59"/>
    <w:rsid w:val="0014201F"/>
    <w:rsid w:val="00144827"/>
    <w:rsid w:val="00173B6E"/>
    <w:rsid w:val="00174429"/>
    <w:rsid w:val="001802A7"/>
    <w:rsid w:val="00182FE1"/>
    <w:rsid w:val="00183784"/>
    <w:rsid w:val="00190543"/>
    <w:rsid w:val="00190F6C"/>
    <w:rsid w:val="00196971"/>
    <w:rsid w:val="001B4714"/>
    <w:rsid w:val="001C44CF"/>
    <w:rsid w:val="001D3FFA"/>
    <w:rsid w:val="001E379B"/>
    <w:rsid w:val="001E7374"/>
    <w:rsid w:val="001F1BB7"/>
    <w:rsid w:val="001F51E8"/>
    <w:rsid w:val="002079E3"/>
    <w:rsid w:val="00210FCB"/>
    <w:rsid w:val="002171F6"/>
    <w:rsid w:val="00221092"/>
    <w:rsid w:val="0022618B"/>
    <w:rsid w:val="00227CF9"/>
    <w:rsid w:val="0023213B"/>
    <w:rsid w:val="002401CA"/>
    <w:rsid w:val="002412B2"/>
    <w:rsid w:val="00246C4F"/>
    <w:rsid w:val="00247E76"/>
    <w:rsid w:val="0025736A"/>
    <w:rsid w:val="0026608E"/>
    <w:rsid w:val="002836F6"/>
    <w:rsid w:val="00285FDD"/>
    <w:rsid w:val="002924E9"/>
    <w:rsid w:val="002944B1"/>
    <w:rsid w:val="00295D30"/>
    <w:rsid w:val="002A18E9"/>
    <w:rsid w:val="002A5BB7"/>
    <w:rsid w:val="002A7843"/>
    <w:rsid w:val="002B2D86"/>
    <w:rsid w:val="002B48B7"/>
    <w:rsid w:val="002D078B"/>
    <w:rsid w:val="003201E4"/>
    <w:rsid w:val="003224BA"/>
    <w:rsid w:val="003224CC"/>
    <w:rsid w:val="00327170"/>
    <w:rsid w:val="00336BAF"/>
    <w:rsid w:val="0034573F"/>
    <w:rsid w:val="003508EC"/>
    <w:rsid w:val="00364253"/>
    <w:rsid w:val="003715BA"/>
    <w:rsid w:val="003761C8"/>
    <w:rsid w:val="00382318"/>
    <w:rsid w:val="00386ED7"/>
    <w:rsid w:val="00387A16"/>
    <w:rsid w:val="00391044"/>
    <w:rsid w:val="00391EE8"/>
    <w:rsid w:val="00393A0E"/>
    <w:rsid w:val="003B56D5"/>
    <w:rsid w:val="003C21BC"/>
    <w:rsid w:val="003C28FF"/>
    <w:rsid w:val="003C3A13"/>
    <w:rsid w:val="003D0CE7"/>
    <w:rsid w:val="003E1344"/>
    <w:rsid w:val="003F153C"/>
    <w:rsid w:val="003F44E1"/>
    <w:rsid w:val="00400346"/>
    <w:rsid w:val="004137B1"/>
    <w:rsid w:val="00421E21"/>
    <w:rsid w:val="00423E44"/>
    <w:rsid w:val="0042661B"/>
    <w:rsid w:val="00427B29"/>
    <w:rsid w:val="00433874"/>
    <w:rsid w:val="004403D5"/>
    <w:rsid w:val="00443777"/>
    <w:rsid w:val="00451432"/>
    <w:rsid w:val="00453C52"/>
    <w:rsid w:val="00475B16"/>
    <w:rsid w:val="004811D1"/>
    <w:rsid w:val="00490755"/>
    <w:rsid w:val="004A34EF"/>
    <w:rsid w:val="004A4DDE"/>
    <w:rsid w:val="004A668E"/>
    <w:rsid w:val="004C70E7"/>
    <w:rsid w:val="004D24B2"/>
    <w:rsid w:val="004D5A1B"/>
    <w:rsid w:val="004D7E88"/>
    <w:rsid w:val="004E7C41"/>
    <w:rsid w:val="004F0DA4"/>
    <w:rsid w:val="004F25B7"/>
    <w:rsid w:val="004F436E"/>
    <w:rsid w:val="004F4C29"/>
    <w:rsid w:val="00504B50"/>
    <w:rsid w:val="00513518"/>
    <w:rsid w:val="00513901"/>
    <w:rsid w:val="00517DE1"/>
    <w:rsid w:val="00534B10"/>
    <w:rsid w:val="0053715D"/>
    <w:rsid w:val="00564BAE"/>
    <w:rsid w:val="00583533"/>
    <w:rsid w:val="00591D10"/>
    <w:rsid w:val="0059495B"/>
    <w:rsid w:val="005A11AB"/>
    <w:rsid w:val="005A3EFD"/>
    <w:rsid w:val="005B431D"/>
    <w:rsid w:val="005B7A49"/>
    <w:rsid w:val="005C6F60"/>
    <w:rsid w:val="005C7535"/>
    <w:rsid w:val="005D451A"/>
    <w:rsid w:val="005E34E1"/>
    <w:rsid w:val="0060623B"/>
    <w:rsid w:val="00606C2C"/>
    <w:rsid w:val="00611D60"/>
    <w:rsid w:val="00614833"/>
    <w:rsid w:val="00661FE0"/>
    <w:rsid w:val="00666BB0"/>
    <w:rsid w:val="00670174"/>
    <w:rsid w:val="00672B5C"/>
    <w:rsid w:val="006939E3"/>
    <w:rsid w:val="006A485A"/>
    <w:rsid w:val="006B35E5"/>
    <w:rsid w:val="006B6B84"/>
    <w:rsid w:val="006C5B21"/>
    <w:rsid w:val="006D62E1"/>
    <w:rsid w:val="0070140C"/>
    <w:rsid w:val="007270A2"/>
    <w:rsid w:val="0073123E"/>
    <w:rsid w:val="00751F2A"/>
    <w:rsid w:val="00752548"/>
    <w:rsid w:val="00755515"/>
    <w:rsid w:val="00756C8C"/>
    <w:rsid w:val="00761E9C"/>
    <w:rsid w:val="00771A4B"/>
    <w:rsid w:val="007756E9"/>
    <w:rsid w:val="00794B95"/>
    <w:rsid w:val="007C0CC5"/>
    <w:rsid w:val="007C781A"/>
    <w:rsid w:val="007D5C16"/>
    <w:rsid w:val="007E4518"/>
    <w:rsid w:val="00810F48"/>
    <w:rsid w:val="008174B2"/>
    <w:rsid w:val="00824809"/>
    <w:rsid w:val="00825949"/>
    <w:rsid w:val="00831B75"/>
    <w:rsid w:val="00836B80"/>
    <w:rsid w:val="008411B7"/>
    <w:rsid w:val="008440CB"/>
    <w:rsid w:val="00846A87"/>
    <w:rsid w:val="00853989"/>
    <w:rsid w:val="008702C5"/>
    <w:rsid w:val="008707C6"/>
    <w:rsid w:val="00874F36"/>
    <w:rsid w:val="00877DD3"/>
    <w:rsid w:val="00882AD1"/>
    <w:rsid w:val="0089099B"/>
    <w:rsid w:val="008955A6"/>
    <w:rsid w:val="008A0CF5"/>
    <w:rsid w:val="008A1747"/>
    <w:rsid w:val="008A4F2C"/>
    <w:rsid w:val="008B4BF9"/>
    <w:rsid w:val="008B6A43"/>
    <w:rsid w:val="008C00C9"/>
    <w:rsid w:val="008C5621"/>
    <w:rsid w:val="008D0829"/>
    <w:rsid w:val="008D21BB"/>
    <w:rsid w:val="008D3CC1"/>
    <w:rsid w:val="008D3DDF"/>
    <w:rsid w:val="008D7A96"/>
    <w:rsid w:val="008E2459"/>
    <w:rsid w:val="00902FE0"/>
    <w:rsid w:val="009129FF"/>
    <w:rsid w:val="00912BE6"/>
    <w:rsid w:val="00931A6C"/>
    <w:rsid w:val="00932447"/>
    <w:rsid w:val="009368E3"/>
    <w:rsid w:val="009454C1"/>
    <w:rsid w:val="009467F1"/>
    <w:rsid w:val="009503B6"/>
    <w:rsid w:val="00951085"/>
    <w:rsid w:val="00955D3B"/>
    <w:rsid w:val="0096416D"/>
    <w:rsid w:val="00965024"/>
    <w:rsid w:val="00970E0E"/>
    <w:rsid w:val="00970FA8"/>
    <w:rsid w:val="00974E27"/>
    <w:rsid w:val="00980174"/>
    <w:rsid w:val="009848CB"/>
    <w:rsid w:val="009945EC"/>
    <w:rsid w:val="00997BDD"/>
    <w:rsid w:val="00997F7C"/>
    <w:rsid w:val="009B61BC"/>
    <w:rsid w:val="009C6151"/>
    <w:rsid w:val="009C6B23"/>
    <w:rsid w:val="009E0A43"/>
    <w:rsid w:val="009E0E69"/>
    <w:rsid w:val="009E7349"/>
    <w:rsid w:val="009F5777"/>
    <w:rsid w:val="00A27530"/>
    <w:rsid w:val="00A5714C"/>
    <w:rsid w:val="00A8387A"/>
    <w:rsid w:val="00A86A99"/>
    <w:rsid w:val="00A879A0"/>
    <w:rsid w:val="00A96957"/>
    <w:rsid w:val="00AA067E"/>
    <w:rsid w:val="00AA3EF6"/>
    <w:rsid w:val="00AA6551"/>
    <w:rsid w:val="00AB0258"/>
    <w:rsid w:val="00AB34AF"/>
    <w:rsid w:val="00AB5AC0"/>
    <w:rsid w:val="00AC54A9"/>
    <w:rsid w:val="00AC7F63"/>
    <w:rsid w:val="00AD32B9"/>
    <w:rsid w:val="00AE6983"/>
    <w:rsid w:val="00AF14CA"/>
    <w:rsid w:val="00AF46A7"/>
    <w:rsid w:val="00AF50B8"/>
    <w:rsid w:val="00AF6825"/>
    <w:rsid w:val="00B015C0"/>
    <w:rsid w:val="00B34AB4"/>
    <w:rsid w:val="00B41721"/>
    <w:rsid w:val="00B4495E"/>
    <w:rsid w:val="00B4681A"/>
    <w:rsid w:val="00B52AE7"/>
    <w:rsid w:val="00B5765A"/>
    <w:rsid w:val="00B60F6C"/>
    <w:rsid w:val="00B76BAC"/>
    <w:rsid w:val="00B86898"/>
    <w:rsid w:val="00B901B9"/>
    <w:rsid w:val="00B916A2"/>
    <w:rsid w:val="00B9713E"/>
    <w:rsid w:val="00B97B91"/>
    <w:rsid w:val="00BA212C"/>
    <w:rsid w:val="00BA7D64"/>
    <w:rsid w:val="00BB1B2F"/>
    <w:rsid w:val="00BB41F3"/>
    <w:rsid w:val="00BC4B4C"/>
    <w:rsid w:val="00BC7EE1"/>
    <w:rsid w:val="00BF3FF2"/>
    <w:rsid w:val="00C04CAB"/>
    <w:rsid w:val="00C243FC"/>
    <w:rsid w:val="00C26B91"/>
    <w:rsid w:val="00C26BB6"/>
    <w:rsid w:val="00C35B5A"/>
    <w:rsid w:val="00C37EA8"/>
    <w:rsid w:val="00C6295B"/>
    <w:rsid w:val="00C74574"/>
    <w:rsid w:val="00C748B2"/>
    <w:rsid w:val="00C7654D"/>
    <w:rsid w:val="00C80F22"/>
    <w:rsid w:val="00C84247"/>
    <w:rsid w:val="00C85D01"/>
    <w:rsid w:val="00C9011A"/>
    <w:rsid w:val="00C94574"/>
    <w:rsid w:val="00C97362"/>
    <w:rsid w:val="00CA3A29"/>
    <w:rsid w:val="00CA6A40"/>
    <w:rsid w:val="00CB2E90"/>
    <w:rsid w:val="00CB40AA"/>
    <w:rsid w:val="00CC50BF"/>
    <w:rsid w:val="00CD66F9"/>
    <w:rsid w:val="00CF5453"/>
    <w:rsid w:val="00D35B62"/>
    <w:rsid w:val="00D375C3"/>
    <w:rsid w:val="00D52E88"/>
    <w:rsid w:val="00D6660D"/>
    <w:rsid w:val="00D761A3"/>
    <w:rsid w:val="00D82A5B"/>
    <w:rsid w:val="00D8510C"/>
    <w:rsid w:val="00D92A56"/>
    <w:rsid w:val="00D94229"/>
    <w:rsid w:val="00DB2CF2"/>
    <w:rsid w:val="00DB3B55"/>
    <w:rsid w:val="00DD398E"/>
    <w:rsid w:val="00DE33D3"/>
    <w:rsid w:val="00DE6C28"/>
    <w:rsid w:val="00DF0D9A"/>
    <w:rsid w:val="00E0331D"/>
    <w:rsid w:val="00E2380B"/>
    <w:rsid w:val="00E25498"/>
    <w:rsid w:val="00E25D6A"/>
    <w:rsid w:val="00E343F8"/>
    <w:rsid w:val="00E34B82"/>
    <w:rsid w:val="00E36129"/>
    <w:rsid w:val="00E4058F"/>
    <w:rsid w:val="00E5196B"/>
    <w:rsid w:val="00E7016D"/>
    <w:rsid w:val="00E716BE"/>
    <w:rsid w:val="00E81159"/>
    <w:rsid w:val="00E91AD5"/>
    <w:rsid w:val="00E94496"/>
    <w:rsid w:val="00E97D43"/>
    <w:rsid w:val="00EC637B"/>
    <w:rsid w:val="00ED1B3D"/>
    <w:rsid w:val="00EE0433"/>
    <w:rsid w:val="00EE33AB"/>
    <w:rsid w:val="00EE701D"/>
    <w:rsid w:val="00EF09E8"/>
    <w:rsid w:val="00EF1565"/>
    <w:rsid w:val="00EF168D"/>
    <w:rsid w:val="00EF2D92"/>
    <w:rsid w:val="00F058E3"/>
    <w:rsid w:val="00F074C1"/>
    <w:rsid w:val="00F07532"/>
    <w:rsid w:val="00F14A85"/>
    <w:rsid w:val="00F1502D"/>
    <w:rsid w:val="00F227CB"/>
    <w:rsid w:val="00F249E9"/>
    <w:rsid w:val="00F310D9"/>
    <w:rsid w:val="00F33F71"/>
    <w:rsid w:val="00F43D92"/>
    <w:rsid w:val="00F535E1"/>
    <w:rsid w:val="00F53BA2"/>
    <w:rsid w:val="00F54CD2"/>
    <w:rsid w:val="00F57814"/>
    <w:rsid w:val="00F63EE9"/>
    <w:rsid w:val="00F6585A"/>
    <w:rsid w:val="00F66541"/>
    <w:rsid w:val="00F67911"/>
    <w:rsid w:val="00F73D06"/>
    <w:rsid w:val="00F75584"/>
    <w:rsid w:val="00F7785A"/>
    <w:rsid w:val="00F8533C"/>
    <w:rsid w:val="00F87318"/>
    <w:rsid w:val="00F93738"/>
    <w:rsid w:val="00F93D0B"/>
    <w:rsid w:val="00FB0D17"/>
    <w:rsid w:val="00FC33BC"/>
    <w:rsid w:val="00FC41D3"/>
    <w:rsid w:val="00FC6947"/>
    <w:rsid w:val="00FE5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01F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748B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C50BF"/>
    <w:rPr>
      <w:sz w:val="20"/>
    </w:rPr>
  </w:style>
  <w:style w:type="paragraph" w:styleId="Footer">
    <w:name w:val="footer"/>
    <w:basedOn w:val="Normal"/>
    <w:link w:val="FooterChar"/>
    <w:uiPriority w:val="99"/>
    <w:rsid w:val="00C748B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C50BF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0B648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0B648B"/>
    <w:rPr>
      <w:rFonts w:ascii="Cambria" w:eastAsia="新細明體" w:hAnsi="Cambria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13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567</Words>
  <Characters>3234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臺中市政府所屬各機關學校各項收入憑證管理要點</dc:title>
  <dc:subject/>
  <dc:creator>郭耀祖</dc:creator>
  <cp:keywords/>
  <dc:description/>
  <cp:lastModifiedBy>f71108</cp:lastModifiedBy>
  <cp:revision>2</cp:revision>
  <cp:lastPrinted>2015-01-13T08:20:00Z</cp:lastPrinted>
  <dcterms:created xsi:type="dcterms:W3CDTF">2015-01-16T02:45:00Z</dcterms:created>
  <dcterms:modified xsi:type="dcterms:W3CDTF">2015-01-16T02:45:00Z</dcterms:modified>
</cp:coreProperties>
</file>