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1F3" w:rsidRPr="000C755D" w:rsidRDefault="008921F3" w:rsidP="009F4BD0">
      <w:pPr>
        <w:spacing w:afterLines="50"/>
        <w:jc w:val="center"/>
        <w:rPr>
          <w:b/>
          <w:color w:val="000000"/>
          <w:sz w:val="40"/>
          <w:szCs w:val="40"/>
        </w:rPr>
      </w:pPr>
      <w:r w:rsidRPr="000C755D">
        <w:rPr>
          <w:rFonts w:ascii="標楷體" w:eastAsia="標楷體" w:hAnsi="標楷體" w:hint="eastAsia"/>
          <w:b/>
          <w:color w:val="000000"/>
          <w:sz w:val="40"/>
          <w:szCs w:val="40"/>
        </w:rPr>
        <w:t>臺中市政府都市發展局編制表</w:t>
      </w:r>
    </w:p>
    <w:tbl>
      <w:tblPr>
        <w:tblpPr w:leftFromText="180" w:rightFromText="180" w:vertAnchor="text" w:tblpXSpec="center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1232"/>
        <w:gridCol w:w="1108"/>
        <w:gridCol w:w="2340"/>
        <w:gridCol w:w="1094"/>
        <w:gridCol w:w="3046"/>
      </w:tblGrid>
      <w:tr w:rsidR="008921F3" w:rsidRPr="00BC217E" w:rsidTr="00D00E99">
        <w:trPr>
          <w:cantSplit/>
          <w:trHeight w:val="689"/>
          <w:tblHeader/>
        </w:trPr>
        <w:tc>
          <w:tcPr>
            <w:tcW w:w="188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08" w:type="dxa"/>
            <w:tcBorders>
              <w:top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40" w:type="dxa"/>
            <w:tcBorders>
              <w:top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94" w:type="dxa"/>
            <w:tcBorders>
              <w:top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8921F3" w:rsidRPr="00BC217E" w:rsidTr="00D00E99">
        <w:trPr>
          <w:cantSplit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局長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比照簡任第十三職等，為地方制度法所定。</w:t>
            </w:r>
          </w:p>
        </w:tc>
      </w:tr>
      <w:tr w:rsidR="008921F3" w:rsidRPr="00BC217E" w:rsidTr="00D00E99">
        <w:trPr>
          <w:cantSplit/>
          <w:trHeight w:val="643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副局長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第十一職等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18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10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總工程司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ind w:left="560" w:hangingChars="20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10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專門委員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簡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ind w:left="560" w:hangingChars="20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10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副總工程司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02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科長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22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正工程司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786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股長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二十四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638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副工程司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638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幫工程司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885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管理師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885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工程員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1070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904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1060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助理工程員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cantSplit/>
          <w:trHeight w:val="1242"/>
          <w:tblHeader/>
        </w:trPr>
        <w:tc>
          <w:tcPr>
            <w:tcW w:w="1880" w:type="dxa"/>
            <w:gridSpan w:val="2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trHeight w:val="665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c>
          <w:tcPr>
            <w:tcW w:w="0" w:type="auto"/>
            <w:vMerge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c>
          <w:tcPr>
            <w:tcW w:w="0" w:type="auto"/>
            <w:vMerge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ind w:rightChars="18" w:right="43"/>
              <w:jc w:val="distribute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助理員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得列薦任第六職等（係由本職稱一人與助理員職稱一人，合併計給。）</w:t>
            </w:r>
          </w:p>
        </w:tc>
      </w:tr>
      <w:tr w:rsidR="008921F3" w:rsidRPr="00BC217E" w:rsidTr="00D00E99">
        <w:trPr>
          <w:trHeight w:val="597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c>
          <w:tcPr>
            <w:tcW w:w="0" w:type="auto"/>
            <w:vMerge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c>
          <w:tcPr>
            <w:tcW w:w="0" w:type="auto"/>
            <w:vMerge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佐理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得列薦任第六職等（係由本職稱一人與助理員職稱一人，合併計給。）</w:t>
            </w:r>
          </w:p>
        </w:tc>
      </w:tr>
      <w:tr w:rsidR="008921F3" w:rsidRPr="00BC217E" w:rsidTr="00D00E99">
        <w:trPr>
          <w:trHeight w:val="691"/>
        </w:trPr>
        <w:tc>
          <w:tcPr>
            <w:tcW w:w="648" w:type="dxa"/>
            <w:vMerge w:val="restart"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c>
          <w:tcPr>
            <w:tcW w:w="0" w:type="auto"/>
            <w:vMerge/>
            <w:tcBorders>
              <w:lef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32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科員</w:t>
            </w:r>
          </w:p>
        </w:tc>
        <w:tc>
          <w:tcPr>
            <w:tcW w:w="1108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40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94" w:type="dxa"/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046" w:type="dxa"/>
            <w:tcBorders>
              <w:right w:val="single" w:sz="12" w:space="0" w:color="auto"/>
            </w:tcBorders>
          </w:tcPr>
          <w:p w:rsidR="008921F3" w:rsidRPr="000C755D" w:rsidRDefault="008921F3" w:rsidP="000C755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921F3" w:rsidRPr="00BC217E" w:rsidTr="00D00E99">
        <w:trPr>
          <w:trHeight w:val="821"/>
        </w:trPr>
        <w:tc>
          <w:tcPr>
            <w:tcW w:w="53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0C755D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94" w:type="dxa"/>
            <w:tcBorders>
              <w:bottom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二一一</w:t>
            </w:r>
          </w:p>
        </w:tc>
        <w:tc>
          <w:tcPr>
            <w:tcW w:w="30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921F3" w:rsidRPr="000C755D" w:rsidRDefault="008921F3" w:rsidP="000C755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921F3" w:rsidRPr="000C755D" w:rsidRDefault="008921F3" w:rsidP="000C755D">
      <w:pPr>
        <w:spacing w:line="460" w:lineRule="exact"/>
        <w:ind w:left="899" w:hangingChars="321" w:hanging="899"/>
        <w:rPr>
          <w:rFonts w:ascii="標楷體" w:eastAsia="標楷體" w:hAnsi="標楷體"/>
          <w:color w:val="000000"/>
          <w:sz w:val="28"/>
          <w:szCs w:val="28"/>
        </w:rPr>
      </w:pPr>
      <w:r w:rsidRPr="000C755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8921F3" w:rsidRPr="000C755D" w:rsidRDefault="008921F3" w:rsidP="000C755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0C755D">
        <w:rPr>
          <w:rFonts w:ascii="標楷體" w:eastAsia="標楷體" w:hAnsi="標楷體" w:hint="eastAsia"/>
          <w:color w:val="000000"/>
          <w:sz w:val="28"/>
          <w:szCs w:val="28"/>
        </w:rPr>
        <w:t xml:space="preserve">　一、本編制表所列職稱、官等職等，應適用「丁、地方機關職務列等表之八」</w:t>
      </w:r>
      <w:r w:rsidRPr="000C755D">
        <w:rPr>
          <w:rFonts w:ascii="標楷體" w:eastAsia="標楷體" w:hAnsi="標楷體"/>
          <w:color w:val="000000"/>
          <w:sz w:val="28"/>
          <w:szCs w:val="28"/>
        </w:rPr>
        <w:br/>
      </w:r>
      <w:r w:rsidRPr="000C755D">
        <w:rPr>
          <w:rFonts w:ascii="標楷體" w:eastAsia="標楷體" w:hAnsi="標楷體" w:hint="eastAsia"/>
          <w:color w:val="000000"/>
          <w:sz w:val="28"/>
          <w:szCs w:val="28"/>
        </w:rPr>
        <w:t>之規定；該職務列等表修正時亦同。</w:t>
      </w:r>
    </w:p>
    <w:p w:rsidR="008921F3" w:rsidRPr="000C755D" w:rsidRDefault="008921F3" w:rsidP="000C755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0C755D">
        <w:rPr>
          <w:rFonts w:ascii="標楷體" w:eastAsia="標楷體" w:hAnsi="標楷體" w:hint="eastAsia"/>
          <w:color w:val="000000"/>
          <w:sz w:val="28"/>
          <w:szCs w:val="28"/>
        </w:rPr>
        <w:t xml:space="preserve">　二、為因應業務需要，得在本編制表內所列專員、科員等職稱指定辦理法制業務</w:t>
      </w:r>
    </w:p>
    <w:p w:rsidR="008921F3" w:rsidRPr="000C755D" w:rsidRDefault="008921F3" w:rsidP="000C755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0C755D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0C755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0C755D">
        <w:rPr>
          <w:rFonts w:ascii="標楷體" w:eastAsia="標楷體" w:hAnsi="標楷體" w:hint="eastAsia"/>
          <w:color w:val="000000"/>
          <w:sz w:val="28"/>
          <w:szCs w:val="24"/>
        </w:rPr>
        <w:t>本編制表自民國一百零三年一月一日生效。</w:t>
      </w:r>
    </w:p>
    <w:p w:rsidR="008921F3" w:rsidRPr="000C755D" w:rsidRDefault="008921F3">
      <w:bookmarkStart w:id="0" w:name="_GoBack"/>
      <w:bookmarkEnd w:id="0"/>
    </w:p>
    <w:sectPr w:rsidR="008921F3" w:rsidRPr="000C755D" w:rsidSect="007B14CE">
      <w:footerReference w:type="even" r:id="rId6"/>
      <w:pgSz w:w="11906" w:h="16838"/>
      <w:pgMar w:top="851" w:right="1134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F3" w:rsidRDefault="008921F3" w:rsidP="00DA1DC4">
      <w:r>
        <w:separator/>
      </w:r>
    </w:p>
  </w:endnote>
  <w:endnote w:type="continuationSeparator" w:id="0">
    <w:p w:rsidR="008921F3" w:rsidRDefault="008921F3" w:rsidP="00DA1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F3" w:rsidRDefault="008921F3" w:rsidP="000E230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921F3" w:rsidRDefault="008921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F3" w:rsidRDefault="008921F3" w:rsidP="00DA1DC4">
      <w:r>
        <w:separator/>
      </w:r>
    </w:p>
  </w:footnote>
  <w:footnote w:type="continuationSeparator" w:id="0">
    <w:p w:rsidR="008921F3" w:rsidRDefault="008921F3" w:rsidP="00DA1D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55D"/>
    <w:rsid w:val="000C755D"/>
    <w:rsid w:val="000E2301"/>
    <w:rsid w:val="001374BD"/>
    <w:rsid w:val="007B14CE"/>
    <w:rsid w:val="008921F3"/>
    <w:rsid w:val="009F4BD0"/>
    <w:rsid w:val="00B401E5"/>
    <w:rsid w:val="00BC217E"/>
    <w:rsid w:val="00D00E99"/>
    <w:rsid w:val="00DA1DC4"/>
    <w:rsid w:val="00DB1396"/>
    <w:rsid w:val="00E45B3C"/>
    <w:rsid w:val="00F04B77"/>
    <w:rsid w:val="00F17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DC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C755D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C755D"/>
    <w:rPr>
      <w:rFonts w:ascii="Times New Roman" w:eastAsia="新細明體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0C755D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1374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374BD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129</Words>
  <Characters>736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臺中市政府都市發展局編制表</dc:title>
  <dc:subject/>
  <dc:creator>王顗詠</dc:creator>
  <cp:keywords/>
  <dc:description/>
  <cp:lastModifiedBy>f71108</cp:lastModifiedBy>
  <cp:revision>2</cp:revision>
  <dcterms:created xsi:type="dcterms:W3CDTF">2014-09-19T01:22:00Z</dcterms:created>
  <dcterms:modified xsi:type="dcterms:W3CDTF">2014-09-19T01:22:00Z</dcterms:modified>
</cp:coreProperties>
</file>