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5728" w:rsidRDefault="00605728" w:rsidP="00A10B8D">
      <w:pPr>
        <w:kinsoku w:val="0"/>
        <w:overflowPunct w:val="0"/>
        <w:adjustRightInd w:val="0"/>
        <w:snapToGrid w:val="0"/>
        <w:spacing w:beforeLines="50"/>
        <w:ind w:rightChars="1" w:right="2"/>
        <w:jc w:val="center"/>
        <w:rPr>
          <w:rFonts w:ascii="標楷體" w:eastAsia="標楷體" w:hAnsi="標楷體"/>
          <w:sz w:val="40"/>
          <w:szCs w:val="40"/>
        </w:rPr>
      </w:pPr>
      <w:r w:rsidRPr="00186776">
        <w:rPr>
          <w:rFonts w:ascii="標楷體" w:eastAsia="標楷體" w:hAnsi="標楷體" w:hint="eastAsia"/>
          <w:sz w:val="40"/>
          <w:szCs w:val="40"/>
        </w:rPr>
        <w:t>臺中市使用道路辦理活動施工管理自治條例</w:t>
      </w:r>
    </w:p>
    <w:p w:rsidR="00605728" w:rsidRDefault="00605728" w:rsidP="00A10B8D">
      <w:pPr>
        <w:kinsoku w:val="0"/>
        <w:overflowPunct w:val="0"/>
        <w:adjustRightInd w:val="0"/>
        <w:snapToGrid w:val="0"/>
        <w:spacing w:beforeLines="50"/>
        <w:ind w:rightChars="1" w:right="2"/>
        <w:jc w:val="right"/>
        <w:rPr>
          <w:rFonts w:ascii="標楷體" w:eastAsia="標楷體" w:hAnsi="標楷體"/>
          <w:sz w:val="20"/>
        </w:rPr>
      </w:pPr>
      <w:r>
        <w:rPr>
          <w:rFonts w:ascii="標楷體" w:eastAsia="標楷體" w:hAnsi="標楷體"/>
          <w:sz w:val="20"/>
        </w:rPr>
        <w:t>100</w:t>
      </w:r>
      <w:r>
        <w:rPr>
          <w:rFonts w:ascii="標楷體" w:eastAsia="標楷體" w:hAnsi="標楷體" w:hint="eastAsia"/>
          <w:sz w:val="20"/>
        </w:rPr>
        <w:t>年</w:t>
      </w:r>
      <w:r>
        <w:rPr>
          <w:rFonts w:ascii="標楷體" w:eastAsia="標楷體" w:hAnsi="標楷體"/>
          <w:sz w:val="20"/>
        </w:rPr>
        <w:t>12</w:t>
      </w:r>
      <w:r>
        <w:rPr>
          <w:rFonts w:ascii="標楷體" w:eastAsia="標楷體" w:hAnsi="標楷體" w:hint="eastAsia"/>
          <w:sz w:val="20"/>
        </w:rPr>
        <w:t>月</w:t>
      </w:r>
      <w:r>
        <w:rPr>
          <w:rFonts w:ascii="標楷體" w:eastAsia="標楷體" w:hAnsi="標楷體"/>
          <w:sz w:val="20"/>
        </w:rPr>
        <w:t>14</w:t>
      </w:r>
      <w:r>
        <w:rPr>
          <w:rFonts w:ascii="標楷體" w:eastAsia="標楷體" w:hAnsi="標楷體" w:hint="eastAsia"/>
          <w:sz w:val="20"/>
        </w:rPr>
        <w:t>日府授法規字第</w:t>
      </w:r>
      <w:r>
        <w:rPr>
          <w:rFonts w:ascii="標楷體" w:eastAsia="標楷體" w:hAnsi="標楷體"/>
          <w:sz w:val="20"/>
        </w:rPr>
        <w:t>1000242986</w:t>
      </w:r>
      <w:r>
        <w:rPr>
          <w:rFonts w:ascii="標楷體" w:eastAsia="標楷體" w:hAnsi="標楷體" w:hint="eastAsia"/>
          <w:sz w:val="20"/>
        </w:rPr>
        <w:t>號令公布</w:t>
      </w:r>
    </w:p>
    <w:p w:rsidR="00605728" w:rsidRPr="00A10B8D" w:rsidRDefault="00605728" w:rsidP="00A10B8D">
      <w:pPr>
        <w:kinsoku w:val="0"/>
        <w:overflowPunct w:val="0"/>
        <w:adjustRightInd w:val="0"/>
        <w:snapToGrid w:val="0"/>
        <w:spacing w:beforeLines="50"/>
        <w:ind w:rightChars="1" w:right="2"/>
        <w:jc w:val="right"/>
        <w:rPr>
          <w:rFonts w:ascii="標楷體" w:eastAsia="標楷體" w:hAnsi="標楷體"/>
          <w:sz w:val="20"/>
        </w:rPr>
      </w:pPr>
      <w:r>
        <w:rPr>
          <w:rFonts w:ascii="標楷體" w:eastAsia="標楷體" w:hAnsi="標楷體"/>
          <w:sz w:val="20"/>
        </w:rPr>
        <w:t>103</w:t>
      </w:r>
      <w:r>
        <w:rPr>
          <w:rFonts w:ascii="標楷體" w:eastAsia="標楷體" w:hAnsi="標楷體" w:hint="eastAsia"/>
          <w:sz w:val="20"/>
        </w:rPr>
        <w:t>年</w:t>
      </w:r>
      <w:r>
        <w:rPr>
          <w:rFonts w:ascii="標楷體" w:eastAsia="標楷體" w:hAnsi="標楷體"/>
          <w:sz w:val="20"/>
        </w:rPr>
        <w:t>9</w:t>
      </w:r>
      <w:r>
        <w:rPr>
          <w:rFonts w:ascii="標楷體" w:eastAsia="標楷體" w:hAnsi="標楷體" w:hint="eastAsia"/>
          <w:sz w:val="20"/>
        </w:rPr>
        <w:t>月</w:t>
      </w:r>
      <w:r>
        <w:rPr>
          <w:rFonts w:ascii="標楷體" w:eastAsia="標楷體" w:hAnsi="標楷體"/>
          <w:sz w:val="20"/>
        </w:rPr>
        <w:t>9</w:t>
      </w:r>
      <w:r>
        <w:rPr>
          <w:rFonts w:ascii="標楷體" w:eastAsia="標楷體" w:hAnsi="標楷體" w:hint="eastAsia"/>
          <w:sz w:val="20"/>
        </w:rPr>
        <w:t>日</w:t>
      </w:r>
      <w:r w:rsidRPr="00E11927">
        <w:rPr>
          <w:rFonts w:ascii="標楷體" w:eastAsia="標楷體" w:hAnsi="標楷體" w:hint="eastAsia"/>
          <w:sz w:val="20"/>
        </w:rPr>
        <w:t>府授法規字第</w:t>
      </w:r>
      <w:r w:rsidRPr="00E11927">
        <w:rPr>
          <w:rFonts w:ascii="標楷體" w:eastAsia="標楷體" w:hAnsi="標楷體"/>
          <w:sz w:val="20"/>
        </w:rPr>
        <w:t>10</w:t>
      </w:r>
      <w:r>
        <w:rPr>
          <w:rFonts w:ascii="標楷體" w:eastAsia="標楷體" w:hAnsi="標楷體"/>
          <w:sz w:val="20"/>
        </w:rPr>
        <w:t>30171380</w:t>
      </w:r>
      <w:r w:rsidRPr="00E11927">
        <w:rPr>
          <w:rFonts w:ascii="標楷體" w:eastAsia="標楷體" w:hAnsi="標楷體" w:hint="eastAsia"/>
          <w:sz w:val="20"/>
        </w:rPr>
        <w:t>號令</w:t>
      </w:r>
      <w:r>
        <w:rPr>
          <w:rFonts w:ascii="標楷體" w:eastAsia="標楷體" w:hAnsi="標楷體" w:hint="eastAsia"/>
          <w:sz w:val="20"/>
        </w:rPr>
        <w:t>修正</w:t>
      </w:r>
    </w:p>
    <w:p w:rsidR="00605728" w:rsidRPr="004C7CC1" w:rsidRDefault="00605728" w:rsidP="00186776">
      <w:pPr>
        <w:adjustRightInd w:val="0"/>
        <w:snapToGrid w:val="0"/>
        <w:spacing w:line="460" w:lineRule="exact"/>
        <w:ind w:leftChars="-1" w:left="838" w:hangingChars="300" w:hanging="840"/>
        <w:jc w:val="both"/>
        <w:rPr>
          <w:rFonts w:ascii="標楷體" w:eastAsia="標楷體" w:hAnsi="標楷體"/>
          <w:sz w:val="28"/>
          <w:szCs w:val="28"/>
        </w:rPr>
      </w:pPr>
      <w:r w:rsidRPr="004C7CC1">
        <w:rPr>
          <w:rFonts w:ascii="標楷體" w:eastAsia="標楷體" w:hAnsi="標楷體" w:hint="eastAsia"/>
          <w:sz w:val="28"/>
          <w:szCs w:val="28"/>
        </w:rPr>
        <w:t>第一條</w:t>
      </w:r>
      <w:r w:rsidRPr="004C7CC1">
        <w:rPr>
          <w:rFonts w:ascii="標楷體" w:eastAsia="標楷體" w:hAnsi="標楷體"/>
          <w:sz w:val="28"/>
          <w:szCs w:val="28"/>
        </w:rPr>
        <w:t xml:space="preserve">    </w:t>
      </w:r>
      <w:r w:rsidRPr="004C7CC1">
        <w:rPr>
          <w:rFonts w:ascii="標楷體" w:eastAsia="標楷體" w:hAnsi="標楷體" w:hint="eastAsia"/>
          <w:sz w:val="28"/>
          <w:szCs w:val="28"/>
        </w:rPr>
        <w:t>臺中市（以下簡稱本市）為管理使用道路辦理活動或施作工程，特制定本自治條例。</w:t>
      </w:r>
    </w:p>
    <w:p w:rsidR="00605728" w:rsidRPr="004C7CC1" w:rsidRDefault="00605728" w:rsidP="00186776">
      <w:pPr>
        <w:adjustRightInd w:val="0"/>
        <w:snapToGrid w:val="0"/>
        <w:spacing w:line="460" w:lineRule="exact"/>
        <w:ind w:left="840" w:hangingChars="300" w:hanging="840"/>
        <w:jc w:val="both"/>
        <w:rPr>
          <w:rFonts w:ascii="標楷體" w:eastAsia="標楷體" w:hAnsi="標楷體"/>
          <w:sz w:val="28"/>
          <w:szCs w:val="28"/>
        </w:rPr>
      </w:pPr>
      <w:r w:rsidRPr="004C7CC1">
        <w:rPr>
          <w:rFonts w:ascii="標楷體" w:eastAsia="標楷體" w:hAnsi="標楷體" w:hint="eastAsia"/>
          <w:sz w:val="28"/>
          <w:szCs w:val="28"/>
        </w:rPr>
        <w:t xml:space="preserve">第二條　</w:t>
      </w:r>
      <w:r w:rsidRPr="004C7CC1">
        <w:rPr>
          <w:rFonts w:ascii="標楷體" w:eastAsia="標楷體" w:hAnsi="標楷體"/>
          <w:sz w:val="28"/>
          <w:szCs w:val="28"/>
        </w:rPr>
        <w:t xml:space="preserve">  </w:t>
      </w:r>
      <w:r w:rsidRPr="004C7CC1">
        <w:rPr>
          <w:rFonts w:ascii="標楷體" w:eastAsia="標楷體" w:hAnsi="標楷體" w:hint="eastAsia"/>
          <w:sz w:val="28"/>
          <w:szCs w:val="28"/>
        </w:rPr>
        <w:t>本自治條例之主管機關為臺中市政府交通局。</w:t>
      </w:r>
    </w:p>
    <w:p w:rsidR="00605728" w:rsidRPr="004C7CC1" w:rsidRDefault="00605728" w:rsidP="00186776">
      <w:pPr>
        <w:adjustRightInd w:val="0"/>
        <w:snapToGrid w:val="0"/>
        <w:spacing w:line="460" w:lineRule="exact"/>
        <w:ind w:leftChars="-1" w:left="838" w:hangingChars="300" w:hanging="840"/>
        <w:jc w:val="both"/>
        <w:rPr>
          <w:rFonts w:ascii="標楷體" w:eastAsia="標楷體" w:hAnsi="標楷體"/>
          <w:sz w:val="28"/>
          <w:szCs w:val="28"/>
        </w:rPr>
      </w:pPr>
      <w:r w:rsidRPr="004C7CC1">
        <w:rPr>
          <w:rFonts w:ascii="標楷體" w:eastAsia="標楷體" w:hAnsi="標楷體" w:hint="eastAsia"/>
          <w:sz w:val="28"/>
          <w:szCs w:val="28"/>
        </w:rPr>
        <w:t>第三條</w:t>
      </w:r>
      <w:r w:rsidRPr="004C7CC1">
        <w:rPr>
          <w:rFonts w:ascii="標楷體" w:eastAsia="標楷體" w:hAnsi="標楷體"/>
          <w:sz w:val="28"/>
          <w:szCs w:val="28"/>
        </w:rPr>
        <w:t xml:space="preserve">    </w:t>
      </w:r>
      <w:r w:rsidRPr="004C7CC1">
        <w:rPr>
          <w:rFonts w:ascii="標楷體" w:eastAsia="標楷體" w:hAnsi="標楷體" w:hint="eastAsia"/>
          <w:sz w:val="28"/>
          <w:szCs w:val="28"/>
        </w:rPr>
        <w:t>使用道路辦理下列活動者，應依本自治條例規定申請核准：</w:t>
      </w:r>
    </w:p>
    <w:p w:rsidR="00605728" w:rsidRPr="004C7CC1" w:rsidRDefault="00605728" w:rsidP="00186776">
      <w:pPr>
        <w:adjustRightInd w:val="0"/>
        <w:snapToGrid w:val="0"/>
        <w:spacing w:line="460" w:lineRule="exact"/>
        <w:ind w:firstLineChars="500" w:firstLine="1400"/>
        <w:jc w:val="both"/>
        <w:rPr>
          <w:rFonts w:ascii="標楷體" w:eastAsia="標楷體" w:hAnsi="標楷體"/>
          <w:sz w:val="28"/>
          <w:szCs w:val="28"/>
        </w:rPr>
      </w:pPr>
      <w:r w:rsidRPr="004C7CC1">
        <w:rPr>
          <w:rFonts w:ascii="標楷體" w:eastAsia="標楷體" w:hAnsi="標楷體" w:hint="eastAsia"/>
          <w:sz w:val="28"/>
          <w:szCs w:val="28"/>
        </w:rPr>
        <w:t>一、觀光或藝文活動。</w:t>
      </w:r>
    </w:p>
    <w:p w:rsidR="00605728" w:rsidRPr="004C7CC1" w:rsidRDefault="00605728" w:rsidP="00186776">
      <w:pPr>
        <w:adjustRightInd w:val="0"/>
        <w:snapToGrid w:val="0"/>
        <w:spacing w:line="460" w:lineRule="exact"/>
        <w:ind w:firstLineChars="500" w:firstLine="1400"/>
        <w:jc w:val="both"/>
        <w:rPr>
          <w:rFonts w:ascii="標楷體" w:eastAsia="標楷體" w:hAnsi="標楷體"/>
          <w:sz w:val="28"/>
          <w:szCs w:val="28"/>
        </w:rPr>
      </w:pPr>
      <w:r w:rsidRPr="004C7CC1">
        <w:rPr>
          <w:rFonts w:ascii="標楷體" w:eastAsia="標楷體" w:hAnsi="標楷體" w:hint="eastAsia"/>
          <w:sz w:val="28"/>
          <w:szCs w:val="28"/>
        </w:rPr>
        <w:t>二、公益活動。</w:t>
      </w:r>
    </w:p>
    <w:p w:rsidR="00605728" w:rsidRPr="004C7CC1" w:rsidRDefault="00605728" w:rsidP="00186776">
      <w:pPr>
        <w:adjustRightInd w:val="0"/>
        <w:snapToGrid w:val="0"/>
        <w:spacing w:line="460" w:lineRule="exact"/>
        <w:ind w:firstLineChars="500" w:firstLine="1400"/>
        <w:jc w:val="both"/>
        <w:rPr>
          <w:rFonts w:ascii="標楷體" w:eastAsia="標楷體" w:hAnsi="標楷體"/>
          <w:sz w:val="28"/>
          <w:szCs w:val="28"/>
        </w:rPr>
      </w:pPr>
      <w:r w:rsidRPr="004C7CC1">
        <w:rPr>
          <w:rFonts w:ascii="標楷體" w:eastAsia="標楷體" w:hAnsi="標楷體" w:hint="eastAsia"/>
          <w:sz w:val="28"/>
          <w:szCs w:val="28"/>
        </w:rPr>
        <w:t>三、其他經主管機關核准之活動。</w:t>
      </w:r>
    </w:p>
    <w:p w:rsidR="00605728" w:rsidRPr="004C7CC1" w:rsidRDefault="00605728" w:rsidP="00186776">
      <w:pPr>
        <w:adjustRightInd w:val="0"/>
        <w:snapToGrid w:val="0"/>
        <w:spacing w:line="460" w:lineRule="exact"/>
        <w:ind w:leftChars="348" w:left="835" w:firstLineChars="200" w:firstLine="560"/>
        <w:jc w:val="both"/>
        <w:rPr>
          <w:rFonts w:ascii="標楷體" w:eastAsia="標楷體" w:hAnsi="標楷體"/>
          <w:sz w:val="28"/>
          <w:szCs w:val="28"/>
        </w:rPr>
      </w:pPr>
      <w:r w:rsidRPr="004C7CC1">
        <w:rPr>
          <w:rFonts w:ascii="標楷體" w:eastAsia="標楷體" w:hAnsi="標楷體" w:hint="eastAsia"/>
          <w:sz w:val="28"/>
          <w:szCs w:val="28"/>
        </w:rPr>
        <w:t>前項申請無法確保道路交通服務水準及道路交通安全者，主管機關得不予核准。</w:t>
      </w:r>
    </w:p>
    <w:p w:rsidR="00605728" w:rsidRPr="004C7CC1" w:rsidRDefault="00605728" w:rsidP="00186776">
      <w:pPr>
        <w:adjustRightInd w:val="0"/>
        <w:snapToGrid w:val="0"/>
        <w:spacing w:line="460" w:lineRule="exact"/>
        <w:ind w:leftChars="348" w:left="835" w:firstLineChars="200" w:firstLine="560"/>
        <w:jc w:val="both"/>
        <w:rPr>
          <w:rFonts w:ascii="標楷體" w:eastAsia="標楷體" w:hAnsi="標楷體"/>
          <w:sz w:val="28"/>
          <w:szCs w:val="28"/>
        </w:rPr>
      </w:pPr>
      <w:r w:rsidRPr="004C7CC1">
        <w:rPr>
          <w:rFonts w:ascii="標楷體" w:eastAsia="標楷體" w:hAnsi="標楷體" w:hint="eastAsia"/>
          <w:sz w:val="28"/>
          <w:szCs w:val="28"/>
        </w:rPr>
        <w:t>婚喪喜慶、宗教、民俗節慶活動、擺設筵席、拍攝影片、演戲、集會遊行法所規範之活動及於非臺中市政府轄管之道路辦理者，不適用本自治條例。</w:t>
      </w:r>
    </w:p>
    <w:p w:rsidR="00605728" w:rsidRPr="004C7CC1" w:rsidRDefault="00605728" w:rsidP="00186776">
      <w:pPr>
        <w:adjustRightInd w:val="0"/>
        <w:snapToGrid w:val="0"/>
        <w:spacing w:line="460" w:lineRule="exact"/>
        <w:ind w:left="840" w:hangingChars="300" w:hanging="840"/>
        <w:jc w:val="both"/>
        <w:rPr>
          <w:rFonts w:ascii="標楷體" w:eastAsia="標楷體" w:hAnsi="標楷體"/>
          <w:sz w:val="28"/>
          <w:szCs w:val="28"/>
        </w:rPr>
      </w:pPr>
      <w:r w:rsidRPr="004C7CC1">
        <w:rPr>
          <w:rFonts w:ascii="標楷體" w:eastAsia="標楷體" w:hAnsi="標楷體" w:hint="eastAsia"/>
          <w:sz w:val="28"/>
          <w:szCs w:val="28"/>
        </w:rPr>
        <w:t xml:space="preserve">第四條　</w:t>
      </w:r>
      <w:r w:rsidRPr="004C7CC1">
        <w:rPr>
          <w:rFonts w:ascii="標楷體" w:eastAsia="標楷體" w:hAnsi="標楷體"/>
          <w:sz w:val="28"/>
          <w:szCs w:val="28"/>
        </w:rPr>
        <w:t xml:space="preserve">  </w:t>
      </w:r>
      <w:r w:rsidRPr="004C7CC1">
        <w:rPr>
          <w:rFonts w:ascii="標楷體" w:eastAsia="標楷體" w:hAnsi="標楷體" w:hint="eastAsia"/>
          <w:sz w:val="28"/>
          <w:szCs w:val="28"/>
        </w:rPr>
        <w:t>本市各級學校及區域醫院以上醫院之周邊道路，不得做為辦理活動使用。但經主管機關專案核准者，不在此限。</w:t>
      </w:r>
    </w:p>
    <w:p w:rsidR="00605728" w:rsidRPr="004C7CC1" w:rsidRDefault="00605728" w:rsidP="00186776">
      <w:pPr>
        <w:adjustRightInd w:val="0"/>
        <w:snapToGrid w:val="0"/>
        <w:spacing w:line="460" w:lineRule="exact"/>
        <w:ind w:leftChars="-1" w:left="838" w:hangingChars="300" w:hanging="840"/>
        <w:jc w:val="both"/>
        <w:rPr>
          <w:rFonts w:ascii="標楷體" w:eastAsia="標楷體" w:hAnsi="標楷體"/>
          <w:sz w:val="28"/>
          <w:szCs w:val="28"/>
        </w:rPr>
      </w:pPr>
      <w:r w:rsidRPr="004C7CC1">
        <w:rPr>
          <w:rFonts w:ascii="標楷體" w:eastAsia="標楷體" w:hAnsi="標楷體" w:hint="eastAsia"/>
          <w:sz w:val="28"/>
          <w:szCs w:val="28"/>
        </w:rPr>
        <w:t xml:space="preserve">第五條　</w:t>
      </w:r>
      <w:r w:rsidRPr="004C7CC1">
        <w:rPr>
          <w:rFonts w:ascii="標楷體" w:eastAsia="標楷體" w:hAnsi="標楷體"/>
          <w:sz w:val="28"/>
          <w:szCs w:val="28"/>
        </w:rPr>
        <w:t xml:space="preserve">  </w:t>
      </w:r>
      <w:r w:rsidRPr="004C7CC1">
        <w:rPr>
          <w:rFonts w:ascii="標楷體" w:eastAsia="標楷體" w:hAnsi="標楷體" w:hint="eastAsia"/>
          <w:sz w:val="28"/>
          <w:szCs w:val="28"/>
        </w:rPr>
        <w:t>使用道路施作工程達一定規模者，應提出交通維持計畫，經核准後始得施工。</w:t>
      </w:r>
    </w:p>
    <w:p w:rsidR="00605728" w:rsidRPr="004C7CC1" w:rsidRDefault="00605728" w:rsidP="00186776">
      <w:pPr>
        <w:adjustRightInd w:val="0"/>
        <w:snapToGrid w:val="0"/>
        <w:spacing w:line="460" w:lineRule="exact"/>
        <w:ind w:leftChars="350" w:left="840" w:firstLineChars="198" w:firstLine="554"/>
        <w:jc w:val="both"/>
        <w:rPr>
          <w:rFonts w:ascii="標楷體" w:eastAsia="標楷體" w:hAnsi="標楷體"/>
          <w:sz w:val="28"/>
          <w:szCs w:val="28"/>
        </w:rPr>
      </w:pPr>
      <w:r w:rsidRPr="004C7CC1">
        <w:rPr>
          <w:rFonts w:ascii="標楷體" w:eastAsia="標楷體" w:hAnsi="標楷體" w:hint="eastAsia"/>
          <w:sz w:val="28"/>
          <w:szCs w:val="28"/>
        </w:rPr>
        <w:t>前項所稱工程，指於道路路面或其上、下直接施作之工程。</w:t>
      </w:r>
    </w:p>
    <w:p w:rsidR="00605728" w:rsidRPr="004C7CC1" w:rsidRDefault="00605728" w:rsidP="00186776">
      <w:pPr>
        <w:adjustRightInd w:val="0"/>
        <w:snapToGrid w:val="0"/>
        <w:spacing w:line="460" w:lineRule="exact"/>
        <w:ind w:leftChars="350" w:left="840" w:firstLineChars="198" w:firstLine="554"/>
        <w:jc w:val="both"/>
        <w:rPr>
          <w:rFonts w:ascii="標楷體" w:eastAsia="標楷體" w:hAnsi="標楷體"/>
          <w:sz w:val="28"/>
          <w:szCs w:val="28"/>
        </w:rPr>
      </w:pPr>
      <w:r w:rsidRPr="004C7CC1">
        <w:rPr>
          <w:rFonts w:ascii="標楷體" w:eastAsia="標楷體" w:hAnsi="標楷體" w:hint="eastAsia"/>
          <w:sz w:val="28"/>
          <w:szCs w:val="28"/>
        </w:rPr>
        <w:t>第一項之一定規模、交通維持計畫應記載事項及其提出時間，由主管機關另定之。</w:t>
      </w:r>
    </w:p>
    <w:p w:rsidR="00605728" w:rsidRPr="004C7CC1" w:rsidRDefault="00605728" w:rsidP="00186776">
      <w:pPr>
        <w:adjustRightInd w:val="0"/>
        <w:snapToGrid w:val="0"/>
        <w:spacing w:line="460" w:lineRule="exact"/>
        <w:ind w:leftChars="-1" w:left="838" w:hangingChars="300" w:hanging="840"/>
        <w:jc w:val="both"/>
        <w:rPr>
          <w:rFonts w:ascii="標楷體" w:eastAsia="標楷體" w:hAnsi="標楷體"/>
          <w:sz w:val="28"/>
          <w:szCs w:val="28"/>
        </w:rPr>
      </w:pPr>
      <w:r w:rsidRPr="004C7CC1">
        <w:rPr>
          <w:rFonts w:ascii="標楷體" w:eastAsia="標楷體" w:hAnsi="標楷體" w:hint="eastAsia"/>
          <w:sz w:val="28"/>
          <w:szCs w:val="28"/>
        </w:rPr>
        <w:t xml:space="preserve">第六條　</w:t>
      </w:r>
      <w:r w:rsidRPr="004C7CC1">
        <w:rPr>
          <w:rFonts w:ascii="標楷體" w:eastAsia="標楷體" w:hAnsi="標楷體"/>
          <w:sz w:val="28"/>
          <w:szCs w:val="28"/>
        </w:rPr>
        <w:t xml:space="preserve">  </w:t>
      </w:r>
      <w:r w:rsidRPr="004C7CC1">
        <w:rPr>
          <w:rFonts w:ascii="標楷體" w:eastAsia="標楷體" w:hAnsi="標楷體" w:hint="eastAsia"/>
          <w:sz w:val="28"/>
          <w:szCs w:val="28"/>
        </w:rPr>
        <w:t>使用道路辦理活動者，應於活動舉辦三十日前，以書面檢附交通維持計畫向主管機關提出。</w:t>
      </w:r>
    </w:p>
    <w:p w:rsidR="00605728" w:rsidRPr="004C7CC1" w:rsidRDefault="00605728" w:rsidP="00186776">
      <w:pPr>
        <w:adjustRightInd w:val="0"/>
        <w:snapToGrid w:val="0"/>
        <w:spacing w:line="460" w:lineRule="exact"/>
        <w:ind w:leftChars="58" w:left="1379" w:hangingChars="443" w:hanging="1240"/>
        <w:jc w:val="both"/>
        <w:rPr>
          <w:rFonts w:ascii="標楷體" w:eastAsia="標楷體" w:hAnsi="標楷體"/>
          <w:sz w:val="28"/>
          <w:szCs w:val="28"/>
        </w:rPr>
      </w:pPr>
      <w:r w:rsidRPr="004C7CC1">
        <w:rPr>
          <w:rFonts w:ascii="標楷體" w:eastAsia="標楷體" w:hAnsi="標楷體"/>
          <w:sz w:val="28"/>
          <w:szCs w:val="28"/>
        </w:rPr>
        <w:t xml:space="preserve">         </w:t>
      </w:r>
      <w:r w:rsidRPr="004C7CC1">
        <w:rPr>
          <w:rFonts w:ascii="標楷體" w:eastAsia="標楷體" w:hAnsi="標楷體" w:hint="eastAsia"/>
          <w:sz w:val="28"/>
          <w:szCs w:val="28"/>
        </w:rPr>
        <w:t>專案核准之活動，得不受前項提出時間之限制。</w:t>
      </w:r>
    </w:p>
    <w:p w:rsidR="00605728" w:rsidRDefault="00605728" w:rsidP="00186776">
      <w:pPr>
        <w:adjustRightInd w:val="0"/>
        <w:snapToGrid w:val="0"/>
        <w:spacing w:line="460" w:lineRule="exact"/>
        <w:ind w:left="1383" w:hangingChars="494" w:hanging="1383"/>
        <w:jc w:val="both"/>
        <w:rPr>
          <w:rFonts w:ascii="標楷體" w:eastAsia="標楷體" w:hAnsi="標楷體"/>
          <w:sz w:val="28"/>
          <w:szCs w:val="28"/>
        </w:rPr>
      </w:pPr>
      <w:r w:rsidRPr="004C7CC1">
        <w:rPr>
          <w:rFonts w:ascii="標楷體" w:eastAsia="標楷體" w:hAnsi="標楷體"/>
          <w:sz w:val="28"/>
          <w:szCs w:val="28"/>
        </w:rPr>
        <w:t xml:space="preserve">          </w:t>
      </w:r>
      <w:r w:rsidRPr="004C7CC1">
        <w:rPr>
          <w:rFonts w:ascii="標楷體" w:eastAsia="標楷體" w:hAnsi="標楷體" w:hint="eastAsia"/>
          <w:sz w:val="28"/>
          <w:szCs w:val="28"/>
        </w:rPr>
        <w:t>第一項交通維持計畫應記載事項，由主管機關另定之。</w:t>
      </w:r>
    </w:p>
    <w:p w:rsidR="00605728" w:rsidRPr="00D83687" w:rsidRDefault="00605728" w:rsidP="001D3C51">
      <w:pPr>
        <w:adjustRightInd w:val="0"/>
        <w:snapToGrid w:val="0"/>
        <w:spacing w:line="460" w:lineRule="exact"/>
        <w:ind w:left="1417" w:hangingChars="506" w:hanging="1417"/>
        <w:jc w:val="both"/>
        <w:rPr>
          <w:rFonts w:ascii="標楷體" w:eastAsia="標楷體" w:hAnsi="標楷體"/>
          <w:sz w:val="20"/>
        </w:rPr>
      </w:pPr>
      <w:r w:rsidRPr="00D83687">
        <w:rPr>
          <w:rFonts w:ascii="標楷體" w:eastAsia="標楷體" w:hAnsi="標楷體" w:hint="eastAsia"/>
          <w:sz w:val="28"/>
          <w:szCs w:val="28"/>
        </w:rPr>
        <w:t>第六條之一</w:t>
      </w:r>
      <w:r w:rsidRPr="00D83687">
        <w:rPr>
          <w:rFonts w:ascii="標楷體" w:eastAsia="標楷體" w:hAnsi="標楷體"/>
          <w:sz w:val="28"/>
          <w:szCs w:val="28"/>
        </w:rPr>
        <w:t xml:space="preserve">    </w:t>
      </w:r>
      <w:r w:rsidRPr="00152056">
        <w:rPr>
          <w:rFonts w:ascii="標楷體" w:eastAsia="標楷體" w:hAnsi="標楷體" w:hint="eastAsia"/>
          <w:sz w:val="28"/>
          <w:szCs w:val="28"/>
        </w:rPr>
        <w:t>百貨公司、購物中心、賣場、展覽會場及其他經營商品展售場所，其總樓地板面積扣除停車場面積達</w:t>
      </w:r>
      <w:smartTag w:uri="urn:schemas-microsoft-com:office:smarttags" w:element="chmetcnv">
        <w:smartTagPr>
          <w:attr w:name="TCSC" w:val="2"/>
          <w:attr w:name="NumberType" w:val="4"/>
          <w:attr w:name="Negative" w:val="False"/>
          <w:attr w:name="HasSpace" w:val="False"/>
          <w:attr w:name="SourceValue" w:val="50000"/>
          <w:attr w:name="UnitName" w:val="平方公尺"/>
        </w:smartTagPr>
        <w:r>
          <w:rPr>
            <w:rFonts w:ascii="標楷體" w:eastAsia="標楷體" w:hAnsi="標楷體" w:hint="eastAsia"/>
            <w:sz w:val="28"/>
            <w:szCs w:val="28"/>
          </w:rPr>
          <w:t>五</w:t>
        </w:r>
        <w:r w:rsidRPr="00152056">
          <w:rPr>
            <w:rFonts w:ascii="標楷體" w:eastAsia="標楷體" w:hAnsi="標楷體" w:hint="eastAsia"/>
            <w:sz w:val="28"/>
            <w:szCs w:val="28"/>
          </w:rPr>
          <w:t>萬平方公尺</w:t>
        </w:r>
      </w:smartTag>
      <w:r w:rsidRPr="00152056">
        <w:rPr>
          <w:rFonts w:ascii="標楷體" w:eastAsia="標楷體" w:hAnsi="標楷體" w:hint="eastAsia"/>
          <w:sz w:val="28"/>
          <w:szCs w:val="28"/>
        </w:rPr>
        <w:t>以上，舉辦開幕式、週年慶或其他類似活動，</w:t>
      </w:r>
      <w:r w:rsidRPr="001664AE">
        <w:rPr>
          <w:rFonts w:ascii="標楷體" w:eastAsia="標楷體" w:hAnsi="標楷體" w:hint="eastAsia"/>
          <w:sz w:val="28"/>
          <w:szCs w:val="28"/>
        </w:rPr>
        <w:t>致</w:t>
      </w:r>
      <w:r>
        <w:rPr>
          <w:rFonts w:ascii="標楷體" w:eastAsia="標楷體" w:hAnsi="標楷體" w:hint="eastAsia"/>
          <w:sz w:val="28"/>
          <w:szCs w:val="28"/>
        </w:rPr>
        <w:t>有</w:t>
      </w:r>
      <w:r w:rsidRPr="001664AE">
        <w:rPr>
          <w:rFonts w:ascii="標楷體" w:eastAsia="標楷體" w:hAnsi="標楷體" w:hint="eastAsia"/>
          <w:sz w:val="28"/>
          <w:szCs w:val="28"/>
        </w:rPr>
        <w:t>影響大眾使用周邊道路</w:t>
      </w:r>
      <w:r>
        <w:rPr>
          <w:rFonts w:ascii="標楷體" w:eastAsia="標楷體" w:hAnsi="標楷體" w:hint="eastAsia"/>
          <w:sz w:val="28"/>
          <w:szCs w:val="28"/>
        </w:rPr>
        <w:t>之虞</w:t>
      </w:r>
      <w:r w:rsidRPr="001664AE">
        <w:rPr>
          <w:rFonts w:ascii="標楷體" w:eastAsia="標楷體" w:hAnsi="標楷體" w:hint="eastAsia"/>
          <w:sz w:val="28"/>
          <w:szCs w:val="28"/>
        </w:rPr>
        <w:t>者，準用本自治條例第六條至第九條及第十一條規定。</w:t>
      </w:r>
    </w:p>
    <w:p w:rsidR="00605728" w:rsidRPr="001D3C51" w:rsidRDefault="00605728" w:rsidP="00186776">
      <w:pPr>
        <w:adjustRightInd w:val="0"/>
        <w:snapToGrid w:val="0"/>
        <w:spacing w:line="460" w:lineRule="exact"/>
        <w:ind w:left="1383" w:hangingChars="494" w:hanging="1383"/>
        <w:jc w:val="both"/>
        <w:rPr>
          <w:rFonts w:ascii="標楷體" w:eastAsia="標楷體" w:hAnsi="標楷體"/>
          <w:sz w:val="28"/>
          <w:szCs w:val="28"/>
        </w:rPr>
      </w:pPr>
    </w:p>
    <w:p w:rsidR="00605728" w:rsidRPr="004C7CC1" w:rsidRDefault="00605728" w:rsidP="00186776">
      <w:pPr>
        <w:adjustRightInd w:val="0"/>
        <w:snapToGrid w:val="0"/>
        <w:spacing w:line="460" w:lineRule="exact"/>
        <w:ind w:left="840" w:rightChars="11" w:right="26" w:hangingChars="300" w:hanging="840"/>
        <w:jc w:val="both"/>
        <w:rPr>
          <w:rFonts w:ascii="標楷體" w:eastAsia="標楷體" w:hAnsi="標楷體"/>
          <w:sz w:val="28"/>
          <w:szCs w:val="28"/>
        </w:rPr>
      </w:pPr>
      <w:r w:rsidRPr="004C7CC1">
        <w:rPr>
          <w:rFonts w:ascii="標楷體" w:eastAsia="標楷體" w:hAnsi="標楷體" w:hint="eastAsia"/>
          <w:sz w:val="28"/>
          <w:szCs w:val="28"/>
        </w:rPr>
        <w:t xml:space="preserve">第七條　</w:t>
      </w:r>
      <w:r w:rsidRPr="004C7CC1">
        <w:rPr>
          <w:rFonts w:ascii="標楷體" w:eastAsia="標楷體" w:hAnsi="標楷體"/>
          <w:sz w:val="28"/>
          <w:szCs w:val="28"/>
        </w:rPr>
        <w:t xml:space="preserve">  </w:t>
      </w:r>
      <w:r w:rsidRPr="004C7CC1">
        <w:rPr>
          <w:rFonts w:ascii="標楷體" w:eastAsia="標楷體" w:hAnsi="標楷體" w:hint="eastAsia"/>
          <w:sz w:val="28"/>
          <w:szCs w:val="28"/>
        </w:rPr>
        <w:t>交通維持計畫應由主管機關組成審查會進行初審。初審通過者，提送本市道路交通安全督導會報或其交通改善工作小組審議。</w:t>
      </w:r>
      <w:r w:rsidRPr="004C7CC1">
        <w:rPr>
          <w:rFonts w:ascii="標楷體" w:eastAsia="標楷體" w:hAnsi="標楷體" w:hint="eastAsia"/>
          <w:color w:val="000000"/>
          <w:sz w:val="28"/>
          <w:szCs w:val="28"/>
        </w:rPr>
        <w:t>使用道路</w:t>
      </w:r>
      <w:r w:rsidRPr="004C7CC1">
        <w:rPr>
          <w:rFonts w:ascii="標楷體" w:eastAsia="標楷體" w:hAnsi="標楷體" w:hint="eastAsia"/>
          <w:sz w:val="28"/>
          <w:szCs w:val="28"/>
        </w:rPr>
        <w:t>規模較小者或</w:t>
      </w:r>
      <w:r w:rsidRPr="004C7CC1">
        <w:rPr>
          <w:rFonts w:ascii="標楷體" w:eastAsia="標楷體" w:hAnsi="標楷體" w:hint="eastAsia"/>
          <w:color w:val="000000"/>
          <w:sz w:val="28"/>
          <w:szCs w:val="28"/>
        </w:rPr>
        <w:t>緊急案件，得由</w:t>
      </w:r>
      <w:r w:rsidRPr="004C7CC1">
        <w:rPr>
          <w:rFonts w:ascii="標楷體" w:eastAsia="標楷體" w:hAnsi="標楷體" w:hint="eastAsia"/>
          <w:sz w:val="28"/>
          <w:szCs w:val="28"/>
        </w:rPr>
        <w:t>審查會審議核定。</w:t>
      </w:r>
    </w:p>
    <w:p w:rsidR="00605728" w:rsidRPr="004C7CC1" w:rsidRDefault="00605728" w:rsidP="00186776">
      <w:pPr>
        <w:adjustRightInd w:val="0"/>
        <w:snapToGrid w:val="0"/>
        <w:spacing w:line="460" w:lineRule="exact"/>
        <w:ind w:rightChars="11" w:right="26"/>
        <w:jc w:val="both"/>
        <w:rPr>
          <w:rFonts w:ascii="標楷體" w:eastAsia="標楷體" w:hAnsi="標楷體"/>
          <w:sz w:val="28"/>
          <w:szCs w:val="28"/>
        </w:rPr>
      </w:pPr>
      <w:r w:rsidRPr="004C7CC1">
        <w:rPr>
          <w:rFonts w:ascii="標楷體" w:eastAsia="標楷體" w:hAnsi="標楷體"/>
          <w:sz w:val="28"/>
          <w:szCs w:val="28"/>
        </w:rPr>
        <w:t xml:space="preserve">          </w:t>
      </w:r>
      <w:r w:rsidRPr="004C7CC1">
        <w:rPr>
          <w:rFonts w:ascii="標楷體" w:eastAsia="標楷體" w:hAnsi="標楷體" w:hint="eastAsia"/>
          <w:sz w:val="28"/>
          <w:szCs w:val="28"/>
        </w:rPr>
        <w:t>前項審查會之組織，由主管機關另定之。</w:t>
      </w:r>
    </w:p>
    <w:p w:rsidR="00605728" w:rsidRPr="004C7CC1" w:rsidRDefault="00605728" w:rsidP="00186776">
      <w:pPr>
        <w:adjustRightInd w:val="0"/>
        <w:snapToGrid w:val="0"/>
        <w:spacing w:line="460" w:lineRule="exact"/>
        <w:ind w:leftChars="-1" w:left="838" w:rightChars="11" w:right="26" w:hangingChars="300" w:hanging="840"/>
        <w:jc w:val="both"/>
        <w:rPr>
          <w:rFonts w:ascii="標楷體" w:eastAsia="標楷體" w:hAnsi="標楷體"/>
          <w:sz w:val="28"/>
          <w:szCs w:val="28"/>
        </w:rPr>
      </w:pPr>
      <w:r w:rsidRPr="004C7CC1">
        <w:rPr>
          <w:rFonts w:ascii="標楷體" w:eastAsia="標楷體" w:hAnsi="標楷體" w:hint="eastAsia"/>
          <w:sz w:val="28"/>
          <w:szCs w:val="28"/>
        </w:rPr>
        <w:t xml:space="preserve">第八條　</w:t>
      </w:r>
      <w:r w:rsidRPr="004C7CC1">
        <w:rPr>
          <w:rFonts w:ascii="標楷體" w:eastAsia="標楷體" w:hAnsi="標楷體"/>
          <w:sz w:val="28"/>
          <w:szCs w:val="28"/>
        </w:rPr>
        <w:t xml:space="preserve">  </w:t>
      </w:r>
      <w:r w:rsidRPr="004C7CC1">
        <w:rPr>
          <w:rFonts w:ascii="標楷體" w:eastAsia="標楷體" w:hAnsi="標楷體" w:hint="eastAsia"/>
          <w:sz w:val="28"/>
          <w:szCs w:val="28"/>
        </w:rPr>
        <w:t>活動或工程主辦單位應於活動或施工一星期前，將道路管制事項發布新聞，並在活動或施工區域臨近路段豎立告示牌。</w:t>
      </w:r>
    </w:p>
    <w:p w:rsidR="00605728" w:rsidRPr="004C7CC1" w:rsidRDefault="00605728" w:rsidP="00186776">
      <w:pPr>
        <w:adjustRightInd w:val="0"/>
        <w:snapToGrid w:val="0"/>
        <w:spacing w:line="460" w:lineRule="exact"/>
        <w:ind w:left="840" w:rightChars="11" w:right="26" w:hangingChars="300" w:hanging="840"/>
        <w:jc w:val="both"/>
        <w:rPr>
          <w:rFonts w:ascii="標楷體" w:eastAsia="標楷體" w:hAnsi="標楷體"/>
          <w:sz w:val="28"/>
          <w:szCs w:val="28"/>
        </w:rPr>
      </w:pPr>
      <w:r w:rsidRPr="004C7CC1">
        <w:rPr>
          <w:rFonts w:ascii="標楷體" w:eastAsia="標楷體" w:hAnsi="標楷體" w:hint="eastAsia"/>
          <w:sz w:val="28"/>
          <w:szCs w:val="28"/>
        </w:rPr>
        <w:t xml:space="preserve">第九條　</w:t>
      </w:r>
      <w:r w:rsidRPr="004C7CC1">
        <w:rPr>
          <w:rFonts w:ascii="標楷體" w:eastAsia="標楷體" w:hAnsi="標楷體"/>
          <w:sz w:val="28"/>
          <w:szCs w:val="28"/>
        </w:rPr>
        <w:t xml:space="preserve">  </w:t>
      </w:r>
      <w:r w:rsidRPr="004C7CC1">
        <w:rPr>
          <w:rFonts w:ascii="標楷體" w:eastAsia="標楷體" w:hAnsi="標楷體" w:hint="eastAsia"/>
          <w:sz w:val="28"/>
          <w:szCs w:val="28"/>
        </w:rPr>
        <w:t>活動或工程主辦單位應依核准之交通維持計畫舉辦活動或施作工程，並設置安全維護及指引設施。</w:t>
      </w:r>
    </w:p>
    <w:p w:rsidR="00605728" w:rsidRPr="004C7CC1" w:rsidRDefault="00605728" w:rsidP="00186776">
      <w:pPr>
        <w:adjustRightInd w:val="0"/>
        <w:snapToGrid w:val="0"/>
        <w:spacing w:line="460" w:lineRule="exact"/>
        <w:ind w:left="840" w:rightChars="11" w:right="26" w:hangingChars="300" w:hanging="840"/>
        <w:jc w:val="both"/>
        <w:rPr>
          <w:rFonts w:ascii="標楷體" w:eastAsia="標楷體" w:hAnsi="標楷體"/>
          <w:sz w:val="28"/>
          <w:szCs w:val="28"/>
        </w:rPr>
      </w:pPr>
      <w:r w:rsidRPr="004C7CC1">
        <w:rPr>
          <w:rFonts w:ascii="標楷體" w:eastAsia="標楷體" w:hAnsi="標楷體" w:hint="eastAsia"/>
          <w:sz w:val="28"/>
          <w:szCs w:val="28"/>
        </w:rPr>
        <w:t xml:space="preserve">第十條　</w:t>
      </w:r>
      <w:r w:rsidRPr="004C7CC1">
        <w:rPr>
          <w:rFonts w:ascii="標楷體" w:eastAsia="標楷體" w:hAnsi="標楷體"/>
          <w:sz w:val="28"/>
          <w:szCs w:val="28"/>
        </w:rPr>
        <w:t xml:space="preserve">  </w:t>
      </w:r>
      <w:r w:rsidRPr="004C7CC1">
        <w:rPr>
          <w:rFonts w:ascii="標楷體" w:eastAsia="標楷體" w:hAnsi="標楷體" w:hint="eastAsia"/>
          <w:sz w:val="28"/>
          <w:szCs w:val="28"/>
        </w:rPr>
        <w:t>工程主辦單位應於施工前三日將施工日期通知主管機關；停工及復工時，亦同。</w:t>
      </w:r>
    </w:p>
    <w:p w:rsidR="00605728" w:rsidRPr="004C7CC1" w:rsidRDefault="00605728" w:rsidP="00536CB5">
      <w:pPr>
        <w:adjustRightInd w:val="0"/>
        <w:snapToGrid w:val="0"/>
        <w:spacing w:line="460" w:lineRule="exact"/>
        <w:ind w:left="1120" w:rightChars="11" w:right="26" w:hangingChars="400" w:hanging="1120"/>
        <w:jc w:val="both"/>
        <w:rPr>
          <w:rFonts w:ascii="標楷體" w:eastAsia="標楷體" w:hAnsi="標楷體"/>
          <w:sz w:val="28"/>
          <w:szCs w:val="28"/>
        </w:rPr>
      </w:pPr>
      <w:r w:rsidRPr="004C7CC1">
        <w:rPr>
          <w:rFonts w:ascii="標楷體" w:eastAsia="標楷體" w:hAnsi="標楷體" w:hint="eastAsia"/>
          <w:sz w:val="28"/>
          <w:szCs w:val="28"/>
        </w:rPr>
        <w:t>第十一條</w:t>
      </w:r>
      <w:r>
        <w:rPr>
          <w:rFonts w:ascii="標楷體" w:eastAsia="標楷體" w:hAnsi="標楷體"/>
          <w:sz w:val="28"/>
          <w:szCs w:val="28"/>
        </w:rPr>
        <w:t xml:space="preserve">  </w:t>
      </w:r>
      <w:r w:rsidRPr="004C7CC1">
        <w:rPr>
          <w:rFonts w:ascii="標楷體" w:eastAsia="標楷體" w:hAnsi="標楷體" w:hint="eastAsia"/>
          <w:sz w:val="28"/>
          <w:szCs w:val="28"/>
        </w:rPr>
        <w:t xml:space="preserve">　主管機關得派員稽查交通維持計畫執行情形，必要時，得通知活動或工程主辦單位派員會同。</w:t>
      </w:r>
    </w:p>
    <w:p w:rsidR="00605728" w:rsidRPr="004C7CC1" w:rsidRDefault="00605728" w:rsidP="00536CB5">
      <w:pPr>
        <w:adjustRightInd w:val="0"/>
        <w:snapToGrid w:val="0"/>
        <w:spacing w:line="460" w:lineRule="exact"/>
        <w:ind w:left="1120" w:hangingChars="400" w:hanging="1120"/>
        <w:jc w:val="both"/>
        <w:rPr>
          <w:rFonts w:ascii="標楷體" w:eastAsia="標楷體" w:hAnsi="標楷體"/>
          <w:sz w:val="28"/>
          <w:szCs w:val="28"/>
        </w:rPr>
      </w:pPr>
      <w:r w:rsidRPr="004C7CC1">
        <w:rPr>
          <w:rFonts w:ascii="標楷體" w:eastAsia="標楷體" w:hAnsi="標楷體" w:hint="eastAsia"/>
          <w:sz w:val="28"/>
          <w:szCs w:val="28"/>
        </w:rPr>
        <w:t>第十二條</w:t>
      </w:r>
      <w:r>
        <w:rPr>
          <w:rFonts w:ascii="標楷體" w:eastAsia="標楷體" w:hAnsi="標楷體"/>
          <w:sz w:val="28"/>
          <w:szCs w:val="28"/>
        </w:rPr>
        <w:t xml:space="preserve">  </w:t>
      </w:r>
      <w:r w:rsidRPr="004C7CC1">
        <w:rPr>
          <w:rFonts w:ascii="標楷體" w:eastAsia="標楷體" w:hAnsi="標楷體" w:hint="eastAsia"/>
          <w:sz w:val="28"/>
          <w:szCs w:val="28"/>
        </w:rPr>
        <w:t xml:space="preserve">　工程主辦單位應於施工完成後三日內，恢復道路上原有之標誌、標線。</w:t>
      </w:r>
    </w:p>
    <w:p w:rsidR="00605728" w:rsidRPr="004C7CC1" w:rsidRDefault="00605728" w:rsidP="00536CB5">
      <w:pPr>
        <w:adjustRightInd w:val="0"/>
        <w:snapToGrid w:val="0"/>
        <w:spacing w:line="460" w:lineRule="exact"/>
        <w:ind w:left="1120" w:hangingChars="400" w:hanging="1120"/>
        <w:jc w:val="both"/>
        <w:rPr>
          <w:rFonts w:ascii="標楷體" w:eastAsia="標楷體" w:hAnsi="標楷體"/>
          <w:sz w:val="28"/>
          <w:szCs w:val="28"/>
        </w:rPr>
      </w:pPr>
      <w:r w:rsidRPr="004C7CC1">
        <w:rPr>
          <w:rFonts w:ascii="標楷體" w:eastAsia="標楷體" w:hAnsi="標楷體" w:hint="eastAsia"/>
          <w:sz w:val="28"/>
          <w:szCs w:val="28"/>
        </w:rPr>
        <w:t>第十三條</w:t>
      </w:r>
      <w:r>
        <w:rPr>
          <w:rFonts w:ascii="標楷體" w:eastAsia="標楷體" w:hAnsi="標楷體"/>
          <w:sz w:val="28"/>
          <w:szCs w:val="28"/>
        </w:rPr>
        <w:t xml:space="preserve">  </w:t>
      </w:r>
      <w:r w:rsidRPr="004C7CC1">
        <w:rPr>
          <w:rFonts w:ascii="標楷體" w:eastAsia="標楷體" w:hAnsi="標楷體" w:hint="eastAsia"/>
          <w:sz w:val="28"/>
          <w:szCs w:val="28"/>
        </w:rPr>
        <w:t xml:space="preserve">　緊急搶修工程不受第五條第一項、第七條第一項、第八條及第十條規定之交通維持計畫事先申請、審議、核准、發布新聞、豎立告示牌及日期通知之限制。</w:t>
      </w:r>
    </w:p>
    <w:p w:rsidR="00605728" w:rsidRPr="004C7CC1" w:rsidRDefault="00605728" w:rsidP="00536CB5">
      <w:pPr>
        <w:adjustRightInd w:val="0"/>
        <w:snapToGrid w:val="0"/>
        <w:spacing w:line="460" w:lineRule="exact"/>
        <w:ind w:left="1120" w:hangingChars="400" w:hanging="1120"/>
        <w:jc w:val="both"/>
        <w:rPr>
          <w:rFonts w:ascii="標楷體" w:eastAsia="標楷體" w:hAnsi="標楷體"/>
          <w:sz w:val="28"/>
          <w:szCs w:val="28"/>
        </w:rPr>
      </w:pPr>
      <w:r w:rsidRPr="004C7CC1">
        <w:rPr>
          <w:rFonts w:ascii="標楷體" w:eastAsia="標楷體" w:hAnsi="標楷體"/>
          <w:sz w:val="28"/>
          <w:szCs w:val="28"/>
        </w:rPr>
        <w:t xml:space="preserve">        </w:t>
      </w:r>
      <w:r>
        <w:rPr>
          <w:rFonts w:ascii="標楷體" w:eastAsia="標楷體" w:hAnsi="標楷體"/>
          <w:sz w:val="28"/>
          <w:szCs w:val="28"/>
        </w:rPr>
        <w:t xml:space="preserve">  </w:t>
      </w:r>
      <w:r w:rsidRPr="004C7CC1">
        <w:rPr>
          <w:rFonts w:ascii="標楷體" w:eastAsia="標楷體" w:hAnsi="標楷體"/>
          <w:sz w:val="28"/>
          <w:szCs w:val="28"/>
        </w:rPr>
        <w:t xml:space="preserve">  </w:t>
      </w:r>
      <w:r w:rsidRPr="004C7CC1">
        <w:rPr>
          <w:rFonts w:ascii="標楷體" w:eastAsia="標楷體" w:hAnsi="標楷體" w:hint="eastAsia"/>
          <w:sz w:val="28"/>
          <w:szCs w:val="28"/>
        </w:rPr>
        <w:t>使用道路施作工程規模未達第五條規定者，由本府該工程之目的事業主管機關或該工程主辦單位逕行實施交通維持之必要措施。</w:t>
      </w:r>
    </w:p>
    <w:p w:rsidR="00605728" w:rsidRPr="004C7CC1" w:rsidRDefault="00605728" w:rsidP="00536CB5">
      <w:pPr>
        <w:adjustRightInd w:val="0"/>
        <w:snapToGrid w:val="0"/>
        <w:spacing w:line="460" w:lineRule="exact"/>
        <w:ind w:left="1120" w:hangingChars="400" w:hanging="1120"/>
        <w:jc w:val="both"/>
        <w:rPr>
          <w:rFonts w:ascii="標楷體" w:eastAsia="標楷體" w:hAnsi="標楷體"/>
          <w:sz w:val="28"/>
          <w:szCs w:val="28"/>
        </w:rPr>
      </w:pPr>
      <w:r w:rsidRPr="004C7CC1">
        <w:rPr>
          <w:rFonts w:ascii="標楷體" w:eastAsia="標楷體" w:hAnsi="標楷體" w:hint="eastAsia"/>
          <w:sz w:val="28"/>
          <w:szCs w:val="28"/>
        </w:rPr>
        <w:t>第十四條</w:t>
      </w:r>
      <w:r w:rsidRPr="004C7CC1">
        <w:rPr>
          <w:rFonts w:ascii="標楷體" w:eastAsia="標楷體" w:hAnsi="標楷體"/>
          <w:sz w:val="28"/>
          <w:szCs w:val="28"/>
        </w:rPr>
        <w:t xml:space="preserve"> </w:t>
      </w:r>
      <w:r>
        <w:rPr>
          <w:rFonts w:ascii="標楷體" w:eastAsia="標楷體" w:hAnsi="標楷體"/>
          <w:sz w:val="28"/>
          <w:szCs w:val="28"/>
        </w:rPr>
        <w:t xml:space="preserve">  </w:t>
      </w:r>
      <w:r w:rsidRPr="004C7CC1">
        <w:rPr>
          <w:rFonts w:ascii="標楷體" w:eastAsia="標楷體" w:hAnsi="標楷體"/>
          <w:sz w:val="28"/>
          <w:szCs w:val="28"/>
        </w:rPr>
        <w:t xml:space="preserve"> </w:t>
      </w:r>
      <w:r w:rsidRPr="004C7CC1">
        <w:rPr>
          <w:rFonts w:ascii="標楷體" w:eastAsia="標楷體" w:hAnsi="標楷體" w:hint="eastAsia"/>
          <w:sz w:val="28"/>
          <w:szCs w:val="28"/>
        </w:rPr>
        <w:t>已依第五條規定核准之工程，於核准後逾一年未開始施工者，應重新辦理申請。</w:t>
      </w:r>
    </w:p>
    <w:p w:rsidR="00605728" w:rsidRPr="004C7CC1" w:rsidRDefault="00605728" w:rsidP="00536CB5">
      <w:pPr>
        <w:adjustRightInd w:val="0"/>
        <w:snapToGrid w:val="0"/>
        <w:spacing w:line="460" w:lineRule="exact"/>
        <w:ind w:left="1120" w:hangingChars="400" w:hanging="1120"/>
        <w:jc w:val="both"/>
        <w:rPr>
          <w:rFonts w:ascii="標楷體" w:eastAsia="標楷體" w:hAnsi="標楷體"/>
          <w:sz w:val="28"/>
          <w:szCs w:val="28"/>
        </w:rPr>
      </w:pPr>
      <w:r w:rsidRPr="004C7CC1">
        <w:rPr>
          <w:rFonts w:ascii="標楷體" w:eastAsia="標楷體" w:hAnsi="標楷體" w:hint="eastAsia"/>
          <w:sz w:val="28"/>
          <w:szCs w:val="28"/>
        </w:rPr>
        <w:t>第十五條</w:t>
      </w:r>
      <w:r>
        <w:rPr>
          <w:rFonts w:ascii="標楷體" w:eastAsia="標楷體" w:hAnsi="標楷體"/>
          <w:sz w:val="28"/>
          <w:szCs w:val="28"/>
        </w:rPr>
        <w:t xml:space="preserve">  </w:t>
      </w:r>
      <w:r w:rsidRPr="004C7CC1">
        <w:rPr>
          <w:rFonts w:ascii="標楷體" w:eastAsia="標楷體" w:hAnsi="標楷體"/>
          <w:sz w:val="28"/>
          <w:szCs w:val="28"/>
        </w:rPr>
        <w:t xml:space="preserve">  </w:t>
      </w:r>
      <w:r w:rsidRPr="004C7CC1">
        <w:rPr>
          <w:rFonts w:ascii="標楷體" w:eastAsia="標楷體" w:hAnsi="標楷體" w:hint="eastAsia"/>
          <w:sz w:val="28"/>
          <w:szCs w:val="28"/>
        </w:rPr>
        <w:t>違反第五條第一項規定，施作工程未經核准交通維持計畫者，處工程主辦單位負責人或承攬人新臺幣三萬元以上十萬元以下罰鍰，並得勒令停工及限期恢復原狀，不遵勒令辦理者，得按次處罰</w:t>
      </w:r>
      <w:r>
        <w:rPr>
          <w:rFonts w:ascii="標楷體" w:eastAsia="標楷體" w:hAnsi="標楷體" w:hint="eastAsia"/>
          <w:sz w:val="28"/>
          <w:szCs w:val="28"/>
        </w:rPr>
        <w:t>。</w:t>
      </w:r>
    </w:p>
    <w:p w:rsidR="00605728" w:rsidRDefault="00605728" w:rsidP="00536CB5">
      <w:pPr>
        <w:adjustRightInd w:val="0"/>
        <w:snapToGrid w:val="0"/>
        <w:spacing w:line="460" w:lineRule="exact"/>
        <w:ind w:left="1120" w:hangingChars="400" w:hanging="1120"/>
        <w:jc w:val="both"/>
        <w:rPr>
          <w:rFonts w:ascii="標楷體" w:eastAsia="標楷體" w:hAnsi="標楷體"/>
          <w:sz w:val="28"/>
          <w:szCs w:val="28"/>
        </w:rPr>
      </w:pPr>
      <w:r w:rsidRPr="004C7CC1">
        <w:rPr>
          <w:rFonts w:ascii="標楷體" w:eastAsia="標楷體" w:hAnsi="標楷體" w:hint="eastAsia"/>
          <w:sz w:val="28"/>
          <w:szCs w:val="28"/>
        </w:rPr>
        <w:t>第十六條</w:t>
      </w:r>
      <w:r>
        <w:rPr>
          <w:rFonts w:ascii="標楷體" w:eastAsia="標楷體" w:hAnsi="標楷體"/>
          <w:sz w:val="28"/>
          <w:szCs w:val="28"/>
        </w:rPr>
        <w:t xml:space="preserve">  </w:t>
      </w:r>
      <w:r w:rsidRPr="004C7CC1">
        <w:rPr>
          <w:rFonts w:ascii="標楷體" w:eastAsia="標楷體" w:hAnsi="標楷體" w:hint="eastAsia"/>
          <w:sz w:val="28"/>
          <w:szCs w:val="28"/>
        </w:rPr>
        <w:t xml:space="preserve">　違反第九條規定，未依核准之交通維持計畫舉辦活動、施作工程或未設置妥適安全維護及指引設施者，處活動、工程主辦單位負責人或承攬人新臺幣三萬元以上十萬元以下罰鍰，並得勒令停止使用道路或限期改善；不遵勒令停止使用或屆期未改善完竣者，得按次處罰。</w:t>
      </w:r>
    </w:p>
    <w:p w:rsidR="00605728" w:rsidRPr="001D3C51" w:rsidRDefault="00605728" w:rsidP="001D3C51">
      <w:pPr>
        <w:spacing w:line="460" w:lineRule="exact"/>
        <w:ind w:left="1700" w:hangingChars="607" w:hanging="1700"/>
        <w:jc w:val="both"/>
        <w:rPr>
          <w:rFonts w:ascii="標楷體" w:eastAsia="標楷體" w:hAnsi="標楷體"/>
          <w:sz w:val="28"/>
          <w:szCs w:val="28"/>
        </w:rPr>
      </w:pPr>
      <w:r w:rsidRPr="00D83687">
        <w:rPr>
          <w:rFonts w:ascii="標楷體" w:eastAsia="標楷體" w:hAnsi="標楷體" w:hint="eastAsia"/>
          <w:sz w:val="28"/>
          <w:szCs w:val="28"/>
        </w:rPr>
        <w:t>第十六條之一</w:t>
      </w:r>
      <w:r w:rsidRPr="00D83687">
        <w:rPr>
          <w:rFonts w:ascii="標楷體" w:eastAsia="標楷體" w:hAnsi="標楷體"/>
          <w:sz w:val="28"/>
          <w:szCs w:val="28"/>
        </w:rPr>
        <w:t xml:space="preserve">    </w:t>
      </w:r>
      <w:r>
        <w:rPr>
          <w:rFonts w:ascii="標楷體" w:eastAsia="標楷體" w:hAnsi="標楷體"/>
          <w:sz w:val="28"/>
          <w:szCs w:val="28"/>
        </w:rPr>
        <w:t xml:space="preserve"> </w:t>
      </w:r>
      <w:r>
        <w:rPr>
          <w:rFonts w:ascii="標楷體" w:eastAsia="標楷體" w:hAnsi="標楷體" w:hint="eastAsia"/>
          <w:sz w:val="28"/>
          <w:szCs w:val="28"/>
        </w:rPr>
        <w:t>違反</w:t>
      </w:r>
      <w:r w:rsidRPr="00152056">
        <w:rPr>
          <w:rFonts w:ascii="標楷體" w:eastAsia="標楷體" w:hAnsi="標楷體" w:hint="eastAsia"/>
          <w:sz w:val="28"/>
          <w:szCs w:val="28"/>
        </w:rPr>
        <w:t>第六條之一規定</w:t>
      </w:r>
      <w:r>
        <w:rPr>
          <w:rFonts w:ascii="標楷體" w:eastAsia="標楷體" w:hAnsi="標楷體" w:hint="eastAsia"/>
          <w:sz w:val="28"/>
          <w:szCs w:val="28"/>
        </w:rPr>
        <w:t>未</w:t>
      </w:r>
      <w:r w:rsidRPr="00152056">
        <w:rPr>
          <w:rFonts w:ascii="標楷體" w:eastAsia="標楷體" w:hAnsi="標楷體" w:hint="eastAsia"/>
          <w:sz w:val="28"/>
          <w:szCs w:val="28"/>
        </w:rPr>
        <w:t>提送交通維持計畫報經核准或未依核准之交通維持計畫執行者，處活動主辦單位負責人新臺幣三萬元以上十萬元以下罰鍰，並限期改善；屆期未改善完竣者，得按次處罰。</w:t>
      </w:r>
    </w:p>
    <w:p w:rsidR="00605728" w:rsidRPr="004C7CC1" w:rsidRDefault="00605728" w:rsidP="00536CB5">
      <w:pPr>
        <w:adjustRightInd w:val="0"/>
        <w:snapToGrid w:val="0"/>
        <w:spacing w:line="460" w:lineRule="exact"/>
        <w:ind w:leftChars="-1" w:left="1118" w:hangingChars="400" w:hanging="1120"/>
        <w:jc w:val="both"/>
        <w:rPr>
          <w:rFonts w:ascii="標楷體" w:eastAsia="標楷體" w:hAnsi="標楷體"/>
          <w:sz w:val="28"/>
          <w:szCs w:val="28"/>
        </w:rPr>
      </w:pPr>
      <w:r w:rsidRPr="004C7CC1">
        <w:rPr>
          <w:rFonts w:ascii="標楷體" w:eastAsia="標楷體" w:hAnsi="標楷體" w:hint="eastAsia"/>
          <w:sz w:val="28"/>
          <w:szCs w:val="28"/>
        </w:rPr>
        <w:t>第十七條</w:t>
      </w:r>
      <w:r>
        <w:rPr>
          <w:rFonts w:ascii="標楷體" w:eastAsia="標楷體" w:hAnsi="標楷體"/>
          <w:sz w:val="28"/>
          <w:szCs w:val="28"/>
        </w:rPr>
        <w:t xml:space="preserve">  </w:t>
      </w:r>
      <w:r w:rsidRPr="004C7CC1">
        <w:rPr>
          <w:rFonts w:ascii="標楷體" w:eastAsia="標楷體" w:hAnsi="標楷體"/>
          <w:sz w:val="28"/>
          <w:szCs w:val="28"/>
        </w:rPr>
        <w:t xml:space="preserve">  </w:t>
      </w:r>
      <w:r w:rsidRPr="004C7CC1">
        <w:rPr>
          <w:rFonts w:ascii="標楷體" w:eastAsia="標楷體" w:hAnsi="標楷體" w:hint="eastAsia"/>
          <w:sz w:val="28"/>
          <w:szCs w:val="28"/>
        </w:rPr>
        <w:t>違反第十二條規定，未依限恢復標誌、標線者，處工程主辦單位負責人或承攬人新臺幣一萬元以上三萬元以下罰鍰，並限期改善；屆期未改善完竣者，得按次處罰。</w:t>
      </w:r>
    </w:p>
    <w:p w:rsidR="00605728" w:rsidRPr="004C7CC1" w:rsidRDefault="00605728" w:rsidP="00536CB5">
      <w:pPr>
        <w:adjustRightInd w:val="0"/>
        <w:snapToGrid w:val="0"/>
        <w:spacing w:line="460" w:lineRule="exact"/>
        <w:ind w:leftChars="-1" w:left="1118" w:hangingChars="400" w:hanging="1120"/>
        <w:jc w:val="both"/>
        <w:rPr>
          <w:rFonts w:ascii="標楷體" w:eastAsia="標楷體" w:hAnsi="標楷體"/>
          <w:sz w:val="28"/>
          <w:szCs w:val="28"/>
        </w:rPr>
      </w:pPr>
      <w:r w:rsidRPr="004C7CC1">
        <w:rPr>
          <w:rFonts w:ascii="標楷體" w:eastAsia="標楷體" w:hAnsi="標楷體" w:hint="eastAsia"/>
          <w:sz w:val="28"/>
          <w:szCs w:val="28"/>
        </w:rPr>
        <w:t>第十八條</w:t>
      </w:r>
      <w:r>
        <w:rPr>
          <w:rFonts w:ascii="標楷體" w:eastAsia="標楷體" w:hAnsi="標楷體"/>
          <w:sz w:val="28"/>
          <w:szCs w:val="28"/>
        </w:rPr>
        <w:t xml:space="preserve">  </w:t>
      </w:r>
      <w:r w:rsidRPr="004C7CC1">
        <w:rPr>
          <w:rFonts w:ascii="標楷體" w:eastAsia="標楷體" w:hAnsi="標楷體"/>
          <w:sz w:val="28"/>
          <w:szCs w:val="28"/>
        </w:rPr>
        <w:t xml:space="preserve">  </w:t>
      </w:r>
      <w:r w:rsidRPr="004C7CC1">
        <w:rPr>
          <w:rFonts w:ascii="標楷體" w:eastAsia="標楷體" w:hAnsi="標楷體" w:hint="eastAsia"/>
          <w:sz w:val="28"/>
          <w:szCs w:val="28"/>
        </w:rPr>
        <w:t>違反第十條規定，未按時提報日期者，處工程主辦單位負責人或承攬人新臺幣一千元以上五千元以下罰鍰。</w:t>
      </w:r>
    </w:p>
    <w:p w:rsidR="00605728" w:rsidRPr="004C7CC1" w:rsidRDefault="00605728" w:rsidP="00536CB5">
      <w:pPr>
        <w:adjustRightInd w:val="0"/>
        <w:snapToGrid w:val="0"/>
        <w:spacing w:line="460" w:lineRule="exact"/>
        <w:ind w:left="1120" w:hangingChars="400" w:hanging="1120"/>
        <w:jc w:val="both"/>
        <w:rPr>
          <w:rFonts w:ascii="標楷體" w:eastAsia="標楷體" w:hAnsi="標楷體"/>
          <w:sz w:val="28"/>
          <w:szCs w:val="28"/>
        </w:rPr>
      </w:pPr>
      <w:r w:rsidRPr="004C7CC1">
        <w:rPr>
          <w:rFonts w:ascii="標楷體" w:eastAsia="標楷體" w:hAnsi="標楷體" w:hint="eastAsia"/>
          <w:sz w:val="28"/>
          <w:szCs w:val="28"/>
        </w:rPr>
        <w:t>第十九條</w:t>
      </w:r>
      <w:r>
        <w:rPr>
          <w:rFonts w:ascii="標楷體" w:eastAsia="標楷體" w:hAnsi="標楷體"/>
          <w:sz w:val="28"/>
          <w:szCs w:val="28"/>
        </w:rPr>
        <w:t xml:space="preserve">  </w:t>
      </w:r>
      <w:r w:rsidRPr="004C7CC1">
        <w:rPr>
          <w:rFonts w:ascii="標楷體" w:eastAsia="標楷體" w:hAnsi="標楷體"/>
          <w:sz w:val="28"/>
          <w:szCs w:val="28"/>
        </w:rPr>
        <w:t xml:space="preserve">  </w:t>
      </w:r>
      <w:r w:rsidRPr="004C7CC1">
        <w:rPr>
          <w:rFonts w:ascii="標楷體" w:eastAsia="標楷體" w:hAnsi="標楷體" w:hint="eastAsia"/>
          <w:sz w:val="28"/>
          <w:szCs w:val="28"/>
        </w:rPr>
        <w:t>違反第三條第一項規定，未經申請核准使用道路者，處活動主辦單位負責人或承攬人新臺幣一千二百元以上二千四百元以下罰鍰，並勒令停止使用道路；不遵勒令停止使用者，得按次處罰。</w:t>
      </w:r>
    </w:p>
    <w:p w:rsidR="00605728" w:rsidRPr="004C7CC1" w:rsidRDefault="00605728" w:rsidP="00536CB5">
      <w:pPr>
        <w:adjustRightInd w:val="0"/>
        <w:snapToGrid w:val="0"/>
        <w:spacing w:line="460" w:lineRule="exact"/>
        <w:ind w:left="1120" w:hangingChars="400" w:hanging="1120"/>
        <w:jc w:val="both"/>
        <w:rPr>
          <w:rFonts w:ascii="標楷體" w:eastAsia="標楷體" w:hAnsi="標楷體"/>
          <w:sz w:val="28"/>
          <w:szCs w:val="28"/>
        </w:rPr>
      </w:pPr>
      <w:r w:rsidRPr="004C7CC1">
        <w:rPr>
          <w:rFonts w:ascii="標楷體" w:eastAsia="標楷體" w:hAnsi="標楷體" w:hint="eastAsia"/>
          <w:sz w:val="28"/>
          <w:szCs w:val="28"/>
        </w:rPr>
        <w:t>第二十條</w:t>
      </w:r>
      <w:r>
        <w:rPr>
          <w:rFonts w:ascii="標楷體" w:eastAsia="標楷體" w:hAnsi="標楷體"/>
          <w:sz w:val="28"/>
          <w:szCs w:val="28"/>
        </w:rPr>
        <w:t xml:space="preserve">  </w:t>
      </w:r>
      <w:r w:rsidRPr="004C7CC1">
        <w:rPr>
          <w:rFonts w:ascii="標楷體" w:eastAsia="標楷體" w:hAnsi="標楷體"/>
          <w:sz w:val="28"/>
          <w:szCs w:val="28"/>
        </w:rPr>
        <w:t xml:space="preserve">  </w:t>
      </w:r>
      <w:r w:rsidRPr="004C7CC1">
        <w:rPr>
          <w:rFonts w:ascii="標楷體" w:eastAsia="標楷體" w:hAnsi="標楷體" w:hint="eastAsia"/>
          <w:sz w:val="28"/>
          <w:szCs w:val="28"/>
        </w:rPr>
        <w:t>依其他法令應提出之道路交通維持計畫，除該法令另有規定者外，其記載事項及審議程序，依本自治條例規定辦理。</w:t>
      </w:r>
    </w:p>
    <w:p w:rsidR="00605728" w:rsidRPr="004C7CC1" w:rsidRDefault="00605728" w:rsidP="00186776">
      <w:pPr>
        <w:adjustRightInd w:val="0"/>
        <w:snapToGrid w:val="0"/>
        <w:spacing w:line="460" w:lineRule="exact"/>
        <w:jc w:val="both"/>
        <w:rPr>
          <w:rFonts w:ascii="標楷體" w:eastAsia="標楷體" w:hAnsi="標楷體"/>
          <w:sz w:val="28"/>
          <w:szCs w:val="28"/>
        </w:rPr>
      </w:pPr>
      <w:r w:rsidRPr="004C7CC1">
        <w:rPr>
          <w:rFonts w:ascii="標楷體" w:eastAsia="標楷體" w:hAnsi="標楷體" w:hint="eastAsia"/>
          <w:sz w:val="28"/>
          <w:szCs w:val="28"/>
        </w:rPr>
        <w:t>第二十一條</w:t>
      </w:r>
      <w:r>
        <w:rPr>
          <w:rFonts w:ascii="標楷體" w:eastAsia="標楷體" w:hAnsi="標楷體"/>
          <w:sz w:val="28"/>
          <w:szCs w:val="28"/>
        </w:rPr>
        <w:t xml:space="preserve">  </w:t>
      </w:r>
      <w:r w:rsidRPr="004C7CC1">
        <w:rPr>
          <w:rFonts w:ascii="標楷體" w:eastAsia="標楷體" w:hAnsi="標楷體"/>
          <w:sz w:val="28"/>
          <w:szCs w:val="28"/>
        </w:rPr>
        <w:t xml:space="preserve">  </w:t>
      </w:r>
      <w:r w:rsidRPr="004C7CC1">
        <w:rPr>
          <w:rFonts w:ascii="標楷體" w:eastAsia="標楷體" w:hAnsi="標楷體" w:hint="eastAsia"/>
          <w:sz w:val="28"/>
          <w:szCs w:val="28"/>
        </w:rPr>
        <w:t>本自治條例自公布日施行。</w:t>
      </w:r>
    </w:p>
    <w:p w:rsidR="00605728" w:rsidRDefault="00605728" w:rsidP="00186776">
      <w:pPr>
        <w:spacing w:line="460" w:lineRule="exact"/>
        <w:jc w:val="both"/>
        <w:rPr>
          <w:rFonts w:ascii="標楷體" w:eastAsia="標楷體" w:hAnsi="標楷體"/>
          <w:sz w:val="40"/>
          <w:szCs w:val="40"/>
        </w:rPr>
      </w:pPr>
    </w:p>
    <w:sectPr w:rsidR="00605728" w:rsidSect="00BC4A8A">
      <w:footerReference w:type="even" r:id="rId6"/>
      <w:footerReference w:type="default" r:id="rId7"/>
      <w:pgSz w:w="11907" w:h="16840" w:code="9"/>
      <w:pgMar w:top="1418" w:right="1418" w:bottom="1418" w:left="1701"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5728" w:rsidRDefault="00605728">
      <w:r>
        <w:separator/>
      </w:r>
    </w:p>
  </w:endnote>
  <w:endnote w:type="continuationSeparator" w:id="0">
    <w:p w:rsidR="00605728" w:rsidRDefault="006057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728" w:rsidRDefault="0060572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605728" w:rsidRDefault="0060572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728" w:rsidRDefault="0060572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605728" w:rsidRDefault="0060572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5728" w:rsidRDefault="00605728">
      <w:r>
        <w:separator/>
      </w:r>
    </w:p>
  </w:footnote>
  <w:footnote w:type="continuationSeparator" w:id="0">
    <w:p w:rsidR="00605728" w:rsidRDefault="006057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bordersDoNotSurroundHeader/>
  <w:bordersDoNotSurroundFooter/>
  <w:gutterAtTop/>
  <w:stylePaneFormatFilter w:val="3F01"/>
  <w:defaultTabStop w:val="454"/>
  <w:drawingGridHorizontalSpacing w:val="120"/>
  <w:drawingGridVerticalSpacing w:val="163"/>
  <w:displayHorizontalDrawingGridEvery w:val="0"/>
  <w:displayVerticalDrawingGridEvery w:val="2"/>
  <w:characterSpacingControl w:val="doNotCompress"/>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B710F"/>
    <w:rsid w:val="00002EEB"/>
    <w:rsid w:val="00003E26"/>
    <w:rsid w:val="0001138B"/>
    <w:rsid w:val="00012562"/>
    <w:rsid w:val="0001382A"/>
    <w:rsid w:val="00013EC7"/>
    <w:rsid w:val="000152C5"/>
    <w:rsid w:val="000225F8"/>
    <w:rsid w:val="000232C7"/>
    <w:rsid w:val="000242F9"/>
    <w:rsid w:val="000253B0"/>
    <w:rsid w:val="0003192C"/>
    <w:rsid w:val="00031F61"/>
    <w:rsid w:val="000351BD"/>
    <w:rsid w:val="00035423"/>
    <w:rsid w:val="00043864"/>
    <w:rsid w:val="00061C93"/>
    <w:rsid w:val="00063220"/>
    <w:rsid w:val="000661FD"/>
    <w:rsid w:val="000707A2"/>
    <w:rsid w:val="00072491"/>
    <w:rsid w:val="00073CF8"/>
    <w:rsid w:val="0008167B"/>
    <w:rsid w:val="00081778"/>
    <w:rsid w:val="00082E08"/>
    <w:rsid w:val="00082E71"/>
    <w:rsid w:val="00084469"/>
    <w:rsid w:val="0008541F"/>
    <w:rsid w:val="000933F4"/>
    <w:rsid w:val="00095299"/>
    <w:rsid w:val="000952A6"/>
    <w:rsid w:val="000A1C07"/>
    <w:rsid w:val="000A39FB"/>
    <w:rsid w:val="000A7CBC"/>
    <w:rsid w:val="000B341D"/>
    <w:rsid w:val="000B5CC9"/>
    <w:rsid w:val="000C3A64"/>
    <w:rsid w:val="000C44C1"/>
    <w:rsid w:val="000C5E11"/>
    <w:rsid w:val="000E2643"/>
    <w:rsid w:val="00104B6A"/>
    <w:rsid w:val="0010540F"/>
    <w:rsid w:val="0011332F"/>
    <w:rsid w:val="00117D7B"/>
    <w:rsid w:val="00120188"/>
    <w:rsid w:val="00121A1C"/>
    <w:rsid w:val="001302A8"/>
    <w:rsid w:val="001309EC"/>
    <w:rsid w:val="00130FF0"/>
    <w:rsid w:val="0013378F"/>
    <w:rsid w:val="001369C8"/>
    <w:rsid w:val="00136F84"/>
    <w:rsid w:val="001467B6"/>
    <w:rsid w:val="00152056"/>
    <w:rsid w:val="00154945"/>
    <w:rsid w:val="00163C14"/>
    <w:rsid w:val="001646C6"/>
    <w:rsid w:val="001664AE"/>
    <w:rsid w:val="0017086A"/>
    <w:rsid w:val="001759B3"/>
    <w:rsid w:val="00183F93"/>
    <w:rsid w:val="00184B71"/>
    <w:rsid w:val="001850CA"/>
    <w:rsid w:val="0018563B"/>
    <w:rsid w:val="00186776"/>
    <w:rsid w:val="001902DA"/>
    <w:rsid w:val="00193904"/>
    <w:rsid w:val="00193E1E"/>
    <w:rsid w:val="001972C7"/>
    <w:rsid w:val="001A1D4A"/>
    <w:rsid w:val="001A29FB"/>
    <w:rsid w:val="001A4ABA"/>
    <w:rsid w:val="001A5677"/>
    <w:rsid w:val="001A5996"/>
    <w:rsid w:val="001B0883"/>
    <w:rsid w:val="001B1EEF"/>
    <w:rsid w:val="001B56A5"/>
    <w:rsid w:val="001C2BBC"/>
    <w:rsid w:val="001D3BA2"/>
    <w:rsid w:val="001D3C51"/>
    <w:rsid w:val="001D69FC"/>
    <w:rsid w:val="001E3B13"/>
    <w:rsid w:val="001E3B36"/>
    <w:rsid w:val="001E4EFD"/>
    <w:rsid w:val="001E64CD"/>
    <w:rsid w:val="001F7DAD"/>
    <w:rsid w:val="0020394F"/>
    <w:rsid w:val="0020411A"/>
    <w:rsid w:val="00210B18"/>
    <w:rsid w:val="002150AD"/>
    <w:rsid w:val="0021623C"/>
    <w:rsid w:val="002210B4"/>
    <w:rsid w:val="002210EE"/>
    <w:rsid w:val="00221183"/>
    <w:rsid w:val="0022209F"/>
    <w:rsid w:val="00224973"/>
    <w:rsid w:val="00226021"/>
    <w:rsid w:val="00226831"/>
    <w:rsid w:val="00227E4F"/>
    <w:rsid w:val="00235F62"/>
    <w:rsid w:val="00240D69"/>
    <w:rsid w:val="002537A9"/>
    <w:rsid w:val="00266547"/>
    <w:rsid w:val="00272FF8"/>
    <w:rsid w:val="00296536"/>
    <w:rsid w:val="00297895"/>
    <w:rsid w:val="002A0936"/>
    <w:rsid w:val="002B3237"/>
    <w:rsid w:val="002B3322"/>
    <w:rsid w:val="002B50AA"/>
    <w:rsid w:val="002C08CB"/>
    <w:rsid w:val="002C6825"/>
    <w:rsid w:val="002D1ABC"/>
    <w:rsid w:val="002D25E7"/>
    <w:rsid w:val="002E329C"/>
    <w:rsid w:val="002E395A"/>
    <w:rsid w:val="002E615A"/>
    <w:rsid w:val="002F001F"/>
    <w:rsid w:val="002F1146"/>
    <w:rsid w:val="002F1359"/>
    <w:rsid w:val="002F2F05"/>
    <w:rsid w:val="002F427B"/>
    <w:rsid w:val="003130AD"/>
    <w:rsid w:val="00314E9B"/>
    <w:rsid w:val="00316362"/>
    <w:rsid w:val="0031773A"/>
    <w:rsid w:val="0032106B"/>
    <w:rsid w:val="00324FAB"/>
    <w:rsid w:val="00342D20"/>
    <w:rsid w:val="003439D1"/>
    <w:rsid w:val="00343F65"/>
    <w:rsid w:val="00345672"/>
    <w:rsid w:val="0035583D"/>
    <w:rsid w:val="00360544"/>
    <w:rsid w:val="00363DEE"/>
    <w:rsid w:val="00372292"/>
    <w:rsid w:val="00372567"/>
    <w:rsid w:val="00377853"/>
    <w:rsid w:val="003826B6"/>
    <w:rsid w:val="00384A3A"/>
    <w:rsid w:val="003868BD"/>
    <w:rsid w:val="00393821"/>
    <w:rsid w:val="003A2C28"/>
    <w:rsid w:val="003B46F6"/>
    <w:rsid w:val="003B7F2E"/>
    <w:rsid w:val="003C0B13"/>
    <w:rsid w:val="003C5A40"/>
    <w:rsid w:val="003D0261"/>
    <w:rsid w:val="003E1CE5"/>
    <w:rsid w:val="003E32B0"/>
    <w:rsid w:val="003E3338"/>
    <w:rsid w:val="003E7A8D"/>
    <w:rsid w:val="003F3B8A"/>
    <w:rsid w:val="003F5195"/>
    <w:rsid w:val="003F7405"/>
    <w:rsid w:val="00405923"/>
    <w:rsid w:val="00406206"/>
    <w:rsid w:val="004108C8"/>
    <w:rsid w:val="00412897"/>
    <w:rsid w:val="00423DC3"/>
    <w:rsid w:val="0042462F"/>
    <w:rsid w:val="0042781B"/>
    <w:rsid w:val="00433A70"/>
    <w:rsid w:val="0043713C"/>
    <w:rsid w:val="00437BB2"/>
    <w:rsid w:val="00441F5A"/>
    <w:rsid w:val="00447912"/>
    <w:rsid w:val="00447E76"/>
    <w:rsid w:val="004501A3"/>
    <w:rsid w:val="00462229"/>
    <w:rsid w:val="00470105"/>
    <w:rsid w:val="00471B70"/>
    <w:rsid w:val="00473A0D"/>
    <w:rsid w:val="00475A0C"/>
    <w:rsid w:val="00483DF5"/>
    <w:rsid w:val="00494A43"/>
    <w:rsid w:val="00494B24"/>
    <w:rsid w:val="00496EA5"/>
    <w:rsid w:val="004A2A7C"/>
    <w:rsid w:val="004A7C0B"/>
    <w:rsid w:val="004B686C"/>
    <w:rsid w:val="004B79E2"/>
    <w:rsid w:val="004C35C4"/>
    <w:rsid w:val="004C5672"/>
    <w:rsid w:val="004C771F"/>
    <w:rsid w:val="004C7CC1"/>
    <w:rsid w:val="004D5DDB"/>
    <w:rsid w:val="004D6F55"/>
    <w:rsid w:val="004E0C06"/>
    <w:rsid w:val="004E5690"/>
    <w:rsid w:val="004E62BC"/>
    <w:rsid w:val="004E693C"/>
    <w:rsid w:val="004E6F36"/>
    <w:rsid w:val="004F0963"/>
    <w:rsid w:val="004F34FB"/>
    <w:rsid w:val="004F66AA"/>
    <w:rsid w:val="005053BB"/>
    <w:rsid w:val="0050769C"/>
    <w:rsid w:val="00507D9A"/>
    <w:rsid w:val="00515670"/>
    <w:rsid w:val="00515EED"/>
    <w:rsid w:val="00516050"/>
    <w:rsid w:val="00516B7A"/>
    <w:rsid w:val="00521107"/>
    <w:rsid w:val="005217CB"/>
    <w:rsid w:val="005272AB"/>
    <w:rsid w:val="00536CB5"/>
    <w:rsid w:val="00571D10"/>
    <w:rsid w:val="00576ADE"/>
    <w:rsid w:val="005809BB"/>
    <w:rsid w:val="0058227B"/>
    <w:rsid w:val="00585A23"/>
    <w:rsid w:val="00585B3A"/>
    <w:rsid w:val="00585B4B"/>
    <w:rsid w:val="00586925"/>
    <w:rsid w:val="00586FF7"/>
    <w:rsid w:val="005A094A"/>
    <w:rsid w:val="005A40E8"/>
    <w:rsid w:val="005A413A"/>
    <w:rsid w:val="005A4234"/>
    <w:rsid w:val="005A4EA1"/>
    <w:rsid w:val="005A760E"/>
    <w:rsid w:val="005B6036"/>
    <w:rsid w:val="005B65B0"/>
    <w:rsid w:val="005C5153"/>
    <w:rsid w:val="005E1459"/>
    <w:rsid w:val="005E38A0"/>
    <w:rsid w:val="005E3A06"/>
    <w:rsid w:val="005F2D63"/>
    <w:rsid w:val="005F32F6"/>
    <w:rsid w:val="005F3F46"/>
    <w:rsid w:val="006047B6"/>
    <w:rsid w:val="00605728"/>
    <w:rsid w:val="00605DBA"/>
    <w:rsid w:val="00606A74"/>
    <w:rsid w:val="006130E3"/>
    <w:rsid w:val="006148CB"/>
    <w:rsid w:val="0062673A"/>
    <w:rsid w:val="006316E4"/>
    <w:rsid w:val="00652100"/>
    <w:rsid w:val="0066365F"/>
    <w:rsid w:val="006801CA"/>
    <w:rsid w:val="006806D2"/>
    <w:rsid w:val="0068561B"/>
    <w:rsid w:val="006A288C"/>
    <w:rsid w:val="006A3494"/>
    <w:rsid w:val="006A68A7"/>
    <w:rsid w:val="006A691C"/>
    <w:rsid w:val="006C3E5C"/>
    <w:rsid w:val="006C75BA"/>
    <w:rsid w:val="006D160E"/>
    <w:rsid w:val="006D3B57"/>
    <w:rsid w:val="006D5348"/>
    <w:rsid w:val="006E24B8"/>
    <w:rsid w:val="006E6933"/>
    <w:rsid w:val="007051C8"/>
    <w:rsid w:val="007054B3"/>
    <w:rsid w:val="0071108C"/>
    <w:rsid w:val="0071132A"/>
    <w:rsid w:val="00714245"/>
    <w:rsid w:val="007165F8"/>
    <w:rsid w:val="00722BC5"/>
    <w:rsid w:val="00726626"/>
    <w:rsid w:val="00727AB3"/>
    <w:rsid w:val="0073004B"/>
    <w:rsid w:val="007324A7"/>
    <w:rsid w:val="00732C46"/>
    <w:rsid w:val="00734629"/>
    <w:rsid w:val="007355D1"/>
    <w:rsid w:val="00743DF1"/>
    <w:rsid w:val="00744203"/>
    <w:rsid w:val="00752E94"/>
    <w:rsid w:val="00761D94"/>
    <w:rsid w:val="00762639"/>
    <w:rsid w:val="00766164"/>
    <w:rsid w:val="007676B1"/>
    <w:rsid w:val="00772DE6"/>
    <w:rsid w:val="00780C14"/>
    <w:rsid w:val="00781072"/>
    <w:rsid w:val="0078609E"/>
    <w:rsid w:val="00794811"/>
    <w:rsid w:val="007A1BA0"/>
    <w:rsid w:val="007A32C2"/>
    <w:rsid w:val="007A390E"/>
    <w:rsid w:val="007B48E1"/>
    <w:rsid w:val="007B4F45"/>
    <w:rsid w:val="007C07EE"/>
    <w:rsid w:val="007C58BC"/>
    <w:rsid w:val="007C6F3C"/>
    <w:rsid w:val="007C7BBA"/>
    <w:rsid w:val="007D1851"/>
    <w:rsid w:val="007D2887"/>
    <w:rsid w:val="007D516F"/>
    <w:rsid w:val="007D5172"/>
    <w:rsid w:val="007E36E7"/>
    <w:rsid w:val="007E7EC8"/>
    <w:rsid w:val="007F1D3F"/>
    <w:rsid w:val="007F2A41"/>
    <w:rsid w:val="007F4279"/>
    <w:rsid w:val="007F65D3"/>
    <w:rsid w:val="007F79A8"/>
    <w:rsid w:val="007F7AD1"/>
    <w:rsid w:val="008025FB"/>
    <w:rsid w:val="0080632A"/>
    <w:rsid w:val="00806424"/>
    <w:rsid w:val="00812F4F"/>
    <w:rsid w:val="0081309B"/>
    <w:rsid w:val="00825117"/>
    <w:rsid w:val="008255EF"/>
    <w:rsid w:val="00826FD6"/>
    <w:rsid w:val="008277A3"/>
    <w:rsid w:val="0083009D"/>
    <w:rsid w:val="00831FF2"/>
    <w:rsid w:val="008348DF"/>
    <w:rsid w:val="00834F3C"/>
    <w:rsid w:val="008354A3"/>
    <w:rsid w:val="00837DB1"/>
    <w:rsid w:val="00843AFB"/>
    <w:rsid w:val="0084412D"/>
    <w:rsid w:val="008443AD"/>
    <w:rsid w:val="00863A7A"/>
    <w:rsid w:val="0087024D"/>
    <w:rsid w:val="00883AED"/>
    <w:rsid w:val="00884265"/>
    <w:rsid w:val="00886A86"/>
    <w:rsid w:val="0088793A"/>
    <w:rsid w:val="00891297"/>
    <w:rsid w:val="00894356"/>
    <w:rsid w:val="0089547A"/>
    <w:rsid w:val="00896A03"/>
    <w:rsid w:val="008A5902"/>
    <w:rsid w:val="008A646D"/>
    <w:rsid w:val="008A7D73"/>
    <w:rsid w:val="008B1494"/>
    <w:rsid w:val="008B2A72"/>
    <w:rsid w:val="008B5090"/>
    <w:rsid w:val="008C1CD9"/>
    <w:rsid w:val="008C34A4"/>
    <w:rsid w:val="008D27DE"/>
    <w:rsid w:val="008D7033"/>
    <w:rsid w:val="008E1159"/>
    <w:rsid w:val="008E4AD3"/>
    <w:rsid w:val="008E65CF"/>
    <w:rsid w:val="008F5347"/>
    <w:rsid w:val="00900558"/>
    <w:rsid w:val="00900D43"/>
    <w:rsid w:val="00915598"/>
    <w:rsid w:val="00930E66"/>
    <w:rsid w:val="0093163B"/>
    <w:rsid w:val="00931F1F"/>
    <w:rsid w:val="00934579"/>
    <w:rsid w:val="00937CED"/>
    <w:rsid w:val="00943AEB"/>
    <w:rsid w:val="00943F41"/>
    <w:rsid w:val="0094668E"/>
    <w:rsid w:val="009559D7"/>
    <w:rsid w:val="00961E47"/>
    <w:rsid w:val="009725C0"/>
    <w:rsid w:val="00974289"/>
    <w:rsid w:val="00983229"/>
    <w:rsid w:val="00985022"/>
    <w:rsid w:val="00985A1D"/>
    <w:rsid w:val="00991151"/>
    <w:rsid w:val="009A2E34"/>
    <w:rsid w:val="009A417B"/>
    <w:rsid w:val="009A77D7"/>
    <w:rsid w:val="009A7B8A"/>
    <w:rsid w:val="009B4AF1"/>
    <w:rsid w:val="009B53D4"/>
    <w:rsid w:val="009B6DF2"/>
    <w:rsid w:val="009C09C9"/>
    <w:rsid w:val="009C2462"/>
    <w:rsid w:val="009C2869"/>
    <w:rsid w:val="009C453D"/>
    <w:rsid w:val="009C7037"/>
    <w:rsid w:val="009E3664"/>
    <w:rsid w:val="009E5FB8"/>
    <w:rsid w:val="009F22CC"/>
    <w:rsid w:val="00A02748"/>
    <w:rsid w:val="00A031D3"/>
    <w:rsid w:val="00A10B8D"/>
    <w:rsid w:val="00A13666"/>
    <w:rsid w:val="00A14E3F"/>
    <w:rsid w:val="00A201B1"/>
    <w:rsid w:val="00A20EA4"/>
    <w:rsid w:val="00A222A2"/>
    <w:rsid w:val="00A22B41"/>
    <w:rsid w:val="00A26114"/>
    <w:rsid w:val="00A26577"/>
    <w:rsid w:val="00A35474"/>
    <w:rsid w:val="00A37ECF"/>
    <w:rsid w:val="00A41AEA"/>
    <w:rsid w:val="00A71F0C"/>
    <w:rsid w:val="00A7201D"/>
    <w:rsid w:val="00A77B11"/>
    <w:rsid w:val="00A77E0D"/>
    <w:rsid w:val="00A84501"/>
    <w:rsid w:val="00A90CFD"/>
    <w:rsid w:val="00AA0F52"/>
    <w:rsid w:val="00AA1289"/>
    <w:rsid w:val="00AA185B"/>
    <w:rsid w:val="00AA4051"/>
    <w:rsid w:val="00AA4A1D"/>
    <w:rsid w:val="00AB1D83"/>
    <w:rsid w:val="00AB5BD0"/>
    <w:rsid w:val="00AC36BF"/>
    <w:rsid w:val="00AD4519"/>
    <w:rsid w:val="00AD734A"/>
    <w:rsid w:val="00AD743E"/>
    <w:rsid w:val="00AE58D9"/>
    <w:rsid w:val="00AF2182"/>
    <w:rsid w:val="00AF23F9"/>
    <w:rsid w:val="00B004F0"/>
    <w:rsid w:val="00B02645"/>
    <w:rsid w:val="00B10F0E"/>
    <w:rsid w:val="00B15CEB"/>
    <w:rsid w:val="00B24D18"/>
    <w:rsid w:val="00B26088"/>
    <w:rsid w:val="00B36A7D"/>
    <w:rsid w:val="00B37E4D"/>
    <w:rsid w:val="00B43726"/>
    <w:rsid w:val="00B462A9"/>
    <w:rsid w:val="00B47C5F"/>
    <w:rsid w:val="00B5377B"/>
    <w:rsid w:val="00B54A0A"/>
    <w:rsid w:val="00B54BF1"/>
    <w:rsid w:val="00B54EE8"/>
    <w:rsid w:val="00B66433"/>
    <w:rsid w:val="00B7009F"/>
    <w:rsid w:val="00B705FE"/>
    <w:rsid w:val="00B71BAF"/>
    <w:rsid w:val="00B762C8"/>
    <w:rsid w:val="00B9542C"/>
    <w:rsid w:val="00B971CB"/>
    <w:rsid w:val="00B97CD6"/>
    <w:rsid w:val="00BA3D79"/>
    <w:rsid w:val="00BA4388"/>
    <w:rsid w:val="00BA5CFF"/>
    <w:rsid w:val="00BB241C"/>
    <w:rsid w:val="00BB504E"/>
    <w:rsid w:val="00BC1754"/>
    <w:rsid w:val="00BC4A8A"/>
    <w:rsid w:val="00BD4231"/>
    <w:rsid w:val="00BF11D1"/>
    <w:rsid w:val="00BF6276"/>
    <w:rsid w:val="00BF66C5"/>
    <w:rsid w:val="00C20B4F"/>
    <w:rsid w:val="00C245F6"/>
    <w:rsid w:val="00C25641"/>
    <w:rsid w:val="00C27034"/>
    <w:rsid w:val="00C33789"/>
    <w:rsid w:val="00C34AE1"/>
    <w:rsid w:val="00C355A7"/>
    <w:rsid w:val="00C40801"/>
    <w:rsid w:val="00C44C90"/>
    <w:rsid w:val="00C475FD"/>
    <w:rsid w:val="00C543F7"/>
    <w:rsid w:val="00C6285B"/>
    <w:rsid w:val="00C67212"/>
    <w:rsid w:val="00C73B3F"/>
    <w:rsid w:val="00C74845"/>
    <w:rsid w:val="00C74A51"/>
    <w:rsid w:val="00C85808"/>
    <w:rsid w:val="00C85879"/>
    <w:rsid w:val="00C85969"/>
    <w:rsid w:val="00C8680C"/>
    <w:rsid w:val="00C9517F"/>
    <w:rsid w:val="00C97ED0"/>
    <w:rsid w:val="00CB1568"/>
    <w:rsid w:val="00CB581B"/>
    <w:rsid w:val="00CC115D"/>
    <w:rsid w:val="00CC2AF0"/>
    <w:rsid w:val="00CC477C"/>
    <w:rsid w:val="00CD7D1E"/>
    <w:rsid w:val="00CE2B90"/>
    <w:rsid w:val="00CF0F2F"/>
    <w:rsid w:val="00CF10A0"/>
    <w:rsid w:val="00CF1B32"/>
    <w:rsid w:val="00CF37E5"/>
    <w:rsid w:val="00CF5A3A"/>
    <w:rsid w:val="00CF6705"/>
    <w:rsid w:val="00D00DAC"/>
    <w:rsid w:val="00D054B7"/>
    <w:rsid w:val="00D11F5D"/>
    <w:rsid w:val="00D178C4"/>
    <w:rsid w:val="00D17C59"/>
    <w:rsid w:val="00D25D75"/>
    <w:rsid w:val="00D2631F"/>
    <w:rsid w:val="00D31813"/>
    <w:rsid w:val="00D37E6C"/>
    <w:rsid w:val="00D405D7"/>
    <w:rsid w:val="00D40975"/>
    <w:rsid w:val="00D411D4"/>
    <w:rsid w:val="00D46838"/>
    <w:rsid w:val="00D46F28"/>
    <w:rsid w:val="00D51910"/>
    <w:rsid w:val="00D535B9"/>
    <w:rsid w:val="00D557A0"/>
    <w:rsid w:val="00D61CB2"/>
    <w:rsid w:val="00D62FA0"/>
    <w:rsid w:val="00D64184"/>
    <w:rsid w:val="00D64224"/>
    <w:rsid w:val="00D65CF3"/>
    <w:rsid w:val="00D665C7"/>
    <w:rsid w:val="00D7781B"/>
    <w:rsid w:val="00D77AF6"/>
    <w:rsid w:val="00D81F11"/>
    <w:rsid w:val="00D83687"/>
    <w:rsid w:val="00D8418C"/>
    <w:rsid w:val="00D86F13"/>
    <w:rsid w:val="00DA2237"/>
    <w:rsid w:val="00DD5AD3"/>
    <w:rsid w:val="00DE2B0A"/>
    <w:rsid w:val="00DE4103"/>
    <w:rsid w:val="00DF46E6"/>
    <w:rsid w:val="00DF5FE6"/>
    <w:rsid w:val="00DF6B5F"/>
    <w:rsid w:val="00E02911"/>
    <w:rsid w:val="00E05341"/>
    <w:rsid w:val="00E06046"/>
    <w:rsid w:val="00E11927"/>
    <w:rsid w:val="00E14DC0"/>
    <w:rsid w:val="00E15881"/>
    <w:rsid w:val="00E31961"/>
    <w:rsid w:val="00E3424F"/>
    <w:rsid w:val="00E45DAF"/>
    <w:rsid w:val="00E52677"/>
    <w:rsid w:val="00E54D35"/>
    <w:rsid w:val="00E639FE"/>
    <w:rsid w:val="00E82610"/>
    <w:rsid w:val="00E836A2"/>
    <w:rsid w:val="00E854C4"/>
    <w:rsid w:val="00E85BCD"/>
    <w:rsid w:val="00E9322A"/>
    <w:rsid w:val="00EA1AF3"/>
    <w:rsid w:val="00EA3638"/>
    <w:rsid w:val="00EB4B52"/>
    <w:rsid w:val="00EB4DAC"/>
    <w:rsid w:val="00EB5799"/>
    <w:rsid w:val="00EB587E"/>
    <w:rsid w:val="00EB710F"/>
    <w:rsid w:val="00EB7718"/>
    <w:rsid w:val="00ED10D3"/>
    <w:rsid w:val="00ED2BE8"/>
    <w:rsid w:val="00ED3A20"/>
    <w:rsid w:val="00EE34FF"/>
    <w:rsid w:val="00EE6208"/>
    <w:rsid w:val="00F0521B"/>
    <w:rsid w:val="00F05FDB"/>
    <w:rsid w:val="00F1471B"/>
    <w:rsid w:val="00F154A1"/>
    <w:rsid w:val="00F22CDC"/>
    <w:rsid w:val="00F2447D"/>
    <w:rsid w:val="00F335D3"/>
    <w:rsid w:val="00F42515"/>
    <w:rsid w:val="00F42EDA"/>
    <w:rsid w:val="00F45159"/>
    <w:rsid w:val="00F552AF"/>
    <w:rsid w:val="00F65F56"/>
    <w:rsid w:val="00F70F37"/>
    <w:rsid w:val="00F743A2"/>
    <w:rsid w:val="00F7646F"/>
    <w:rsid w:val="00F77821"/>
    <w:rsid w:val="00F8452D"/>
    <w:rsid w:val="00F851A2"/>
    <w:rsid w:val="00F9103F"/>
    <w:rsid w:val="00FA1C4C"/>
    <w:rsid w:val="00FA7771"/>
    <w:rsid w:val="00FB0FEA"/>
    <w:rsid w:val="00FB1F4C"/>
    <w:rsid w:val="00FB38F5"/>
    <w:rsid w:val="00FB7053"/>
    <w:rsid w:val="00FC0625"/>
    <w:rsid w:val="00FD4A50"/>
    <w:rsid w:val="00FD58B1"/>
    <w:rsid w:val="00FE198A"/>
    <w:rsid w:val="00FE69F3"/>
    <w:rsid w:val="00FE77EC"/>
    <w:rsid w:val="00FF2C9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7DB1"/>
    <w:pPr>
      <w:widowControl w:val="0"/>
    </w:pPr>
    <w:rPr>
      <w:szCs w:val="20"/>
    </w:rPr>
  </w:style>
  <w:style w:type="paragraph" w:styleId="Heading1">
    <w:name w:val="heading 1"/>
    <w:basedOn w:val="Normal"/>
    <w:next w:val="Normal"/>
    <w:link w:val="Heading1Char"/>
    <w:uiPriority w:val="99"/>
    <w:qFormat/>
    <w:rsid w:val="00837DB1"/>
    <w:pPr>
      <w:keepNext/>
      <w:jc w:val="both"/>
      <w:outlineLvl w:val="0"/>
    </w:pPr>
    <w:rPr>
      <w:rFonts w:eastAsia="標楷體"/>
      <w:sz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774E"/>
    <w:rPr>
      <w:rFonts w:asciiTheme="majorHAnsi" w:eastAsiaTheme="majorEastAsia" w:hAnsiTheme="majorHAnsi" w:cstheme="majorBidi"/>
      <w:b/>
      <w:bCs/>
      <w:kern w:val="52"/>
      <w:sz w:val="52"/>
      <w:szCs w:val="52"/>
    </w:rPr>
  </w:style>
  <w:style w:type="paragraph" w:styleId="BodyTextIndent">
    <w:name w:val="Body Text Indent"/>
    <w:basedOn w:val="Normal"/>
    <w:link w:val="BodyTextIndentChar"/>
    <w:uiPriority w:val="99"/>
    <w:rsid w:val="00837DB1"/>
    <w:pPr>
      <w:ind w:left="120"/>
    </w:pPr>
    <w:rPr>
      <w:sz w:val="28"/>
    </w:rPr>
  </w:style>
  <w:style w:type="character" w:customStyle="1" w:styleId="BodyTextIndentChar">
    <w:name w:val="Body Text Indent Char"/>
    <w:basedOn w:val="DefaultParagraphFont"/>
    <w:link w:val="BodyTextIndent"/>
    <w:uiPriority w:val="99"/>
    <w:semiHidden/>
    <w:rsid w:val="006B774E"/>
    <w:rPr>
      <w:szCs w:val="20"/>
    </w:rPr>
  </w:style>
  <w:style w:type="paragraph" w:styleId="BodyTextIndent2">
    <w:name w:val="Body Text Indent 2"/>
    <w:basedOn w:val="Normal"/>
    <w:link w:val="BodyTextIndent2Char"/>
    <w:uiPriority w:val="99"/>
    <w:rsid w:val="00837DB1"/>
    <w:pPr>
      <w:ind w:left="240"/>
    </w:pPr>
    <w:rPr>
      <w:sz w:val="28"/>
    </w:rPr>
  </w:style>
  <w:style w:type="character" w:customStyle="1" w:styleId="BodyTextIndent2Char">
    <w:name w:val="Body Text Indent 2 Char"/>
    <w:basedOn w:val="DefaultParagraphFont"/>
    <w:link w:val="BodyTextIndent2"/>
    <w:uiPriority w:val="99"/>
    <w:semiHidden/>
    <w:rsid w:val="006B774E"/>
    <w:rPr>
      <w:szCs w:val="20"/>
    </w:rPr>
  </w:style>
  <w:style w:type="paragraph" w:styleId="Footer">
    <w:name w:val="footer"/>
    <w:basedOn w:val="Normal"/>
    <w:link w:val="FooterChar"/>
    <w:uiPriority w:val="99"/>
    <w:rsid w:val="00837DB1"/>
    <w:pPr>
      <w:tabs>
        <w:tab w:val="center" w:pos="4153"/>
        <w:tab w:val="right" w:pos="8306"/>
      </w:tabs>
      <w:snapToGrid w:val="0"/>
    </w:pPr>
    <w:rPr>
      <w:sz w:val="20"/>
    </w:rPr>
  </w:style>
  <w:style w:type="character" w:customStyle="1" w:styleId="FooterChar">
    <w:name w:val="Footer Char"/>
    <w:basedOn w:val="DefaultParagraphFont"/>
    <w:link w:val="Footer"/>
    <w:uiPriority w:val="99"/>
    <w:semiHidden/>
    <w:rsid w:val="006B774E"/>
    <w:rPr>
      <w:sz w:val="20"/>
      <w:szCs w:val="20"/>
    </w:rPr>
  </w:style>
  <w:style w:type="character" w:styleId="PageNumber">
    <w:name w:val="page number"/>
    <w:basedOn w:val="DefaultParagraphFont"/>
    <w:uiPriority w:val="99"/>
    <w:rsid w:val="00837DB1"/>
    <w:rPr>
      <w:rFonts w:cs="Times New Roman"/>
    </w:rPr>
  </w:style>
  <w:style w:type="paragraph" w:styleId="BodyTextIndent3">
    <w:name w:val="Body Text Indent 3"/>
    <w:basedOn w:val="Normal"/>
    <w:link w:val="BodyTextIndent3Char"/>
    <w:uiPriority w:val="99"/>
    <w:rsid w:val="00837DB1"/>
    <w:pPr>
      <w:ind w:left="720" w:hanging="720"/>
      <w:jc w:val="both"/>
    </w:pPr>
  </w:style>
  <w:style w:type="character" w:customStyle="1" w:styleId="BodyTextIndent3Char">
    <w:name w:val="Body Text Indent 3 Char"/>
    <w:basedOn w:val="DefaultParagraphFont"/>
    <w:link w:val="BodyTextIndent3"/>
    <w:uiPriority w:val="99"/>
    <w:semiHidden/>
    <w:rsid w:val="006B774E"/>
    <w:rPr>
      <w:sz w:val="16"/>
      <w:szCs w:val="16"/>
    </w:rPr>
  </w:style>
  <w:style w:type="paragraph" w:customStyle="1" w:styleId="a">
    <w:name w:val="文三"/>
    <w:basedOn w:val="Normal"/>
    <w:uiPriority w:val="99"/>
    <w:rsid w:val="00837DB1"/>
    <w:pPr>
      <w:snapToGrid w:val="0"/>
      <w:spacing w:line="400" w:lineRule="atLeast"/>
      <w:ind w:leftChars="500" w:left="3408" w:hangingChars="690" w:hanging="2208"/>
      <w:jc w:val="both"/>
    </w:pPr>
    <w:rPr>
      <w:rFonts w:ascii="標楷體" w:eastAsia="標楷體"/>
      <w:sz w:val="32"/>
      <w:szCs w:val="24"/>
    </w:rPr>
  </w:style>
  <w:style w:type="paragraph" w:styleId="BodyText">
    <w:name w:val="Body Text"/>
    <w:basedOn w:val="Normal"/>
    <w:link w:val="BodyTextChar"/>
    <w:uiPriority w:val="99"/>
    <w:rsid w:val="00837DB1"/>
    <w:rPr>
      <w:rFonts w:ascii="標楷體" w:eastAsia="標楷體" w:hAnsi="標楷體"/>
      <w:b/>
      <w:bCs/>
      <w:color w:val="993366"/>
      <w:sz w:val="20"/>
      <w:u w:val="single"/>
    </w:rPr>
  </w:style>
  <w:style w:type="character" w:customStyle="1" w:styleId="BodyTextChar">
    <w:name w:val="Body Text Char"/>
    <w:basedOn w:val="DefaultParagraphFont"/>
    <w:link w:val="BodyText"/>
    <w:uiPriority w:val="99"/>
    <w:semiHidden/>
    <w:rsid w:val="006B774E"/>
    <w:rPr>
      <w:szCs w:val="20"/>
    </w:rPr>
  </w:style>
  <w:style w:type="paragraph" w:styleId="BodyText2">
    <w:name w:val="Body Text 2"/>
    <w:basedOn w:val="Normal"/>
    <w:link w:val="BodyText2Char"/>
    <w:uiPriority w:val="99"/>
    <w:rsid w:val="00837DB1"/>
    <w:pPr>
      <w:spacing w:line="240" w:lineRule="atLeast"/>
      <w:jc w:val="both"/>
    </w:pPr>
    <w:rPr>
      <w:rFonts w:ascii="標楷體" w:eastAsia="標楷體" w:hAnsi="標楷體"/>
      <w:sz w:val="20"/>
    </w:rPr>
  </w:style>
  <w:style w:type="character" w:customStyle="1" w:styleId="BodyText2Char">
    <w:name w:val="Body Text 2 Char"/>
    <w:basedOn w:val="DefaultParagraphFont"/>
    <w:link w:val="BodyText2"/>
    <w:uiPriority w:val="99"/>
    <w:semiHidden/>
    <w:rsid w:val="006B774E"/>
    <w:rPr>
      <w:szCs w:val="20"/>
    </w:rPr>
  </w:style>
  <w:style w:type="table" w:styleId="TableGrid">
    <w:name w:val="Table Grid"/>
    <w:basedOn w:val="TableNormal"/>
    <w:uiPriority w:val="99"/>
    <w:rsid w:val="00722BC5"/>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2E329C"/>
    <w:pPr>
      <w:tabs>
        <w:tab w:val="center" w:pos="4153"/>
        <w:tab w:val="right" w:pos="8306"/>
      </w:tabs>
      <w:snapToGrid w:val="0"/>
    </w:pPr>
    <w:rPr>
      <w:sz w:val="20"/>
    </w:rPr>
  </w:style>
  <w:style w:type="character" w:customStyle="1" w:styleId="HeaderChar">
    <w:name w:val="Header Char"/>
    <w:basedOn w:val="DefaultParagraphFont"/>
    <w:link w:val="Header"/>
    <w:uiPriority w:val="99"/>
    <w:semiHidden/>
    <w:rsid w:val="006B774E"/>
    <w:rPr>
      <w:sz w:val="20"/>
      <w:szCs w:val="20"/>
    </w:rPr>
  </w:style>
  <w:style w:type="character" w:styleId="Strong">
    <w:name w:val="Strong"/>
    <w:basedOn w:val="DefaultParagraphFont"/>
    <w:uiPriority w:val="99"/>
    <w:qFormat/>
    <w:rsid w:val="006316E4"/>
    <w:rPr>
      <w:rFonts w:cs="Times New Roman"/>
      <w:b/>
      <w:bCs/>
    </w:rPr>
  </w:style>
  <w:style w:type="paragraph" w:styleId="BalloonText">
    <w:name w:val="Balloon Text"/>
    <w:basedOn w:val="Normal"/>
    <w:link w:val="BalloonTextChar"/>
    <w:uiPriority w:val="99"/>
    <w:semiHidden/>
    <w:rsid w:val="00DF46E6"/>
    <w:rPr>
      <w:rFonts w:ascii="Arial" w:hAnsi="Arial"/>
      <w:sz w:val="18"/>
      <w:szCs w:val="18"/>
    </w:rPr>
  </w:style>
  <w:style w:type="character" w:customStyle="1" w:styleId="BalloonTextChar">
    <w:name w:val="Balloon Text Char"/>
    <w:basedOn w:val="DefaultParagraphFont"/>
    <w:link w:val="BalloonText"/>
    <w:uiPriority w:val="99"/>
    <w:semiHidden/>
    <w:rsid w:val="006B774E"/>
    <w:rPr>
      <w:rFonts w:asciiTheme="majorHAnsi" w:eastAsiaTheme="majorEastAsia" w:hAnsiTheme="majorHAnsi" w:cstheme="majorBidi"/>
      <w:sz w:val="0"/>
      <w:szCs w:val="0"/>
    </w:rPr>
  </w:style>
</w:styles>
</file>

<file path=word/webSettings.xml><?xml version="1.0" encoding="utf-8"?>
<w:webSettings xmlns:r="http://schemas.openxmlformats.org/officeDocument/2006/relationships" xmlns:w="http://schemas.openxmlformats.org/wordprocessingml/2006/main">
  <w:divs>
    <w:div w:id="10557852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281</Words>
  <Characters>1608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subject/>
  <dc:creator>YC wu</dc:creator>
  <cp:keywords/>
  <dc:description/>
  <cp:lastModifiedBy>f71108</cp:lastModifiedBy>
  <cp:revision>2</cp:revision>
  <cp:lastPrinted>2011-12-12T03:33:00Z</cp:lastPrinted>
  <dcterms:created xsi:type="dcterms:W3CDTF">2014-09-11T01:03:00Z</dcterms:created>
  <dcterms:modified xsi:type="dcterms:W3CDTF">2014-09-11T01:03:00Z</dcterms:modified>
</cp:coreProperties>
</file>