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E59" w:rsidRPr="00C8022D" w:rsidRDefault="00883E59" w:rsidP="00D767B5">
      <w:pPr>
        <w:rPr>
          <w:sz w:val="40"/>
          <w:szCs w:val="40"/>
        </w:rPr>
      </w:pPr>
      <w:bookmarkStart w:id="0" w:name="_GoBack"/>
      <w:r w:rsidRPr="00C8022D">
        <w:rPr>
          <w:rFonts w:hint="eastAsia"/>
          <w:sz w:val="40"/>
          <w:szCs w:val="40"/>
        </w:rPr>
        <w:t>臺中市政府研究發展考核委員會低碳生活守則</w:t>
      </w:r>
    </w:p>
    <w:bookmarkEnd w:id="0"/>
    <w:p w:rsidR="00883E59" w:rsidRDefault="00883E59" w:rsidP="00D767B5"/>
    <w:p w:rsidR="00883E59" w:rsidRDefault="00883E59" w:rsidP="00D767B5"/>
    <w:p w:rsidR="00883E59" w:rsidRDefault="00883E59" w:rsidP="00D767B5">
      <w:r>
        <w:rPr>
          <w:rFonts w:hint="eastAsia"/>
        </w:rPr>
        <w:t>一、</w:t>
      </w:r>
      <w:r w:rsidRPr="007B4B8E">
        <w:rPr>
          <w:rFonts w:hint="eastAsia"/>
        </w:rPr>
        <w:t>依據臺中市發展低碳城市自治條例第三章第</w:t>
      </w:r>
      <w:r>
        <w:rPr>
          <w:rFonts w:hint="eastAsia"/>
        </w:rPr>
        <w:t>十</w:t>
      </w:r>
      <w:r w:rsidRPr="007B4B8E">
        <w:rPr>
          <w:rFonts w:hint="eastAsia"/>
        </w:rPr>
        <w:t>條規定，特制定本守則。</w:t>
      </w:r>
    </w:p>
    <w:p w:rsidR="00883E59" w:rsidRDefault="00883E59" w:rsidP="00D767B5">
      <w:r>
        <w:rPr>
          <w:rFonts w:hint="eastAsia"/>
        </w:rPr>
        <w:t>二、本守則適用於本會</w:t>
      </w:r>
      <w:r w:rsidRPr="007B4B8E">
        <w:rPr>
          <w:rFonts w:hint="eastAsia"/>
        </w:rPr>
        <w:t>全體同仁</w:t>
      </w:r>
      <w:r>
        <w:rPr>
          <w:rFonts w:hint="eastAsia"/>
        </w:rPr>
        <w:t>。</w:t>
      </w:r>
    </w:p>
    <w:p w:rsidR="00883E59" w:rsidRDefault="00883E59" w:rsidP="00D767B5">
      <w:r>
        <w:rPr>
          <w:rFonts w:hint="eastAsia"/>
        </w:rPr>
        <w:t>三、本守則就</w:t>
      </w:r>
      <w:r w:rsidRPr="007B4B8E">
        <w:rPr>
          <w:rFonts w:hint="eastAsia"/>
        </w:rPr>
        <w:t>省電</w:t>
      </w:r>
      <w:r>
        <w:rPr>
          <w:rFonts w:hint="eastAsia"/>
        </w:rPr>
        <w:t>、節水、省油、減</w:t>
      </w:r>
      <w:r w:rsidRPr="007B4B8E">
        <w:rPr>
          <w:rFonts w:hint="eastAsia"/>
        </w:rPr>
        <w:t>紙</w:t>
      </w:r>
      <w:r>
        <w:rPr>
          <w:rFonts w:hint="eastAsia"/>
        </w:rPr>
        <w:t>四個</w:t>
      </w:r>
      <w:r w:rsidRPr="007B4B8E">
        <w:rPr>
          <w:rFonts w:hint="eastAsia"/>
        </w:rPr>
        <w:t>面向列舉，本機關全體同仁應確實遵守，以落實節能減碳，進而達成低碳城市的目標。</w:t>
      </w:r>
    </w:p>
    <w:p w:rsidR="00883E59" w:rsidRDefault="00883E59" w:rsidP="00D767B5">
      <w:r>
        <w:rPr>
          <w:rFonts w:hint="eastAsia"/>
        </w:rPr>
        <w:t>四、省電作為：</w:t>
      </w:r>
    </w:p>
    <w:p w:rsidR="00883E59" w:rsidRDefault="00883E59" w:rsidP="00D767B5">
      <w:r>
        <w:t xml:space="preserve">  (</w:t>
      </w:r>
      <w:r>
        <w:rPr>
          <w:rFonts w:hint="eastAsia"/>
        </w:rPr>
        <w:t>一</w:t>
      </w:r>
      <w:r>
        <w:t>)</w:t>
      </w:r>
      <w:r w:rsidRPr="003C0EBB">
        <w:rPr>
          <w:rFonts w:hint="eastAsia"/>
        </w:rPr>
        <w:t>夏季上班時除重要特定場所（以國際禮儀接待外賓之場合、受邀參加國際</w:t>
      </w:r>
      <w:r>
        <w:t xml:space="preserve">        </w:t>
      </w:r>
    </w:p>
    <w:p w:rsidR="00883E59" w:rsidRDefault="00883E59" w:rsidP="00D767B5">
      <w:r>
        <w:t xml:space="preserve">     </w:t>
      </w:r>
      <w:r w:rsidRPr="003C0EBB">
        <w:rPr>
          <w:rFonts w:hint="eastAsia"/>
        </w:rPr>
        <w:t>會議、頒獎典禮、宴會等）外，不穿西裝、不打領帶，改穿輕便衣服</w:t>
      </w:r>
      <w:r>
        <w:rPr>
          <w:rFonts w:hint="eastAsia"/>
        </w:rPr>
        <w:t>，可</w:t>
      </w:r>
    </w:p>
    <w:p w:rsidR="00883E59" w:rsidRDefault="00883E59" w:rsidP="00D767B5">
      <w:r>
        <w:t xml:space="preserve">     </w:t>
      </w:r>
      <w:r>
        <w:rPr>
          <w:rFonts w:hint="eastAsia"/>
        </w:rPr>
        <w:t>減少空調使用</w:t>
      </w:r>
      <w:r w:rsidRPr="003C0EBB">
        <w:rPr>
          <w:rFonts w:hint="eastAsia"/>
        </w:rPr>
        <w:t>。</w:t>
      </w:r>
      <w:r>
        <w:t xml:space="preserve">   </w:t>
      </w:r>
    </w:p>
    <w:p w:rsidR="00883E59" w:rsidRDefault="00883E59" w:rsidP="00D767B5">
      <w:r>
        <w:t xml:space="preserve">  (</w:t>
      </w:r>
      <w:r>
        <w:rPr>
          <w:rFonts w:hint="eastAsia"/>
        </w:rPr>
        <w:t>二</w:t>
      </w:r>
      <w:r>
        <w:t>)</w:t>
      </w:r>
      <w:r>
        <w:rPr>
          <w:rFonts w:hint="eastAsia"/>
        </w:rPr>
        <w:t>對於用電設備如照明系統，進行節約用電監控管理。</w:t>
      </w:r>
    </w:p>
    <w:p w:rsidR="00883E59" w:rsidRDefault="00883E59" w:rsidP="00D767B5">
      <w:r>
        <w:t xml:space="preserve">  (</w:t>
      </w:r>
      <w:r>
        <w:rPr>
          <w:rFonts w:hint="eastAsia"/>
        </w:rPr>
        <w:t>三</w:t>
      </w:r>
      <w:r>
        <w:t>)</w:t>
      </w:r>
      <w:r>
        <w:rPr>
          <w:rFonts w:hint="eastAsia"/>
        </w:rPr>
        <w:t>照明燈具新設或汰換時，採用節能標章高效率照明燈具及電子式安定器。</w:t>
      </w:r>
    </w:p>
    <w:p w:rsidR="00883E59" w:rsidRDefault="00883E59" w:rsidP="00D767B5">
      <w:r>
        <w:t xml:space="preserve">  (</w:t>
      </w:r>
      <w:r>
        <w:rPr>
          <w:rFonts w:hint="eastAsia"/>
        </w:rPr>
        <w:t>四</w:t>
      </w:r>
      <w:r>
        <w:t>)</w:t>
      </w:r>
      <w:r>
        <w:rPr>
          <w:rFonts w:hint="eastAsia"/>
        </w:rPr>
        <w:t>出口指示燈、避難方向指示燈、消防指示燈等，全面採用省電</w:t>
      </w:r>
      <w:r>
        <w:t>LED</w:t>
      </w:r>
      <w:r>
        <w:rPr>
          <w:rFonts w:hint="eastAsia"/>
        </w:rPr>
        <w:t>應用產</w:t>
      </w:r>
    </w:p>
    <w:p w:rsidR="00883E59" w:rsidRDefault="00883E59" w:rsidP="00D767B5">
      <w:r>
        <w:t xml:space="preserve">     </w:t>
      </w:r>
      <w:r>
        <w:rPr>
          <w:rFonts w:hint="eastAsia"/>
        </w:rPr>
        <w:t>品。</w:t>
      </w:r>
      <w:r>
        <w:t xml:space="preserve">    </w:t>
      </w:r>
    </w:p>
    <w:p w:rsidR="00883E59" w:rsidRDefault="00883E59" w:rsidP="00D767B5">
      <w:r>
        <w:t xml:space="preserve">  (</w:t>
      </w:r>
      <w:r>
        <w:rPr>
          <w:rFonts w:hint="eastAsia"/>
        </w:rPr>
        <w:t>五</w:t>
      </w:r>
      <w:r>
        <w:t>)</w:t>
      </w:r>
      <w:r>
        <w:rPr>
          <w:rFonts w:hint="eastAsia"/>
        </w:rPr>
        <w:t>儘速汰換傳統白熾燈（鎢絲燈）為高效率燈管（泡）。</w:t>
      </w:r>
    </w:p>
    <w:p w:rsidR="00883E59" w:rsidRDefault="00883E59" w:rsidP="00D767B5">
      <w:r>
        <w:t xml:space="preserve">  (</w:t>
      </w:r>
      <w:r>
        <w:rPr>
          <w:rFonts w:hint="eastAsia"/>
        </w:rPr>
        <w:t>六</w:t>
      </w:r>
      <w:r>
        <w:t>)</w:t>
      </w:r>
      <w:r>
        <w:rPr>
          <w:rFonts w:hint="eastAsia"/>
        </w:rPr>
        <w:t>無法利用晝光且非長時間使用之廁所、茶水間等場所，使用照明自動點滅</w:t>
      </w:r>
    </w:p>
    <w:p w:rsidR="00883E59" w:rsidRDefault="00883E59" w:rsidP="00D767B5">
      <w:r>
        <w:t xml:space="preserve">      </w:t>
      </w:r>
      <w:r>
        <w:rPr>
          <w:rFonts w:hint="eastAsia"/>
        </w:rPr>
        <w:t>裝置。</w:t>
      </w:r>
    </w:p>
    <w:p w:rsidR="00883E59" w:rsidRDefault="00883E59" w:rsidP="00D767B5">
      <w:r>
        <w:t xml:space="preserve">  (</w:t>
      </w:r>
      <w:r>
        <w:rPr>
          <w:rFonts w:hint="eastAsia"/>
        </w:rPr>
        <w:t>七</w:t>
      </w:r>
      <w:r>
        <w:t>)</w:t>
      </w:r>
      <w:r>
        <w:rPr>
          <w:rFonts w:hint="eastAsia"/>
        </w:rPr>
        <w:t>採責任分區管理，控制辦公室、會議室及教室等空間溫度，設定適溫（</w:t>
      </w:r>
      <w:r>
        <w:t>26~28</w:t>
      </w:r>
    </w:p>
    <w:p w:rsidR="00883E59" w:rsidRDefault="00883E59" w:rsidP="00D767B5">
      <w:r>
        <w:t xml:space="preserve">     </w:t>
      </w:r>
      <w:r>
        <w:rPr>
          <w:rFonts w:hint="eastAsia"/>
        </w:rPr>
        <w:t>℃），並視需要配合電風扇使用。</w:t>
      </w:r>
    </w:p>
    <w:p w:rsidR="00883E59" w:rsidRDefault="00883E59" w:rsidP="00D767B5">
      <w:r>
        <w:t xml:space="preserve">  (</w:t>
      </w:r>
      <w:r>
        <w:rPr>
          <w:rFonts w:hint="eastAsia"/>
        </w:rPr>
        <w:t>八</w:t>
      </w:r>
      <w:r>
        <w:t>)</w:t>
      </w:r>
      <w:r>
        <w:rPr>
          <w:rFonts w:hint="eastAsia"/>
        </w:rPr>
        <w:t>連續假日或少數人加班不開中央空調冷氣。</w:t>
      </w:r>
    </w:p>
    <w:p w:rsidR="00883E59" w:rsidRDefault="00883E59" w:rsidP="00D767B5">
      <w:r>
        <w:t xml:space="preserve">  (</w:t>
      </w:r>
      <w:r>
        <w:rPr>
          <w:rFonts w:hint="eastAsia"/>
        </w:rPr>
        <w:t>九</w:t>
      </w:r>
      <w:r>
        <w:t>)</w:t>
      </w:r>
      <w:r>
        <w:rPr>
          <w:rFonts w:hint="eastAsia"/>
        </w:rPr>
        <w:t>利用室內、室外遮陽或窗戶貼隔熱紙及屋頂加裝隔熱材、高反射率塗料或</w:t>
      </w:r>
      <w:r>
        <w:t xml:space="preserve"> </w:t>
      </w:r>
    </w:p>
    <w:p w:rsidR="00883E59" w:rsidRDefault="00883E59" w:rsidP="00D767B5">
      <w:r>
        <w:t xml:space="preserve">     </w:t>
      </w:r>
      <w:r>
        <w:rPr>
          <w:rFonts w:hint="eastAsia"/>
        </w:rPr>
        <w:t>噴水，防止日曬影響空調負載。</w:t>
      </w:r>
    </w:p>
    <w:p w:rsidR="00883E59" w:rsidRDefault="00883E59" w:rsidP="00D767B5">
      <w:r>
        <w:t xml:space="preserve">  (</w:t>
      </w:r>
      <w:r>
        <w:rPr>
          <w:rFonts w:hint="eastAsia"/>
        </w:rPr>
        <w:t>十</w:t>
      </w:r>
      <w:r>
        <w:t>)</w:t>
      </w:r>
      <w:r>
        <w:rPr>
          <w:rFonts w:hint="eastAsia"/>
        </w:rPr>
        <w:t>空調區域門窗關閉，且應與外氣隔離，減少冷氣外洩或熱氣侵入。</w:t>
      </w:r>
    </w:p>
    <w:p w:rsidR="00883E59" w:rsidRDefault="00883E59" w:rsidP="00D767B5">
      <w:r>
        <w:t xml:space="preserve">  (</w:t>
      </w:r>
      <w:r>
        <w:rPr>
          <w:rFonts w:hint="eastAsia"/>
        </w:rPr>
        <w:t>十一</w:t>
      </w:r>
      <w:r>
        <w:t>)</w:t>
      </w:r>
      <w:r>
        <w:rPr>
          <w:rFonts w:hint="eastAsia"/>
        </w:rPr>
        <w:t>依國家標準（</w:t>
      </w:r>
      <w:r>
        <w:t>CNS</w:t>
      </w:r>
      <w:r>
        <w:rPr>
          <w:rFonts w:hint="eastAsia"/>
        </w:rPr>
        <w:t>）所訂定之照度標準，檢討各環境照度是否適當，並</w:t>
      </w:r>
    </w:p>
    <w:p w:rsidR="00883E59" w:rsidRDefault="00883E59" w:rsidP="00D767B5">
      <w:r>
        <w:t xml:space="preserve">       </w:t>
      </w:r>
      <w:r>
        <w:rPr>
          <w:rFonts w:hint="eastAsia"/>
        </w:rPr>
        <w:t>作改進。惟不可為節省用電而減少必要之照明，以致影響視力。</w:t>
      </w:r>
    </w:p>
    <w:p w:rsidR="00883E59" w:rsidRDefault="00883E59" w:rsidP="00D767B5">
      <w:r>
        <w:t xml:space="preserve">  (</w:t>
      </w:r>
      <w:r>
        <w:rPr>
          <w:rFonts w:hint="eastAsia"/>
        </w:rPr>
        <w:t>十二</w:t>
      </w:r>
      <w:r>
        <w:t>)</w:t>
      </w:r>
      <w:r>
        <w:rPr>
          <w:rFonts w:hint="eastAsia"/>
        </w:rPr>
        <w:t>走廊及通道等照明需求較低之場所，在無安全顧慮下，可設定隔盞開燈、</w:t>
      </w:r>
    </w:p>
    <w:p w:rsidR="00883E59" w:rsidRDefault="00883E59" w:rsidP="00D767B5">
      <w:r>
        <w:t xml:space="preserve">       </w:t>
      </w:r>
      <w:r>
        <w:rPr>
          <w:rFonts w:hint="eastAsia"/>
        </w:rPr>
        <w:t>減少燈管數或採自動人員感測自動點滅；白天如照度足夠，可不必開燈。</w:t>
      </w:r>
    </w:p>
    <w:p w:rsidR="00883E59" w:rsidRDefault="00883E59" w:rsidP="00D767B5">
      <w:r>
        <w:t xml:space="preserve">  (</w:t>
      </w:r>
      <w:r>
        <w:rPr>
          <w:rFonts w:hint="eastAsia"/>
        </w:rPr>
        <w:t>十三</w:t>
      </w:r>
      <w:r>
        <w:t>)</w:t>
      </w:r>
      <w:r>
        <w:rPr>
          <w:rFonts w:hint="eastAsia"/>
        </w:rPr>
        <w:t>採取責任分區及個人責任區管理，隨手關閉不需使用之照明。</w:t>
      </w:r>
    </w:p>
    <w:p w:rsidR="00883E59" w:rsidRDefault="00883E59" w:rsidP="00D767B5">
      <w:r>
        <w:t xml:space="preserve">  (</w:t>
      </w:r>
      <w:r>
        <w:rPr>
          <w:rFonts w:hint="eastAsia"/>
        </w:rPr>
        <w:t>十四</w:t>
      </w:r>
      <w:r>
        <w:t>)</w:t>
      </w:r>
      <w:r>
        <w:rPr>
          <w:rFonts w:hint="eastAsia"/>
        </w:rPr>
        <w:t>適度調整燈具位置至辦公桌面正上方，並增設獨立之電源開關；於開會、</w:t>
      </w:r>
    </w:p>
    <w:p w:rsidR="00883E59" w:rsidRDefault="00883E59" w:rsidP="00D767B5">
      <w:r>
        <w:t xml:space="preserve">       </w:t>
      </w:r>
      <w:r>
        <w:rPr>
          <w:rFonts w:hint="eastAsia"/>
        </w:rPr>
        <w:t>公出等需長時間離席時，可關閉燈具電源。</w:t>
      </w:r>
    </w:p>
    <w:p w:rsidR="00883E59" w:rsidRDefault="00883E59" w:rsidP="00AE12A9">
      <w:pPr>
        <w:ind w:leftChars="100" w:left="720" w:hangingChars="200" w:hanging="480"/>
      </w:pPr>
      <w:r>
        <w:t>(</w:t>
      </w:r>
      <w:r>
        <w:rPr>
          <w:rFonts w:hint="eastAsia"/>
        </w:rPr>
        <w:t>十五</w:t>
      </w:r>
      <w:r>
        <w:t>)</w:t>
      </w:r>
      <w:r>
        <w:rPr>
          <w:rFonts w:hint="eastAsia"/>
        </w:rPr>
        <w:t>牆面及天花板選用乳白色或淡色系列，以增加光線反射效果，可減少所需燈具數量。</w:t>
      </w:r>
    </w:p>
    <w:p w:rsidR="00883E59" w:rsidRDefault="00883E59" w:rsidP="00D767B5">
      <w:r>
        <w:t xml:space="preserve">  (</w:t>
      </w:r>
      <w:r>
        <w:rPr>
          <w:rFonts w:hint="eastAsia"/>
        </w:rPr>
        <w:t>十六</w:t>
      </w:r>
      <w:r>
        <w:t>)</w:t>
      </w:r>
      <w:r>
        <w:rPr>
          <w:rFonts w:hint="eastAsia"/>
        </w:rPr>
        <w:t>依落塵量多寡定期清潔燈具；依燈管光衰及黑化程度更換燈管，以維持</w:t>
      </w:r>
    </w:p>
    <w:p w:rsidR="00883E59" w:rsidRDefault="00883E59" w:rsidP="00D767B5">
      <w:r>
        <w:t xml:space="preserve">       </w:t>
      </w:r>
      <w:r>
        <w:rPr>
          <w:rFonts w:hint="eastAsia"/>
        </w:rPr>
        <w:t>應有亮度。</w:t>
      </w:r>
    </w:p>
    <w:p w:rsidR="00883E59" w:rsidRDefault="00883E59" w:rsidP="00D767B5">
      <w:r>
        <w:t xml:space="preserve">  (</w:t>
      </w:r>
      <w:r>
        <w:rPr>
          <w:rFonts w:hint="eastAsia"/>
        </w:rPr>
        <w:t>十七</w:t>
      </w:r>
      <w:r>
        <w:t>)</w:t>
      </w:r>
      <w:r>
        <w:rPr>
          <w:rFonts w:hint="eastAsia"/>
        </w:rPr>
        <w:t>中午休息時間，關閉不必要之基礎照明。</w:t>
      </w:r>
    </w:p>
    <w:p w:rsidR="00883E59" w:rsidRDefault="00883E59" w:rsidP="00D767B5">
      <w:r>
        <w:t xml:space="preserve">  (</w:t>
      </w:r>
      <w:r>
        <w:rPr>
          <w:rFonts w:hint="eastAsia"/>
        </w:rPr>
        <w:t>十八</w:t>
      </w:r>
      <w:r>
        <w:t>)</w:t>
      </w:r>
      <w:r>
        <w:rPr>
          <w:rFonts w:hint="eastAsia"/>
        </w:rPr>
        <w:t>設定節電模式，當停止運作</w:t>
      </w:r>
      <w:r>
        <w:t>5~10</w:t>
      </w:r>
      <w:r>
        <w:rPr>
          <w:rFonts w:hint="eastAsia"/>
        </w:rPr>
        <w:t>分鐘後，即可自動進入低耗能休眠狀</w:t>
      </w:r>
      <w:r>
        <w:t xml:space="preserve"> </w:t>
      </w:r>
    </w:p>
    <w:p w:rsidR="00883E59" w:rsidRDefault="00883E59" w:rsidP="00D767B5">
      <w:r>
        <w:t xml:space="preserve">       </w:t>
      </w:r>
      <w:r>
        <w:rPr>
          <w:rFonts w:hint="eastAsia"/>
        </w:rPr>
        <w:t>態。</w:t>
      </w:r>
    </w:p>
    <w:p w:rsidR="00883E59" w:rsidRDefault="00883E59" w:rsidP="00D767B5">
      <w:r>
        <w:t xml:space="preserve">  (</w:t>
      </w:r>
      <w:r>
        <w:rPr>
          <w:rFonts w:hint="eastAsia"/>
        </w:rPr>
        <w:t>十九</w:t>
      </w:r>
      <w:r>
        <w:t>)</w:t>
      </w:r>
      <w:r>
        <w:rPr>
          <w:rFonts w:hint="eastAsia"/>
        </w:rPr>
        <w:t>中午休息時間，關閉不必要之辦公事務機器。</w:t>
      </w:r>
    </w:p>
    <w:p w:rsidR="00883E59" w:rsidRDefault="00883E59" w:rsidP="00D767B5">
      <w:r>
        <w:t xml:space="preserve">  (</w:t>
      </w:r>
      <w:r>
        <w:rPr>
          <w:rFonts w:hint="eastAsia"/>
        </w:rPr>
        <w:t>二十</w:t>
      </w:r>
      <w:r>
        <w:t>)</w:t>
      </w:r>
      <w:r>
        <w:rPr>
          <w:rFonts w:hint="eastAsia"/>
        </w:rPr>
        <w:t>長時間不使用（如開會、公出、上課、下班或假日等）之用電器具或設</w:t>
      </w:r>
    </w:p>
    <w:p w:rsidR="00883E59" w:rsidRDefault="00883E59" w:rsidP="00D767B5">
      <w:r>
        <w:t xml:space="preserve">       </w:t>
      </w:r>
      <w:r>
        <w:rPr>
          <w:rFonts w:hint="eastAsia"/>
        </w:rPr>
        <w:t>備（如電腦及其螢幕與喇叭、印表機、影印機、蒸飯箱等），應關閉主機</w:t>
      </w:r>
    </w:p>
    <w:p w:rsidR="00883E59" w:rsidRDefault="00883E59" w:rsidP="00D767B5">
      <w:r>
        <w:t xml:space="preserve">       </w:t>
      </w:r>
      <w:r>
        <w:rPr>
          <w:rFonts w:hint="eastAsia"/>
        </w:rPr>
        <w:t>及周邊設備電源，以減少待機電力之浪費。</w:t>
      </w:r>
    </w:p>
    <w:p w:rsidR="00883E59" w:rsidRDefault="00883E59" w:rsidP="00D767B5">
      <w:r>
        <w:t xml:space="preserve">  (</w:t>
      </w:r>
      <w:r>
        <w:rPr>
          <w:rFonts w:hint="eastAsia"/>
        </w:rPr>
        <w:t>二十一</w:t>
      </w:r>
      <w:r>
        <w:t>)</w:t>
      </w:r>
      <w:r>
        <w:rPr>
          <w:rFonts w:hint="eastAsia"/>
        </w:rPr>
        <w:t>飲水機及開飲機應裝設定時控制器或手動控制使用時間。</w:t>
      </w:r>
    </w:p>
    <w:p w:rsidR="00883E59" w:rsidRDefault="00883E59" w:rsidP="00D767B5">
      <w:r>
        <w:t xml:space="preserve">  (</w:t>
      </w:r>
      <w:r>
        <w:rPr>
          <w:rFonts w:hint="eastAsia"/>
        </w:rPr>
        <w:t>二十二</w:t>
      </w:r>
      <w:r>
        <w:t>)</w:t>
      </w:r>
      <w:r>
        <w:rPr>
          <w:rFonts w:hint="eastAsia"/>
        </w:rPr>
        <w:t>辦公空間不得使用非公務用電器。</w:t>
      </w:r>
    </w:p>
    <w:p w:rsidR="00883E59" w:rsidRDefault="00883E59" w:rsidP="00D767B5">
      <w:r>
        <w:rPr>
          <w:rFonts w:hint="eastAsia"/>
        </w:rPr>
        <w:t>五、節水：</w:t>
      </w:r>
    </w:p>
    <w:p w:rsidR="00883E59" w:rsidRDefault="00883E59" w:rsidP="00D767B5">
      <w:r>
        <w:t xml:space="preserve">  (</w:t>
      </w:r>
      <w:r>
        <w:rPr>
          <w:rFonts w:hint="eastAsia"/>
        </w:rPr>
        <w:t>一</w:t>
      </w:r>
      <w:r>
        <w:t>)</w:t>
      </w:r>
      <w:r w:rsidRPr="00FC1955">
        <w:rPr>
          <w:rFonts w:hint="eastAsia"/>
        </w:rPr>
        <w:t>發現廁所馬桶或洗手台如有漏水現象，立即通報維護管理單位。</w:t>
      </w:r>
    </w:p>
    <w:p w:rsidR="00883E59" w:rsidRDefault="00883E59" w:rsidP="00D767B5">
      <w:r>
        <w:t xml:space="preserve">  (</w:t>
      </w:r>
      <w:r>
        <w:rPr>
          <w:rFonts w:hint="eastAsia"/>
        </w:rPr>
        <w:t>二</w:t>
      </w:r>
      <w:r>
        <w:t>)</w:t>
      </w:r>
      <w:r>
        <w:rPr>
          <w:rFonts w:hint="eastAsia"/>
        </w:rPr>
        <w:t>水龍頭、馬桶等用水設備應採用省水標章產品，並定期檢視是否漏水。</w:t>
      </w:r>
    </w:p>
    <w:p w:rsidR="00883E59" w:rsidRDefault="00883E59" w:rsidP="00D767B5">
      <w:r>
        <w:t xml:space="preserve">  (</w:t>
      </w:r>
      <w:r>
        <w:rPr>
          <w:rFonts w:hint="eastAsia"/>
        </w:rPr>
        <w:t>三</w:t>
      </w:r>
      <w:r>
        <w:t>)</w:t>
      </w:r>
      <w:r>
        <w:rPr>
          <w:rFonts w:hint="eastAsia"/>
        </w:rPr>
        <w:t>使用含有水處理過濾之飲水機，其水處理設施應加裝廢水回收設備。</w:t>
      </w:r>
    </w:p>
    <w:p w:rsidR="00883E59" w:rsidRDefault="00883E59" w:rsidP="00D767B5">
      <w:r>
        <w:t xml:space="preserve">  (</w:t>
      </w:r>
      <w:r>
        <w:rPr>
          <w:rFonts w:hint="eastAsia"/>
        </w:rPr>
        <w:t>四</w:t>
      </w:r>
      <w:r>
        <w:t>)</w:t>
      </w:r>
      <w:r>
        <w:rPr>
          <w:rFonts w:hint="eastAsia"/>
        </w:rPr>
        <w:t>馬桶加裝大號、小號兩段式沖水配件。</w:t>
      </w:r>
    </w:p>
    <w:p w:rsidR="00883E59" w:rsidRDefault="00883E59" w:rsidP="00D767B5">
      <w:r>
        <w:t xml:space="preserve">  (</w:t>
      </w:r>
      <w:r>
        <w:rPr>
          <w:rFonts w:hint="eastAsia"/>
        </w:rPr>
        <w:t>五</w:t>
      </w:r>
      <w:r>
        <w:t>)</w:t>
      </w:r>
      <w:r>
        <w:rPr>
          <w:rFonts w:hint="eastAsia"/>
        </w:rPr>
        <w:t>禁止以水管直接噴水洗車。</w:t>
      </w:r>
    </w:p>
    <w:p w:rsidR="00883E59" w:rsidRDefault="00883E59" w:rsidP="00D767B5">
      <w:r>
        <w:rPr>
          <w:rFonts w:hint="eastAsia"/>
        </w:rPr>
        <w:t>六、省油：</w:t>
      </w:r>
    </w:p>
    <w:p w:rsidR="00883E59" w:rsidRDefault="00883E59" w:rsidP="00D767B5">
      <w:r>
        <w:t xml:space="preserve">  (</w:t>
      </w:r>
      <w:r>
        <w:rPr>
          <w:rFonts w:hint="eastAsia"/>
        </w:rPr>
        <w:t>一</w:t>
      </w:r>
      <w:r>
        <w:t>)</w:t>
      </w:r>
      <w:r>
        <w:rPr>
          <w:rFonts w:hint="eastAsia"/>
        </w:rPr>
        <w:t>員工公出，鼓勵搭乘大眾運輸系統。</w:t>
      </w:r>
    </w:p>
    <w:p w:rsidR="00883E59" w:rsidRDefault="00883E59" w:rsidP="00D767B5">
      <w:r>
        <w:t xml:space="preserve">  (</w:t>
      </w:r>
      <w:r>
        <w:rPr>
          <w:rFonts w:hint="eastAsia"/>
        </w:rPr>
        <w:t>二</w:t>
      </w:r>
      <w:r>
        <w:t>).</w:t>
      </w:r>
      <w:r>
        <w:rPr>
          <w:rFonts w:hint="eastAsia"/>
        </w:rPr>
        <w:t>減少不必要會議，或改以視訊會議取代。</w:t>
      </w:r>
    </w:p>
    <w:p w:rsidR="00883E59" w:rsidRDefault="00883E59" w:rsidP="00D767B5">
      <w:r>
        <w:t xml:space="preserve">  (</w:t>
      </w:r>
      <w:r>
        <w:rPr>
          <w:rFonts w:hint="eastAsia"/>
        </w:rPr>
        <w:t>三</w:t>
      </w:r>
      <w:r>
        <w:t>)</w:t>
      </w:r>
      <w:r w:rsidRPr="00306AF6">
        <w:rPr>
          <w:rFonts w:hint="eastAsia"/>
        </w:rPr>
        <w:t>鼓勵短距離洽公時，多使用臺中市公共自行車租賃系統</w:t>
      </w:r>
      <w:r w:rsidRPr="00306AF6">
        <w:t>iBike</w:t>
      </w:r>
      <w:r w:rsidRPr="00306AF6">
        <w:rPr>
          <w:rFonts w:hint="eastAsia"/>
        </w:rPr>
        <w:t>、自行車、電</w:t>
      </w:r>
      <w:r>
        <w:t xml:space="preserve">     </w:t>
      </w:r>
    </w:p>
    <w:p w:rsidR="00883E59" w:rsidRDefault="00883E59" w:rsidP="00D767B5">
      <w:r>
        <w:t xml:space="preserve">     </w:t>
      </w:r>
      <w:r w:rsidRPr="00306AF6">
        <w:rPr>
          <w:rFonts w:hint="eastAsia"/>
        </w:rPr>
        <w:t>動自行車、電動機車或電動汽車等低污染車輛。</w:t>
      </w:r>
    </w:p>
    <w:p w:rsidR="00883E59" w:rsidRDefault="00883E59" w:rsidP="00D767B5">
      <w:r>
        <w:t xml:space="preserve">  (</w:t>
      </w:r>
      <w:r>
        <w:rPr>
          <w:rFonts w:hint="eastAsia"/>
        </w:rPr>
        <w:t>四</w:t>
      </w:r>
      <w:r>
        <w:t>)</w:t>
      </w:r>
      <w:r>
        <w:rPr>
          <w:rFonts w:hint="eastAsia"/>
        </w:rPr>
        <w:t>車輛定期維修保養及檢驗。</w:t>
      </w:r>
    </w:p>
    <w:p w:rsidR="00883E59" w:rsidRDefault="00883E59" w:rsidP="00D767B5">
      <w:r>
        <w:t xml:space="preserve">  (</w:t>
      </w:r>
      <w:r>
        <w:rPr>
          <w:rFonts w:hint="eastAsia"/>
        </w:rPr>
        <w:t>五</w:t>
      </w:r>
      <w:r>
        <w:t>)</w:t>
      </w:r>
      <w:r>
        <w:rPr>
          <w:rFonts w:hint="eastAsia"/>
        </w:rPr>
        <w:t>車輛使用時，儘量維持省油行駛時速（如市區依速限行駛、高速公路維持</w:t>
      </w:r>
    </w:p>
    <w:p w:rsidR="00883E59" w:rsidRDefault="00883E59" w:rsidP="00D767B5">
      <w:r>
        <w:t xml:space="preserve">     </w:t>
      </w:r>
      <w:r>
        <w:rPr>
          <w:rFonts w:hint="eastAsia"/>
        </w:rPr>
        <w:t>時速</w:t>
      </w:r>
      <w:r>
        <w:t>80~90</w:t>
      </w:r>
      <w:r>
        <w:rPr>
          <w:rFonts w:hint="eastAsia"/>
        </w:rPr>
        <w:t>公里）。</w:t>
      </w:r>
    </w:p>
    <w:p w:rsidR="00883E59" w:rsidRDefault="00883E59" w:rsidP="00D767B5">
      <w:r>
        <w:t xml:space="preserve">  (</w:t>
      </w:r>
      <w:r>
        <w:rPr>
          <w:rFonts w:hint="eastAsia"/>
        </w:rPr>
        <w:t>六</w:t>
      </w:r>
      <w:r>
        <w:t>)</w:t>
      </w:r>
      <w:r>
        <w:rPr>
          <w:rFonts w:hint="eastAsia"/>
        </w:rPr>
        <w:t>車輛避免急煞車及急速起動。</w:t>
      </w:r>
    </w:p>
    <w:p w:rsidR="00883E59" w:rsidRDefault="00883E59" w:rsidP="00D767B5">
      <w:r>
        <w:t xml:space="preserve">  (</w:t>
      </w:r>
      <w:r>
        <w:rPr>
          <w:rFonts w:hint="eastAsia"/>
        </w:rPr>
        <w:t>七</w:t>
      </w:r>
      <w:r>
        <w:t>)</w:t>
      </w:r>
      <w:r>
        <w:rPr>
          <w:rFonts w:hint="eastAsia"/>
        </w:rPr>
        <w:t>減少車輛不必要之載重。</w:t>
      </w:r>
    </w:p>
    <w:p w:rsidR="00883E59" w:rsidRDefault="00883E59" w:rsidP="00D767B5">
      <w:r>
        <w:t xml:space="preserve">  (</w:t>
      </w:r>
      <w:r>
        <w:rPr>
          <w:rFonts w:hint="eastAsia"/>
        </w:rPr>
        <w:t>八</w:t>
      </w:r>
      <w:r>
        <w:t>)</w:t>
      </w:r>
      <w:r>
        <w:rPr>
          <w:rFonts w:hint="eastAsia"/>
        </w:rPr>
        <w:t>車輛胎壓維持原廠建議值。</w:t>
      </w:r>
    </w:p>
    <w:p w:rsidR="00883E59" w:rsidRDefault="00883E59" w:rsidP="00D767B5">
      <w:r>
        <w:t xml:space="preserve">  (</w:t>
      </w:r>
      <w:r>
        <w:rPr>
          <w:rFonts w:hint="eastAsia"/>
        </w:rPr>
        <w:t>九</w:t>
      </w:r>
      <w:r>
        <w:t>)</w:t>
      </w:r>
      <w:r>
        <w:rPr>
          <w:rFonts w:hint="eastAsia"/>
        </w:rPr>
        <w:t>停車未關閉引擎（怠速）持續時間不得逾</w:t>
      </w:r>
      <w:r>
        <w:t>3</w:t>
      </w:r>
      <w:r>
        <w:rPr>
          <w:rFonts w:hint="eastAsia"/>
        </w:rPr>
        <w:t>分鐘。</w:t>
      </w:r>
    </w:p>
    <w:p w:rsidR="00883E59" w:rsidRDefault="00883E59" w:rsidP="00D767B5">
      <w:r>
        <w:rPr>
          <w:rFonts w:hint="eastAsia"/>
        </w:rPr>
        <w:t>七、減紙：</w:t>
      </w:r>
    </w:p>
    <w:p w:rsidR="00883E59" w:rsidRDefault="00883E59" w:rsidP="00D767B5">
      <w:r>
        <w:t xml:space="preserve">  (</w:t>
      </w:r>
      <w:r>
        <w:rPr>
          <w:rFonts w:hint="eastAsia"/>
        </w:rPr>
        <w:t>一</w:t>
      </w:r>
      <w:r>
        <w:t>)</w:t>
      </w:r>
      <w:r>
        <w:rPr>
          <w:rFonts w:hint="eastAsia"/>
        </w:rPr>
        <w:t>公文及紙張使用，儘量採雙面列印或反面重複利用。</w:t>
      </w:r>
    </w:p>
    <w:p w:rsidR="00883E59" w:rsidRDefault="00883E59" w:rsidP="00D767B5">
      <w:r>
        <w:t xml:space="preserve">  (</w:t>
      </w:r>
      <w:r>
        <w:rPr>
          <w:rFonts w:hint="eastAsia"/>
        </w:rPr>
        <w:t>二</w:t>
      </w:r>
      <w:r>
        <w:t>)</w:t>
      </w:r>
      <w:r>
        <w:rPr>
          <w:rFonts w:hint="eastAsia"/>
        </w:rPr>
        <w:t>配合市府時程執行公文線上簽核，以減少紙本公文列印。</w:t>
      </w:r>
    </w:p>
    <w:p w:rsidR="00883E59" w:rsidRDefault="00883E59" w:rsidP="00D767B5">
      <w:r>
        <w:t xml:space="preserve">  (</w:t>
      </w:r>
      <w:r>
        <w:rPr>
          <w:rFonts w:hint="eastAsia"/>
        </w:rPr>
        <w:t>三</w:t>
      </w:r>
      <w:r>
        <w:t>)</w:t>
      </w:r>
      <w:r>
        <w:rPr>
          <w:rFonts w:hint="eastAsia"/>
        </w:rPr>
        <w:t>每月定期記錄紙張用量。</w:t>
      </w:r>
    </w:p>
    <w:p w:rsidR="00883E59" w:rsidRDefault="00883E59" w:rsidP="00D767B5">
      <w:r>
        <w:t xml:space="preserve">  (</w:t>
      </w:r>
      <w:r>
        <w:rPr>
          <w:rFonts w:hint="eastAsia"/>
        </w:rPr>
        <w:t>四</w:t>
      </w:r>
      <w:r>
        <w:t>)</w:t>
      </w:r>
      <w:r w:rsidRPr="00A2722A">
        <w:rPr>
          <w:rFonts w:hint="eastAsia"/>
        </w:rPr>
        <w:t>列印前，確認數量及內容，避免無效列印。</w:t>
      </w:r>
    </w:p>
    <w:p w:rsidR="00883E59" w:rsidRDefault="00883E59" w:rsidP="00D767B5">
      <w:r>
        <w:t xml:space="preserve">  (</w:t>
      </w:r>
      <w:r>
        <w:rPr>
          <w:rFonts w:hint="eastAsia"/>
        </w:rPr>
        <w:t>五</w:t>
      </w:r>
      <w:r>
        <w:t>)</w:t>
      </w:r>
      <w:r w:rsidRPr="00A2722A">
        <w:rPr>
          <w:rFonts w:hint="eastAsia"/>
        </w:rPr>
        <w:t>舉辦會議或活動時，不主動提供紙本會議資料，運用多媒體設備進行說明</w:t>
      </w:r>
    </w:p>
    <w:p w:rsidR="00883E59" w:rsidRDefault="00883E59" w:rsidP="00D767B5">
      <w:r>
        <w:t xml:space="preserve">     </w:t>
      </w:r>
      <w:r w:rsidRPr="00A2722A">
        <w:rPr>
          <w:rFonts w:hint="eastAsia"/>
        </w:rPr>
        <w:t>或採用網路下載方式提供之。</w:t>
      </w:r>
    </w:p>
    <w:p w:rsidR="00883E59" w:rsidRDefault="00883E59" w:rsidP="00D767B5">
      <w:r>
        <w:t xml:space="preserve">  (</w:t>
      </w:r>
      <w:r>
        <w:rPr>
          <w:rFonts w:hint="eastAsia"/>
        </w:rPr>
        <w:t>六</w:t>
      </w:r>
      <w:r>
        <w:t>)</w:t>
      </w:r>
      <w:r w:rsidRPr="00A2722A">
        <w:rPr>
          <w:rFonts w:hint="eastAsia"/>
        </w:rPr>
        <w:t>鼓勵重複使用公文信封。</w:t>
      </w:r>
    </w:p>
    <w:p w:rsidR="00883E59" w:rsidRDefault="00883E59" w:rsidP="00D767B5">
      <w:r>
        <w:rPr>
          <w:rFonts w:hint="eastAsia"/>
        </w:rPr>
        <w:t>八、</w:t>
      </w:r>
      <w:r w:rsidRPr="00B331C9">
        <w:rPr>
          <w:rFonts w:hint="eastAsia"/>
        </w:rPr>
        <w:t>本守則所列舉各項節能減碳措施，若有未盡事宜，將視需要修正之。</w:t>
      </w:r>
    </w:p>
    <w:sectPr w:rsidR="00883E59" w:rsidSect="004F48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E59" w:rsidRDefault="00883E59" w:rsidP="00E9640A">
      <w:r>
        <w:separator/>
      </w:r>
    </w:p>
  </w:endnote>
  <w:endnote w:type="continuationSeparator" w:id="0">
    <w:p w:rsidR="00883E59" w:rsidRDefault="00883E59" w:rsidP="00E96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E59" w:rsidRDefault="00883E59" w:rsidP="00E9640A">
      <w:r>
        <w:separator/>
      </w:r>
    </w:p>
  </w:footnote>
  <w:footnote w:type="continuationSeparator" w:id="0">
    <w:p w:rsidR="00883E59" w:rsidRDefault="00883E59" w:rsidP="00E964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1B81"/>
    <w:rsid w:val="000B00CD"/>
    <w:rsid w:val="000F1B81"/>
    <w:rsid w:val="0016764C"/>
    <w:rsid w:val="001D6056"/>
    <w:rsid w:val="002C4C87"/>
    <w:rsid w:val="002E26A6"/>
    <w:rsid w:val="00306AF6"/>
    <w:rsid w:val="00395292"/>
    <w:rsid w:val="003B7AFC"/>
    <w:rsid w:val="003C0EBB"/>
    <w:rsid w:val="003F1E0B"/>
    <w:rsid w:val="004F4870"/>
    <w:rsid w:val="005925A9"/>
    <w:rsid w:val="005A5912"/>
    <w:rsid w:val="007B4B8E"/>
    <w:rsid w:val="007D2355"/>
    <w:rsid w:val="007E5C87"/>
    <w:rsid w:val="00840F13"/>
    <w:rsid w:val="00883E59"/>
    <w:rsid w:val="008E4A42"/>
    <w:rsid w:val="00900AB6"/>
    <w:rsid w:val="00935FE7"/>
    <w:rsid w:val="00956F67"/>
    <w:rsid w:val="00A2722A"/>
    <w:rsid w:val="00AE12A9"/>
    <w:rsid w:val="00B331C9"/>
    <w:rsid w:val="00B559D0"/>
    <w:rsid w:val="00B62DBC"/>
    <w:rsid w:val="00B90460"/>
    <w:rsid w:val="00BC20F2"/>
    <w:rsid w:val="00C07FA0"/>
    <w:rsid w:val="00C16AB2"/>
    <w:rsid w:val="00C8022D"/>
    <w:rsid w:val="00D767B5"/>
    <w:rsid w:val="00D9236B"/>
    <w:rsid w:val="00E14AB5"/>
    <w:rsid w:val="00E9640A"/>
    <w:rsid w:val="00F1441C"/>
    <w:rsid w:val="00F537D9"/>
    <w:rsid w:val="00FA71E0"/>
    <w:rsid w:val="00FC1955"/>
    <w:rsid w:val="00FF3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870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964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9640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964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9640A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280</Words>
  <Characters>1597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臺中市政府研究發展考核委員會低碳生活守則</dc:title>
  <dc:subject/>
  <dc:creator>蔡存富</dc:creator>
  <cp:keywords/>
  <dc:description/>
  <cp:lastModifiedBy>f71108</cp:lastModifiedBy>
  <cp:revision>2</cp:revision>
  <cp:lastPrinted>2014-09-01T07:24:00Z</cp:lastPrinted>
  <dcterms:created xsi:type="dcterms:W3CDTF">2014-09-09T06:46:00Z</dcterms:created>
  <dcterms:modified xsi:type="dcterms:W3CDTF">2014-09-09T06:46:00Z</dcterms:modified>
</cp:coreProperties>
</file>