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D6" w:rsidRDefault="005913D6" w:rsidP="00741456">
      <w:pPr>
        <w:pStyle w:val="ListParagraph"/>
        <w:snapToGrid w:val="0"/>
        <w:spacing w:line="480" w:lineRule="exact"/>
        <w:ind w:left="840" w:hangingChars="150" w:hanging="360"/>
        <w:jc w:val="both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8D46BC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一</w: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15.3pt;margin-top:19.75pt;width:157.5pt;height:4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">
            <v:textbox style="mso-next-textbox:#Text Box 2">
              <w:txbxContent>
                <w:p w:rsidR="005913D6" w:rsidRPr="00F13C5E" w:rsidRDefault="005913D6" w:rsidP="00741456">
                  <w:pPr>
                    <w:jc w:val="center"/>
                    <w:rPr>
                      <w:rFonts w:ascii="標楷體" w:eastAsia="標楷體" w:hAnsi="標楷體" w:cs="Times New Roman"/>
                      <w:color w:val="000000"/>
                      <w:sz w:val="28"/>
                      <w:szCs w:val="28"/>
                    </w:rPr>
                  </w:pPr>
                  <w:r w:rsidRPr="00F13C5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臺中市政府法制局</w:t>
                  </w:r>
                </w:p>
              </w:txbxContent>
            </v:textbox>
          </v:shape>
        </w:pic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7" type="#_x0000_t32" style="position:absolute;left:0;text-align:left;margin-left:191.05pt;margin-top:12.5pt;width:0;height:1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"/>
        </w:pic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AutoShape 4" o:spid="_x0000_s1028" type="#_x0000_t32" style="position:absolute;left:0;text-align:left;margin-left:295.3pt;margin-top:7pt;width:.05pt;height:21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"/>
        </w:pict>
      </w:r>
      <w:r>
        <w:rPr>
          <w:noProof/>
        </w:rPr>
        <w:pict>
          <v:shape id="AutoShape 5" o:spid="_x0000_s1029" type="#_x0000_t32" style="position:absolute;left:0;text-align:left;margin-left:85.3pt;margin-top:7pt;width:210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Ah0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Ik&#10;SQ87ej44FUqjmZ/PoG0OYaXcGd8hPclX/aLod4ukKlsiGx6C384achOfEb1L8Rerocp++KwYxBDA&#10;D8M61ab3kDAGdAo7Od92wk8OUfiYzuePcQyro6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"/>
        </w:pict>
      </w:r>
      <w:r>
        <w:rPr>
          <w:noProof/>
        </w:rPr>
        <w:pict>
          <v:shape id="AutoShape 6" o:spid="_x0000_s1030" type="#_x0000_t32" style="position:absolute;left:0;text-align:left;margin-left:85.3pt;margin-top:7pt;width:0;height:2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"/>
        </w:pic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Text Box 7" o:spid="_x0000_s1031" type="#_x0000_t202" style="position:absolute;left:0;text-align:left;margin-left:23.8pt;margin-top:3pt;width:132pt;height:4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">
            <v:textbox>
              <w:txbxContent>
                <w:p w:rsidR="005913D6" w:rsidRPr="00C63F70" w:rsidRDefault="005913D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C63F70">
                    <w:rPr>
                      <w:rFonts w:eastAsia="標楷體" w:cs="標楷體" w:hint="eastAsia"/>
                      <w:sz w:val="28"/>
                      <w:szCs w:val="28"/>
                    </w:rPr>
                    <w:t>採購申訴審議科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8" o:spid="_x0000_s1032" type="#_x0000_t202" style="position:absolute;left:0;text-align:left;margin-left:239.05pt;margin-top:3pt;width:135pt;height:42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">
            <v:textbox>
              <w:txbxContent>
                <w:p w:rsidR="005913D6" w:rsidRPr="00C63F70" w:rsidRDefault="005913D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C63F70">
                    <w:rPr>
                      <w:rFonts w:eastAsia="標楷體" w:cs="標楷體" w:hint="eastAsia"/>
                      <w:sz w:val="28"/>
                      <w:szCs w:val="28"/>
                    </w:rPr>
                    <w:t>消費者保護官室</w:t>
                  </w:r>
                </w:p>
              </w:txbxContent>
            </v:textbox>
          </v:shape>
        </w:pic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AutoShape 9" o:spid="_x0000_s1033" type="#_x0000_t32" style="position:absolute;left:0;text-align:left;margin-left:295.3pt;margin-top:20pt;width:0;height:1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"/>
        </w:pict>
      </w:r>
      <w:r>
        <w:rPr>
          <w:noProof/>
        </w:rPr>
        <w:pict>
          <v:shape id="AutoShape 10" o:spid="_x0000_s1034" type="#_x0000_t32" style="position:absolute;left:0;text-align:left;margin-left:85.3pt;margin-top:20pt;width:0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"/>
        </w:pict>
      </w:r>
    </w:p>
    <w:p w:rsidR="005913D6" w:rsidRDefault="005913D6" w:rsidP="00741456">
      <w:pPr>
        <w:pStyle w:val="ListParagraph"/>
        <w:tabs>
          <w:tab w:val="center" w:pos="4810"/>
        </w:tabs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Text Box 11" o:spid="_x0000_s1035" type="#_x0000_t202" style="position:absolute;left:0;text-align:left;margin-left:239.05pt;margin-top:13pt;width:135pt;height:42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">
            <v:textbox>
              <w:txbxContent>
                <w:p w:rsidR="005913D6" w:rsidRPr="00C63F70" w:rsidRDefault="005913D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消費者保護志工隊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2" o:spid="_x0000_s1036" type="#_x0000_t202" style="position:absolute;left:0;text-align:left;margin-left:23.8pt;margin-top:13pt;width:132pt;height:42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">
            <v:textbox>
              <w:txbxContent>
                <w:p w:rsidR="005913D6" w:rsidRPr="00C63F70" w:rsidRDefault="005913D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法律扶助志工隊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AutoShape 14" o:spid="_x0000_s1037" type="#_x0000_t32" style="position:absolute;left:0;text-align:left;margin-left:251.9pt;margin-top:24.5pt;width:0;height:19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Hw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"/>
        </w:pict>
      </w:r>
      <w:r>
        <w:rPr>
          <w:noProof/>
        </w:rPr>
        <w:pict>
          <v:shape id="AutoShape 16" o:spid="_x0000_s1038" type="#_x0000_t32" style="position:absolute;left:0;text-align:left;margin-left:41.05pt;margin-top:24.55pt;width:93.0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H9K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"/>
        </w:pict>
      </w:r>
      <w:r>
        <w:rPr>
          <w:noProof/>
        </w:rPr>
        <w:pict>
          <v:shape id="AutoShape 17" o:spid="_x0000_s1039" type="#_x0000_t32" style="position:absolute;left:0;text-align:left;margin-left:134.05pt;margin-top:24.55pt;width:.05pt;height:19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"/>
        </w:pict>
      </w:r>
      <w:r>
        <w:rPr>
          <w:noProof/>
        </w:rPr>
        <w:pict>
          <v:shape id="AutoShape 18" o:spid="_x0000_s1040" type="#_x0000_t32" style="position:absolute;left:0;text-align:left;margin-left:41.05pt;margin-top:24.55pt;width:0;height:19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sVs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"/>
        </w:pict>
      </w:r>
      <w:r>
        <w:rPr>
          <w:noProof/>
        </w:rPr>
        <w:pict>
          <v:shape id="AutoShape 19" o:spid="_x0000_s1041" type="#_x0000_t32" style="position:absolute;left:0;text-align:left;margin-left:295.4pt;margin-top:5pt;width:0;height:19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"/>
        </w:pict>
      </w:r>
      <w:r>
        <w:rPr>
          <w:noProof/>
        </w:rPr>
        <w:pict>
          <v:shape id="AutoShape 20" o:spid="_x0000_s1042" type="#_x0000_t32" style="position:absolute;left:0;text-align:left;margin-left:85.3pt;margin-top:5pt;width:0;height:19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"/>
        </w:pic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Text Box 28" o:spid="_x0000_s1043" type="#_x0000_t202" style="position:absolute;left:0;text-align:left;margin-left:319.3pt;margin-top:20.05pt;width:93pt;height:38.4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">
            <v:textbox>
              <w:txbxContent>
                <w:p w:rsidR="005913D6" w:rsidRPr="00A249C4" w:rsidRDefault="005913D6" w:rsidP="00741456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249C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陽明辦公區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88" o:spid="_x0000_s1044" type="#_x0000_t32" style="position:absolute;left:0;text-align:left;margin-left:251.9pt;margin-top:.55pt;width:111.6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7YNgIAAHkEAAAOAAAAZHJzL2Uyb0RvYy54bWysVE2P2yAQvVfqf0DcE9upk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"/>
        </w:pict>
      </w:r>
      <w:r>
        <w:rPr>
          <w:noProof/>
        </w:rPr>
        <w:pict>
          <v:shape id="AutoShape 13" o:spid="_x0000_s1045" type="#_x0000_t32" style="position:absolute;left:0;text-align:left;margin-left:363.55pt;margin-top:.55pt;width:0;height:19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u9HwIAADw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"/>
        </w:pict>
      </w:r>
      <w:r>
        <w:rPr>
          <w:noProof/>
        </w:rPr>
        <w:pict>
          <v:shape id="Text Box 27" o:spid="_x0000_s1046" type="#_x0000_t202" style="position:absolute;left:0;text-align:left;margin-left:205.3pt;margin-top:20.05pt;width:101.25pt;height:38.4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">
            <v:textbox>
              <w:txbxContent>
                <w:p w:rsidR="005913D6" w:rsidRPr="00A249C4" w:rsidRDefault="005913D6" w:rsidP="00741456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249C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新市政辦公區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3" o:spid="_x0000_s1047" type="#_x0000_t202" style="position:absolute;left:0;text-align:left;margin-left:115.3pt;margin-top:19.05pt;width:42pt;height:88.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">
            <v:textbox style="layout-flow:vertical-ideographic">
              <w:txbxContent>
                <w:p w:rsidR="005913D6" w:rsidRPr="0021002F" w:rsidRDefault="005913D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4" o:spid="_x0000_s1048" type="#_x0000_t202" style="position:absolute;left:0;text-align:left;margin-left:23.8pt;margin-top:19pt;width:42pt;height:88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">
            <v:textbox style="layout-flow:vertical-ideographic">
              <w:txbxContent>
                <w:p w:rsidR="005913D6" w:rsidRPr="0021002F" w:rsidRDefault="005913D6" w:rsidP="00741456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  <w:p w:rsidR="005913D6" w:rsidRDefault="005913D6" w:rsidP="00741456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5913D6" w:rsidRDefault="005913D6" w:rsidP="00741456">
      <w:pPr>
        <w:pStyle w:val="ListParagraph"/>
        <w:tabs>
          <w:tab w:val="left" w:pos="2400"/>
          <w:tab w:val="left" w:pos="4080"/>
          <w:tab w:val="left" w:pos="6285"/>
        </w:tabs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AutoShape 91" o:spid="_x0000_s1049" type="#_x0000_t32" style="position:absolute;left:0;text-align:left;margin-left:394.3pt;margin-top:22.5pt;width:0;height:12.7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"/>
        </w:pict>
      </w:r>
      <w:r>
        <w:rPr>
          <w:noProof/>
        </w:rPr>
        <w:pict>
          <v:shape id="AutoShape 90" o:spid="_x0000_s1050" type="#_x0000_t32" style="position:absolute;left:0;text-align:left;margin-left:337.3pt;margin-top:22.5pt;width:0;height:12.7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"/>
        </w:pict>
      </w:r>
      <w:r>
        <w:rPr>
          <w:noProof/>
        </w:rPr>
        <w:pict>
          <v:shape id="AutoShape 89" o:spid="_x0000_s1051" type="#_x0000_t32" style="position:absolute;left:0;text-align:left;margin-left:337.3pt;margin-top:22.5pt;width:57pt;height: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Ou4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"/>
        </w:pict>
      </w:r>
      <w:r>
        <w:rPr>
          <w:noProof/>
        </w:rPr>
        <w:pict>
          <v:shape id="AutoShape 87" o:spid="_x0000_s1052" type="#_x0000_t32" style="position:absolute;left:0;text-align:left;margin-left:363.55pt;margin-top:10.5pt;width:0;height:12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"/>
        </w:pict>
      </w:r>
      <w:r>
        <w:rPr>
          <w:noProof/>
        </w:rPr>
        <w:pict>
          <v:shape id="AutoShape 86" o:spid="_x0000_s1053" type="#_x0000_t32" style="position:absolute;left:0;text-align:left;margin-left:286.3pt;margin-top:22.5pt;width:0;height:12.7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"/>
        </w:pict>
      </w:r>
      <w:r>
        <w:rPr>
          <w:noProof/>
        </w:rPr>
        <w:pict>
          <v:shape id="AutoShape 85" o:spid="_x0000_s1054" type="#_x0000_t32" style="position:absolute;left:0;text-align:left;margin-left:217.3pt;margin-top:22.5pt;width:0;height:12.7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"/>
        </w:pict>
      </w:r>
      <w:r>
        <w:rPr>
          <w:noProof/>
        </w:rPr>
        <w:pict>
          <v:shape id="AutoShape 84" o:spid="_x0000_s1055" type="#_x0000_t32" style="position:absolute;left:0;text-align:left;margin-left:217.3pt;margin-top:22.5pt;width:69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68INQ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"/>
        </w:pict>
      </w:r>
      <w:r>
        <w:rPr>
          <w:noProof/>
        </w:rPr>
        <w:pict>
          <v:shape id="AutoShape 29" o:spid="_x0000_s1056" type="#_x0000_t32" style="position:absolute;left:0;text-align:left;margin-left:251.9pt;margin-top:10.5pt;width:0;height:12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"/>
        </w:pict>
      </w:r>
    </w:p>
    <w:p w:rsidR="005913D6" w:rsidRDefault="005913D6" w:rsidP="00741456">
      <w:pPr>
        <w:pStyle w:val="ListParagraph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noProof/>
        </w:rPr>
        <w:pict>
          <v:shape id="Text Box 93" o:spid="_x0000_s1057" type="#_x0000_t202" style="position:absolute;left:0;text-align:left;margin-left:377.8pt;margin-top:11.25pt;width:42pt;height:88.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">
            <v:textbox style="layout-flow:vertical-ideographic;mso-next-textbox:#Text Box 93">
              <w:txbxContent>
                <w:p w:rsidR="005913D6" w:rsidRPr="0021002F" w:rsidRDefault="005913D6" w:rsidP="00741456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92" o:spid="_x0000_s1058" type="#_x0000_t202" style="position:absolute;left:0;text-align:left;margin-left:321.55pt;margin-top:11.25pt;width:42pt;height:88.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">
            <v:textbox style="layout-flow:vertical-ideographic;mso-next-textbox:#Text Box 92">
              <w:txbxContent>
                <w:p w:rsidR="005913D6" w:rsidRPr="0021002F" w:rsidRDefault="005913D6" w:rsidP="00741456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2" o:spid="_x0000_s1059" type="#_x0000_t202" style="position:absolute;left:0;text-align:left;margin-left:201.55pt;margin-top:11.25pt;width:42pt;height:88.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">
            <v:textbox style="layout-flow:vertical-ideographic;mso-next-textbox:#Text Box 22">
              <w:txbxContent>
                <w:p w:rsidR="005913D6" w:rsidRPr="0021002F" w:rsidRDefault="005913D6" w:rsidP="00741456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1" o:spid="_x0000_s1060" type="#_x0000_t202" style="position:absolute;left:0;text-align:left;margin-left:264.55pt;margin-top:11.25pt;width:42pt;height:88.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">
            <v:textbox style="layout-flow:vertical-ideographic;mso-next-textbox:#Text Box 21">
              <w:txbxContent>
                <w:p w:rsidR="005913D6" w:rsidRDefault="005913D6" w:rsidP="00741456">
                  <w:pPr>
                    <w:rPr>
                      <w:rFonts w:cs="Times New Roman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</w:p>
    <w:p w:rsidR="005913D6" w:rsidRPr="00CE65A6" w:rsidRDefault="005913D6" w:rsidP="00741456">
      <w:pPr>
        <w:snapToGrid w:val="0"/>
        <w:spacing w:line="48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5913D6" w:rsidRDefault="005913D6" w:rsidP="00741456"/>
    <w:p w:rsidR="005913D6" w:rsidRDefault="005913D6" w:rsidP="00741456"/>
    <w:p w:rsidR="005913D6" w:rsidRDefault="005913D6" w:rsidP="00741456"/>
    <w:p w:rsidR="005913D6" w:rsidRDefault="005913D6" w:rsidP="00741456"/>
    <w:p w:rsidR="005913D6" w:rsidRDefault="005913D6" w:rsidP="00741456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5913D6" w:rsidRDefault="005913D6" w:rsidP="00741456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8D46BC">
        <w:rPr>
          <w:rFonts w:ascii="標楷體" w:eastAsia="標楷體" w:hAnsi="標楷體" w:hint="eastAsia"/>
        </w:rPr>
        <w:t>附件</w:t>
      </w:r>
      <w:r>
        <w:rPr>
          <w:rFonts w:ascii="標楷體" w:eastAsia="標楷體" w:hAnsi="標楷體" w:hint="eastAsia"/>
        </w:rPr>
        <w:t>二</w:t>
      </w:r>
    </w:p>
    <w:p w:rsidR="005913D6" w:rsidRDefault="005913D6" w:rsidP="00741456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法律扶助志工隊特殊訓練課程</w:t>
      </w:r>
      <w:r>
        <w:rPr>
          <w:rFonts w:ascii="標楷體" w:eastAsia="標楷體" w:hAnsi="標楷體" w:cs="標楷體"/>
          <w:color w:val="000000"/>
          <w:sz w:val="28"/>
          <w:szCs w:val="28"/>
        </w:rPr>
        <w:t>(12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小時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2"/>
        <w:gridCol w:w="3333"/>
      </w:tblGrid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程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數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6D40FA" w:rsidRDefault="005913D6" w:rsidP="006D40F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hint="eastAsia"/>
                <w:sz w:val="28"/>
                <w:szCs w:val="28"/>
              </w:rPr>
              <w:t>車禍交通事故之法律問題</w:t>
            </w:r>
            <w:r w:rsidRPr="006D40F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D40F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6D40F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333" w:type="dxa"/>
          </w:tcPr>
          <w:p w:rsidR="005913D6" w:rsidRPr="006D40FA" w:rsidRDefault="005913D6" w:rsidP="006D40FA">
            <w:pPr>
              <w:spacing w:line="48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6D40FA" w:rsidRDefault="005913D6" w:rsidP="006D40F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hint="eastAsia"/>
                <w:sz w:val="28"/>
                <w:szCs w:val="28"/>
              </w:rPr>
              <w:t>車禍交通事故之法律問題</w:t>
            </w:r>
            <w:r w:rsidRPr="006D40F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6D40F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6D40F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3333" w:type="dxa"/>
          </w:tcPr>
          <w:p w:rsidR="005913D6" w:rsidRPr="006D40FA" w:rsidRDefault="005913D6" w:rsidP="006D40FA">
            <w:pPr>
              <w:spacing w:line="48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6D40FA" w:rsidRDefault="005913D6" w:rsidP="006D40F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國家賠償法解析</w:t>
            </w:r>
          </w:p>
        </w:tc>
        <w:tc>
          <w:tcPr>
            <w:tcW w:w="3333" w:type="dxa"/>
          </w:tcPr>
          <w:p w:rsidR="005913D6" w:rsidRPr="006D40FA" w:rsidRDefault="005913D6" w:rsidP="006D40FA">
            <w:pPr>
              <w:spacing w:line="48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6D40FA" w:rsidRDefault="005913D6" w:rsidP="006D40F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hint="eastAsia"/>
                <w:sz w:val="28"/>
                <w:szCs w:val="28"/>
              </w:rPr>
              <w:t>身分法概要</w:t>
            </w:r>
          </w:p>
        </w:tc>
        <w:tc>
          <w:tcPr>
            <w:tcW w:w="3333" w:type="dxa"/>
          </w:tcPr>
          <w:p w:rsidR="005913D6" w:rsidRPr="006D40FA" w:rsidRDefault="005913D6" w:rsidP="006D40FA">
            <w:pPr>
              <w:spacing w:line="48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6D40FA" w:rsidRDefault="005913D6" w:rsidP="006D40F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hint="eastAsia"/>
                <w:sz w:val="28"/>
                <w:szCs w:val="28"/>
              </w:rPr>
              <w:t>勞資糾紛之處理</w:t>
            </w:r>
          </w:p>
        </w:tc>
        <w:tc>
          <w:tcPr>
            <w:tcW w:w="3333" w:type="dxa"/>
          </w:tcPr>
          <w:p w:rsidR="005913D6" w:rsidRPr="006D40FA" w:rsidRDefault="005913D6" w:rsidP="006D40FA">
            <w:pPr>
              <w:spacing w:line="48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6D40FA" w:rsidRDefault="005913D6" w:rsidP="006D40F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法律諮詢之功能與目的</w:t>
            </w:r>
          </w:p>
        </w:tc>
        <w:tc>
          <w:tcPr>
            <w:tcW w:w="3333" w:type="dxa"/>
          </w:tcPr>
          <w:p w:rsidR="005913D6" w:rsidRPr="006D40FA" w:rsidRDefault="005913D6" w:rsidP="006D40FA">
            <w:pPr>
              <w:spacing w:line="48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 w:rsidRPr="006D40FA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6D40FA">
              <w:rPr>
                <w:rFonts w:ascii="標楷體" w:eastAsia="標楷體" w:hAnsi="標楷體" w:cs="標楷體" w:hint="eastAsia"/>
                <w:sz w:val="28"/>
                <w:szCs w:val="28"/>
              </w:rPr>
              <w:t>小時</w:t>
            </w:r>
          </w:p>
        </w:tc>
      </w:tr>
    </w:tbl>
    <w:p w:rsidR="005913D6" w:rsidRDefault="005913D6" w:rsidP="00741456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</w:t>
      </w:r>
    </w:p>
    <w:p w:rsidR="005913D6" w:rsidRPr="008B70EF" w:rsidRDefault="005913D6" w:rsidP="00741456">
      <w:pPr>
        <w:spacing w:line="48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消費者保護志工隊特殊訓練課程</w:t>
      </w:r>
      <w:r>
        <w:rPr>
          <w:rFonts w:ascii="標楷體" w:eastAsia="標楷體" w:hAnsi="標楷體" w:cs="標楷體"/>
          <w:color w:val="000000"/>
          <w:sz w:val="28"/>
          <w:szCs w:val="28"/>
        </w:rPr>
        <w:t>(12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小時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2"/>
        <w:gridCol w:w="3333"/>
      </w:tblGrid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程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數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ind w:firstLineChars="350" w:firstLine="9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消費者保護法解析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ind w:firstLineChars="300" w:firstLine="8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商品標示及檢驗規定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ind w:firstLineChars="200" w:firstLine="56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食品及藥品衛生安全之認識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各類消費糾紛案件之實務探討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8D0D30" w:rsidRDefault="005913D6" w:rsidP="0079544F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消費申訴與調解之消費者權益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5913D6" w:rsidRPr="008D0D30" w:rsidTr="0079544F">
        <w:tc>
          <w:tcPr>
            <w:tcW w:w="4252" w:type="dxa"/>
          </w:tcPr>
          <w:p w:rsidR="005913D6" w:rsidRPr="000D32B7" w:rsidRDefault="005913D6" w:rsidP="0079544F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消費者服務中心之功能與目的</w:t>
            </w:r>
          </w:p>
        </w:tc>
        <w:tc>
          <w:tcPr>
            <w:tcW w:w="3333" w:type="dxa"/>
          </w:tcPr>
          <w:p w:rsidR="005913D6" w:rsidRPr="008D0D30" w:rsidRDefault="005913D6" w:rsidP="0079544F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</w:tbl>
    <w:p w:rsidR="005913D6" w:rsidRPr="00D452C4" w:rsidRDefault="005913D6" w:rsidP="00741456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:rsidR="005913D6" w:rsidRDefault="005913D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5913D6" w:rsidRDefault="005913D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5913D6" w:rsidRDefault="005913D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5913D6" w:rsidRDefault="005913D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5913D6" w:rsidRDefault="005913D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5913D6" w:rsidRDefault="005913D6" w:rsidP="00741456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5913D6" w:rsidRDefault="005913D6"/>
    <w:sectPr w:rsidR="005913D6" w:rsidSect="000F104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3D6" w:rsidRDefault="005913D6" w:rsidP="006D40FA">
      <w:r>
        <w:separator/>
      </w:r>
    </w:p>
  </w:endnote>
  <w:endnote w:type="continuationSeparator" w:id="0">
    <w:p w:rsidR="005913D6" w:rsidRDefault="005913D6" w:rsidP="006D4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3D6" w:rsidRDefault="005913D6" w:rsidP="006D40FA">
      <w:r>
        <w:separator/>
      </w:r>
    </w:p>
  </w:footnote>
  <w:footnote w:type="continuationSeparator" w:id="0">
    <w:p w:rsidR="005913D6" w:rsidRDefault="005913D6" w:rsidP="006D40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456"/>
    <w:rsid w:val="000D32B7"/>
    <w:rsid w:val="000F1041"/>
    <w:rsid w:val="00166068"/>
    <w:rsid w:val="0021002F"/>
    <w:rsid w:val="0044001B"/>
    <w:rsid w:val="005913D6"/>
    <w:rsid w:val="00654A30"/>
    <w:rsid w:val="00657F9D"/>
    <w:rsid w:val="006D40FA"/>
    <w:rsid w:val="006E42F9"/>
    <w:rsid w:val="00741456"/>
    <w:rsid w:val="0079544F"/>
    <w:rsid w:val="007D6800"/>
    <w:rsid w:val="008B70EF"/>
    <w:rsid w:val="008D0D30"/>
    <w:rsid w:val="008D46BC"/>
    <w:rsid w:val="0099345C"/>
    <w:rsid w:val="00A249C4"/>
    <w:rsid w:val="00C63F70"/>
    <w:rsid w:val="00CE65A6"/>
    <w:rsid w:val="00D452C4"/>
    <w:rsid w:val="00F13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456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41456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6D4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D40FA"/>
    <w:rPr>
      <w:rFonts w:ascii="Calibri" w:eastAsia="新細明體" w:hAnsi="Calibri" w:cs="Calibri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D40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D40FA"/>
    <w:rPr>
      <w:rFonts w:ascii="Calibri" w:eastAsia="新細明體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53</Words>
  <Characters>308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subject/>
  <dc:creator>t0328</dc:creator>
  <cp:keywords/>
  <dc:description/>
  <cp:lastModifiedBy>f71108</cp:lastModifiedBy>
  <cp:revision>2</cp:revision>
  <dcterms:created xsi:type="dcterms:W3CDTF">2014-09-05T02:13:00Z</dcterms:created>
  <dcterms:modified xsi:type="dcterms:W3CDTF">2014-09-05T02:13:00Z</dcterms:modified>
</cp:coreProperties>
</file>