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8F9" w:rsidRPr="00934CFE" w:rsidRDefault="006A38F9" w:rsidP="00085FAE">
      <w:pPr>
        <w:spacing w:afterLines="50" w:line="480" w:lineRule="exact"/>
        <w:jc w:val="center"/>
        <w:rPr>
          <w:rFonts w:eastAsia="標楷體"/>
          <w:color w:val="000000"/>
          <w:sz w:val="40"/>
          <w:szCs w:val="40"/>
        </w:rPr>
      </w:pPr>
      <w:r w:rsidRPr="00934CFE">
        <w:rPr>
          <w:rFonts w:eastAsia="標楷體" w:hint="eastAsia"/>
          <w:color w:val="000000"/>
          <w:sz w:val="40"/>
          <w:szCs w:val="40"/>
        </w:rPr>
        <w:t>臺中市文化資產處編制表</w:t>
      </w:r>
    </w:p>
    <w:tbl>
      <w:tblPr>
        <w:tblW w:w="82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620"/>
        <w:gridCol w:w="1080"/>
        <w:gridCol w:w="2160"/>
        <w:gridCol w:w="1260"/>
        <w:gridCol w:w="2160"/>
      </w:tblGrid>
      <w:tr w:rsidR="006A38F9" w:rsidRPr="00934CFE" w:rsidTr="00943AB8">
        <w:trPr>
          <w:cantSplit/>
          <w:trHeight w:val="585"/>
        </w:trPr>
        <w:tc>
          <w:tcPr>
            <w:tcW w:w="1620" w:type="dxa"/>
            <w:tcBorders>
              <w:bottom w:val="nil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職</w:t>
            </w:r>
            <w:r w:rsidRPr="00934CFE">
              <w:rPr>
                <w:rFonts w:ascii="標楷體" w:eastAsia="標楷體"/>
                <w:color w:val="000000"/>
                <w:sz w:val="28"/>
                <w:szCs w:val="28"/>
              </w:rPr>
              <w:t xml:space="preserve">   </w:t>
            </w: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稱</w:t>
            </w:r>
          </w:p>
        </w:tc>
        <w:tc>
          <w:tcPr>
            <w:tcW w:w="1080" w:type="dxa"/>
            <w:tcBorders>
              <w:left w:val="nil"/>
              <w:bottom w:val="nil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官</w:t>
            </w:r>
            <w:r w:rsidRPr="00934CFE">
              <w:rPr>
                <w:rFonts w:ascii="標楷體" w:eastAsia="標楷體"/>
                <w:color w:val="000000"/>
                <w:sz w:val="28"/>
                <w:szCs w:val="28"/>
              </w:rPr>
              <w:t xml:space="preserve">  </w:t>
            </w: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等</w:t>
            </w:r>
          </w:p>
        </w:tc>
        <w:tc>
          <w:tcPr>
            <w:tcW w:w="2160" w:type="dxa"/>
            <w:tcBorders>
              <w:left w:val="nil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備</w:t>
            </w:r>
            <w:r w:rsidRPr="00934CFE">
              <w:rPr>
                <w:rFonts w:ascii="標楷體" w:eastAsia="標楷體"/>
                <w:color w:val="000000"/>
                <w:sz w:val="28"/>
                <w:szCs w:val="28"/>
              </w:rPr>
              <w:t xml:space="preserve">           </w:t>
            </w: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考</w:t>
            </w: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處長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薦任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至簡任</w:t>
            </w:r>
          </w:p>
        </w:tc>
        <w:tc>
          <w:tcPr>
            <w:tcW w:w="2160" w:type="dxa"/>
            <w:tcBorders>
              <w:top w:val="single" w:sz="6" w:space="0" w:color="auto"/>
              <w:left w:val="nil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至第十職等</w:t>
            </w:r>
          </w:p>
        </w:tc>
        <w:tc>
          <w:tcPr>
            <w:tcW w:w="1260" w:type="dxa"/>
            <w:tcBorders>
              <w:top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160" w:type="dxa"/>
            <w:tcBorders>
              <w:top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533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160" w:type="dxa"/>
            <w:tcBorders>
              <w:top w:val="single" w:sz="6" w:space="0" w:color="auto"/>
              <w:left w:val="nil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260" w:type="dxa"/>
            <w:tcBorders>
              <w:top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160" w:type="dxa"/>
            <w:tcBorders>
              <w:top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511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副研究員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160" w:type="dxa"/>
            <w:tcBorders>
              <w:top w:val="single" w:sz="6" w:space="0" w:color="auto"/>
              <w:left w:val="nil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60" w:type="dxa"/>
            <w:tcBorders>
              <w:top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160" w:type="dxa"/>
            <w:tcBorders>
              <w:top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16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160" w:type="dxa"/>
            <w:vAlign w:val="center"/>
          </w:tcPr>
          <w:p w:rsidR="006A38F9" w:rsidRPr="00934CFE" w:rsidRDefault="006A38F9" w:rsidP="00943AB8">
            <w:pPr>
              <w:spacing w:line="2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16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160" w:type="dxa"/>
            <w:vAlign w:val="center"/>
          </w:tcPr>
          <w:p w:rsidR="006A38F9" w:rsidRPr="00934CFE" w:rsidRDefault="006A38F9" w:rsidP="00943AB8">
            <w:pPr>
              <w:pStyle w:val="BodyTextIndent"/>
              <w:spacing w:line="280" w:lineRule="exact"/>
              <w:ind w:leftChars="0" w:left="0"/>
              <w:rPr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技</w:t>
            </w:r>
            <w:r w:rsidRPr="00934CFE">
              <w:rPr>
                <w:rFonts w:ascii="標楷體" w:eastAsia="標楷體"/>
                <w:color w:val="000000"/>
                <w:sz w:val="28"/>
                <w:szCs w:val="28"/>
              </w:rPr>
              <w:t xml:space="preserve">  </w:t>
            </w: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士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16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160" w:type="dxa"/>
            <w:vAlign w:val="center"/>
          </w:tcPr>
          <w:p w:rsidR="006A38F9" w:rsidRPr="00934CFE" w:rsidRDefault="006A38F9" w:rsidP="00943AB8">
            <w:pPr>
              <w:pStyle w:val="BodyTextIndent"/>
              <w:spacing w:line="280" w:lineRule="exact"/>
              <w:ind w:leftChars="0" w:left="0"/>
              <w:rPr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80" w:type="dxa"/>
            <w:tcBorders>
              <w:left w:val="nil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160" w:type="dxa"/>
            <w:tcBorders>
              <w:left w:val="nil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160" w:type="dxa"/>
            <w:vAlign w:val="center"/>
          </w:tcPr>
          <w:p w:rsidR="006A38F9" w:rsidRPr="00934CFE" w:rsidRDefault="006A38F9" w:rsidP="00943AB8">
            <w:pPr>
              <w:pStyle w:val="BodyTextIndent"/>
              <w:spacing w:line="240" w:lineRule="exact"/>
              <w:ind w:leftChars="0" w:left="0"/>
              <w:rPr>
                <w:rFonts w:hAnsi="標楷體"/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080" w:type="dxa"/>
            <w:tcBorders>
              <w:left w:val="nil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160" w:type="dxa"/>
            <w:tcBorders>
              <w:left w:val="nil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160" w:type="dxa"/>
            <w:vAlign w:val="center"/>
          </w:tcPr>
          <w:p w:rsidR="006A38F9" w:rsidRPr="00934CFE" w:rsidRDefault="006A38F9" w:rsidP="00943AB8">
            <w:pPr>
              <w:pStyle w:val="BodyTextIndent"/>
              <w:spacing w:line="240" w:lineRule="exact"/>
              <w:ind w:leftChars="0" w:left="0"/>
              <w:rPr>
                <w:rFonts w:hAnsi="標楷體"/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80" w:type="dxa"/>
            <w:tcBorders>
              <w:left w:val="nil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color w:val="000000"/>
                <w:sz w:val="28"/>
                <w:szCs w:val="28"/>
              </w:rPr>
            </w:pPr>
            <w:r w:rsidRPr="00934CFE">
              <w:rPr>
                <w:rFonts w:eastAsia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160" w:type="dxa"/>
            <w:tcBorders>
              <w:left w:val="nil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160" w:type="dxa"/>
            <w:vAlign w:val="center"/>
          </w:tcPr>
          <w:p w:rsidR="006A38F9" w:rsidRPr="00934CFE" w:rsidRDefault="006A38F9" w:rsidP="00943AB8">
            <w:pPr>
              <w:pStyle w:val="BodyTextIndent"/>
              <w:spacing w:line="280" w:lineRule="exact"/>
              <w:ind w:leftChars="0" w:left="0"/>
              <w:rPr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80" w:type="dxa"/>
            <w:tcBorders>
              <w:left w:val="nil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color w:val="000000"/>
                <w:sz w:val="28"/>
                <w:szCs w:val="28"/>
              </w:rPr>
            </w:pPr>
            <w:r w:rsidRPr="00934CFE">
              <w:rPr>
                <w:rFonts w:eastAsia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160" w:type="dxa"/>
            <w:tcBorders>
              <w:left w:val="nil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160" w:type="dxa"/>
            <w:vAlign w:val="center"/>
          </w:tcPr>
          <w:p w:rsidR="006A38F9" w:rsidRPr="00934CFE" w:rsidRDefault="006A38F9" w:rsidP="00943AB8">
            <w:pPr>
              <w:pStyle w:val="BodyTextIndent"/>
              <w:spacing w:line="280" w:lineRule="exact"/>
              <w:ind w:leftChars="0" w:left="0"/>
              <w:rPr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人事管理員</w:t>
            </w:r>
          </w:p>
        </w:tc>
        <w:tc>
          <w:tcPr>
            <w:tcW w:w="1080" w:type="dxa"/>
            <w:tcBorders>
              <w:left w:val="nil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委任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至</w:t>
            </w: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160" w:type="dxa"/>
            <w:tcBorders>
              <w:left w:val="nil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第五職等至第七職等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160" w:type="dxa"/>
            <w:vAlign w:val="center"/>
          </w:tcPr>
          <w:p w:rsidR="006A38F9" w:rsidRPr="00934CFE" w:rsidRDefault="006A38F9" w:rsidP="00943AB8">
            <w:pPr>
              <w:pStyle w:val="BodyTextIndent"/>
              <w:spacing w:line="280" w:lineRule="exact"/>
              <w:ind w:leftChars="0" w:left="0"/>
              <w:rPr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825"/>
        </w:trPr>
        <w:tc>
          <w:tcPr>
            <w:tcW w:w="1620" w:type="dxa"/>
            <w:tcBorders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會計員</w:t>
            </w:r>
          </w:p>
        </w:tc>
        <w:tc>
          <w:tcPr>
            <w:tcW w:w="1080" w:type="dxa"/>
            <w:tcBorders>
              <w:left w:val="nil"/>
              <w:right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0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委任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至</w:t>
            </w: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160" w:type="dxa"/>
            <w:tcBorders>
              <w:left w:val="nil"/>
            </w:tcBorders>
            <w:vAlign w:val="center"/>
          </w:tcPr>
          <w:p w:rsidR="006A38F9" w:rsidRPr="00934CFE" w:rsidRDefault="006A38F9" w:rsidP="00943AB8">
            <w:pPr>
              <w:spacing w:line="32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第五職等至第七職等</w:t>
            </w:r>
          </w:p>
        </w:tc>
        <w:tc>
          <w:tcPr>
            <w:tcW w:w="1260" w:type="dxa"/>
            <w:vAlign w:val="center"/>
          </w:tcPr>
          <w:p w:rsidR="006A38F9" w:rsidRPr="00934CFE" w:rsidRDefault="006A38F9" w:rsidP="00943AB8">
            <w:pPr>
              <w:spacing w:line="28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160" w:type="dxa"/>
            <w:vAlign w:val="center"/>
          </w:tcPr>
          <w:p w:rsidR="006A38F9" w:rsidRPr="00934CFE" w:rsidRDefault="006A38F9" w:rsidP="00943AB8">
            <w:pPr>
              <w:pStyle w:val="BodyTextIndent"/>
              <w:spacing w:line="280" w:lineRule="exact"/>
              <w:ind w:leftChars="0" w:left="0"/>
              <w:rPr>
                <w:color w:val="000000"/>
                <w:sz w:val="28"/>
                <w:szCs w:val="28"/>
              </w:rPr>
            </w:pPr>
          </w:p>
        </w:tc>
      </w:tr>
      <w:tr w:rsidR="006A38F9" w:rsidRPr="00934CFE" w:rsidTr="00943AB8">
        <w:trPr>
          <w:cantSplit/>
          <w:trHeight w:val="688"/>
        </w:trPr>
        <w:tc>
          <w:tcPr>
            <w:tcW w:w="4860" w:type="dxa"/>
            <w:gridSpan w:val="3"/>
            <w:tcBorders>
              <w:bottom w:val="single" w:sz="6" w:space="0" w:color="auto"/>
            </w:tcBorders>
            <w:vAlign w:val="center"/>
          </w:tcPr>
          <w:p w:rsidR="006A38F9" w:rsidRPr="00934CFE" w:rsidRDefault="006A38F9" w:rsidP="00943AB8">
            <w:pPr>
              <w:widowControl/>
              <w:spacing w:line="30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合</w:t>
            </w:r>
            <w:r w:rsidRPr="00934CFE">
              <w:rPr>
                <w:rFonts w:ascii="標楷體" w:eastAsia="標楷體"/>
                <w:color w:val="000000"/>
                <w:sz w:val="28"/>
                <w:szCs w:val="28"/>
              </w:rPr>
              <w:t xml:space="preserve">    </w:t>
            </w: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260" w:type="dxa"/>
            <w:tcBorders>
              <w:bottom w:val="single" w:sz="6" w:space="0" w:color="auto"/>
            </w:tcBorders>
            <w:vAlign w:val="center"/>
          </w:tcPr>
          <w:p w:rsidR="006A38F9" w:rsidRPr="00934CFE" w:rsidRDefault="006A38F9" w:rsidP="00943AB8">
            <w:pPr>
              <w:spacing w:line="34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34CFE">
              <w:rPr>
                <w:rFonts w:ascii="標楷體" w:eastAsia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2160" w:type="dxa"/>
            <w:tcBorders>
              <w:bottom w:val="single" w:sz="6" w:space="0" w:color="auto"/>
            </w:tcBorders>
            <w:vAlign w:val="center"/>
          </w:tcPr>
          <w:p w:rsidR="006A38F9" w:rsidRPr="00934CFE" w:rsidRDefault="006A38F9" w:rsidP="00943AB8">
            <w:pPr>
              <w:widowControl/>
              <w:spacing w:line="28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</w:tbl>
    <w:p w:rsidR="006A38F9" w:rsidRPr="00643F18" w:rsidRDefault="006A38F9" w:rsidP="00DC4A08">
      <w:pPr>
        <w:spacing w:line="400" w:lineRule="exact"/>
        <w:ind w:left="848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 w:rsidRPr="00643F1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6A38F9" w:rsidRPr="00643F18" w:rsidRDefault="006A38F9" w:rsidP="00DC4A08">
      <w:pPr>
        <w:spacing w:line="40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643F18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一、本編制表所列職稱、官等職等，應適用「丁、地方機關職務列等表之十」之規定；該職務列等表修正時亦同。</w:t>
      </w:r>
    </w:p>
    <w:p w:rsidR="006A38F9" w:rsidRPr="008B51CE" w:rsidRDefault="006A38F9" w:rsidP="008B51CE">
      <w:pPr>
        <w:spacing w:line="40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643F18">
        <w:rPr>
          <w:rFonts w:ascii="標楷體" w:eastAsia="標楷體" w:hAnsi="標楷體" w:hint="eastAsia"/>
          <w:color w:val="000000"/>
          <w:sz w:val="28"/>
          <w:szCs w:val="28"/>
        </w:rPr>
        <w:t>二、為因應業務需要，得在本編制表內所列秘書、課員等職稱指定辦理法制業務人員。</w:t>
      </w:r>
      <w:bookmarkStart w:id="0" w:name="_GoBack"/>
      <w:bookmarkEnd w:id="0"/>
    </w:p>
    <w:sectPr w:rsidR="006A38F9" w:rsidRPr="008B51CE" w:rsidSect="00C747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8F9" w:rsidRDefault="006A38F9" w:rsidP="00DC4A08">
      <w:r>
        <w:separator/>
      </w:r>
    </w:p>
  </w:endnote>
  <w:endnote w:type="continuationSeparator" w:id="0">
    <w:p w:rsidR="006A38F9" w:rsidRDefault="006A38F9" w:rsidP="00DC4A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8F9" w:rsidRDefault="006A38F9" w:rsidP="00DC4A08">
      <w:r>
        <w:separator/>
      </w:r>
    </w:p>
  </w:footnote>
  <w:footnote w:type="continuationSeparator" w:id="0">
    <w:p w:rsidR="006A38F9" w:rsidRDefault="006A38F9" w:rsidP="00DC4A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34EE"/>
    <w:rsid w:val="00085FAE"/>
    <w:rsid w:val="000B1719"/>
    <w:rsid w:val="001E2690"/>
    <w:rsid w:val="002834EE"/>
    <w:rsid w:val="00643F18"/>
    <w:rsid w:val="006A38F9"/>
    <w:rsid w:val="007F6EF5"/>
    <w:rsid w:val="008B51CE"/>
    <w:rsid w:val="00923377"/>
    <w:rsid w:val="00934CFE"/>
    <w:rsid w:val="00943AB8"/>
    <w:rsid w:val="00C74795"/>
    <w:rsid w:val="00C75796"/>
    <w:rsid w:val="00DC4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A08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C4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C4A0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DC4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C4A08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DC4A08"/>
    <w:pPr>
      <w:spacing w:after="120"/>
      <w:ind w:leftChars="200" w:left="48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C4A08"/>
    <w:rPr>
      <w:rFonts w:ascii="Calibri" w:eastAsia="新細明體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61</Words>
  <Characters>354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臺中市文化資產處編制表</dc:title>
  <dc:subject/>
  <dc:creator>acer</dc:creator>
  <cp:keywords/>
  <dc:description/>
  <cp:lastModifiedBy>f71108</cp:lastModifiedBy>
  <cp:revision>2</cp:revision>
  <dcterms:created xsi:type="dcterms:W3CDTF">2014-07-18T06:06:00Z</dcterms:created>
  <dcterms:modified xsi:type="dcterms:W3CDTF">2014-07-18T06:06:00Z</dcterms:modified>
</cp:coreProperties>
</file>