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503" w:rsidRPr="001F65D0" w:rsidRDefault="00A72503" w:rsidP="00015223">
      <w:pPr>
        <w:spacing w:afterLines="50" w:line="400" w:lineRule="exact"/>
        <w:jc w:val="center"/>
        <w:rPr>
          <w:rFonts w:ascii="Calibri" w:hAnsi="Calibri"/>
          <w:color w:val="000000"/>
          <w:sz w:val="40"/>
          <w:szCs w:val="40"/>
        </w:rPr>
      </w:pPr>
      <w:r w:rsidRPr="001F65D0">
        <w:rPr>
          <w:rFonts w:ascii="標楷體" w:eastAsia="標楷體" w:hAnsi="Calibri" w:hint="eastAsia"/>
          <w:color w:val="000000"/>
          <w:sz w:val="40"/>
          <w:szCs w:val="40"/>
        </w:rPr>
        <w:t>臺中市政府原住民</w:t>
      </w:r>
      <w:r w:rsidRPr="00086D6A">
        <w:rPr>
          <w:rFonts w:ascii="標楷體" w:eastAsia="標楷體" w:hAnsi="Calibri" w:hint="eastAsia"/>
          <w:sz w:val="40"/>
          <w:szCs w:val="40"/>
        </w:rPr>
        <w:t>族</w:t>
      </w:r>
      <w:r w:rsidRPr="001F65D0">
        <w:rPr>
          <w:rFonts w:ascii="標楷體" w:eastAsia="標楷體" w:hAnsi="Calibri" w:hint="eastAsia"/>
          <w:color w:val="000000"/>
          <w:sz w:val="40"/>
          <w:szCs w:val="40"/>
        </w:rPr>
        <w:t>事務委員會編制表</w:t>
      </w:r>
    </w:p>
    <w:tbl>
      <w:tblPr>
        <w:tblW w:w="9120" w:type="dxa"/>
        <w:tblInd w:w="-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83"/>
        <w:gridCol w:w="992"/>
        <w:gridCol w:w="2410"/>
        <w:gridCol w:w="1418"/>
        <w:gridCol w:w="2817"/>
      </w:tblGrid>
      <w:tr w:rsidR="00A72503" w:rsidRPr="001F65D0" w:rsidTr="006B02DB">
        <w:trPr>
          <w:cantSplit/>
          <w:trHeight w:val="440"/>
        </w:trPr>
        <w:tc>
          <w:tcPr>
            <w:tcW w:w="1483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992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410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418" w:type="dxa"/>
            <w:vAlign w:val="center"/>
          </w:tcPr>
          <w:p w:rsidR="00A72503" w:rsidRPr="001F65D0" w:rsidRDefault="00A72503" w:rsidP="006B02DB">
            <w:pPr>
              <w:spacing w:line="28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6B02DB">
            <w:pPr>
              <w:spacing w:line="28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A72503" w:rsidRPr="001F65D0" w:rsidTr="003C366F">
        <w:trPr>
          <w:cantSplit/>
          <w:trHeight w:val="941"/>
        </w:trPr>
        <w:tc>
          <w:tcPr>
            <w:tcW w:w="1483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主任委員</w:t>
            </w:r>
          </w:p>
        </w:tc>
        <w:tc>
          <w:tcPr>
            <w:tcW w:w="992" w:type="dxa"/>
            <w:vAlign w:val="center"/>
          </w:tcPr>
          <w:p w:rsidR="00A72503" w:rsidRPr="001F65D0" w:rsidRDefault="00A72503" w:rsidP="003C366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72503" w:rsidRPr="001F65D0" w:rsidRDefault="00A72503" w:rsidP="003C366F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比照簡任第十三職等，為地方制度法所定。</w:t>
            </w:r>
          </w:p>
        </w:tc>
      </w:tr>
      <w:tr w:rsidR="00A72503" w:rsidRPr="001F65D0" w:rsidTr="003C366F">
        <w:trPr>
          <w:cantSplit/>
          <w:trHeight w:val="984"/>
        </w:trPr>
        <w:tc>
          <w:tcPr>
            <w:tcW w:w="1483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992" w:type="dxa"/>
            <w:vAlign w:val="center"/>
          </w:tcPr>
          <w:p w:rsidR="00A72503" w:rsidRPr="001F65D0" w:rsidRDefault="00A72503" w:rsidP="003C366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72503" w:rsidRPr="001F65D0" w:rsidRDefault="00A72503" w:rsidP="003C366F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A72503" w:rsidRPr="001F65D0" w:rsidRDefault="00A72503" w:rsidP="003C366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（十六）</w:t>
            </w:r>
          </w:p>
          <w:p w:rsidR="00A72503" w:rsidRPr="001F65D0" w:rsidRDefault="00A72503" w:rsidP="003C366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∣</w:t>
            </w:r>
          </w:p>
          <w:p w:rsidR="00A72503" w:rsidRPr="001F65D0" w:rsidRDefault="00A72503" w:rsidP="003C366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18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（二十二）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3C366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由市長依規定聘（派）兼之。</w:t>
            </w:r>
          </w:p>
        </w:tc>
      </w:tr>
      <w:tr w:rsidR="00A72503" w:rsidRPr="001F65D0" w:rsidTr="006B02DB">
        <w:trPr>
          <w:cantSplit/>
          <w:trHeight w:val="363"/>
        </w:trPr>
        <w:tc>
          <w:tcPr>
            <w:tcW w:w="1483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簡任</w:t>
            </w:r>
          </w:p>
        </w:tc>
        <w:tc>
          <w:tcPr>
            <w:tcW w:w="2410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第十職等</w:t>
            </w:r>
          </w:p>
        </w:tc>
        <w:tc>
          <w:tcPr>
            <w:tcW w:w="1418" w:type="dxa"/>
            <w:vAlign w:val="center"/>
          </w:tcPr>
          <w:p w:rsidR="00A72503" w:rsidRPr="001F65D0" w:rsidRDefault="00A72503" w:rsidP="003C366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18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18"/>
                <w:sz w:val="28"/>
                <w:szCs w:val="28"/>
              </w:rPr>
              <w:t>一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3C366F">
            <w:pPr>
              <w:spacing w:line="400" w:lineRule="exact"/>
              <w:rPr>
                <w:rFonts w:ascii="標楷體" w:eastAsia="標楷體" w:hAnsi="標楷體"/>
                <w:color w:val="000000"/>
                <w:spacing w:val="-10"/>
                <w:sz w:val="28"/>
                <w:szCs w:val="28"/>
              </w:rPr>
            </w:pPr>
          </w:p>
        </w:tc>
      </w:tr>
      <w:tr w:rsidR="00A72503" w:rsidRPr="001F65D0" w:rsidTr="006B02DB">
        <w:trPr>
          <w:cantSplit/>
          <w:trHeight w:val="363"/>
        </w:trPr>
        <w:tc>
          <w:tcPr>
            <w:tcW w:w="1483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專門委員</w:t>
            </w:r>
          </w:p>
        </w:tc>
        <w:tc>
          <w:tcPr>
            <w:tcW w:w="992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簡任</w:t>
            </w:r>
          </w:p>
        </w:tc>
        <w:tc>
          <w:tcPr>
            <w:tcW w:w="2410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第十職等</w:t>
            </w:r>
          </w:p>
        </w:tc>
        <w:tc>
          <w:tcPr>
            <w:tcW w:w="1418" w:type="dxa"/>
            <w:vAlign w:val="center"/>
          </w:tcPr>
          <w:p w:rsidR="00A72503" w:rsidRPr="001F65D0" w:rsidRDefault="00A72503" w:rsidP="003C366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18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18"/>
                <w:sz w:val="28"/>
                <w:szCs w:val="28"/>
              </w:rPr>
              <w:t>一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3C366F">
            <w:pPr>
              <w:spacing w:line="400" w:lineRule="exact"/>
              <w:rPr>
                <w:rFonts w:ascii="標楷體" w:eastAsia="標楷體" w:hAnsi="標楷體"/>
                <w:color w:val="000000"/>
                <w:spacing w:val="-10"/>
                <w:sz w:val="28"/>
                <w:szCs w:val="28"/>
              </w:rPr>
            </w:pPr>
          </w:p>
        </w:tc>
      </w:tr>
      <w:tr w:rsidR="00A72503" w:rsidRPr="001F65D0" w:rsidTr="006B02DB">
        <w:trPr>
          <w:cantSplit/>
          <w:trHeight w:val="260"/>
        </w:trPr>
        <w:tc>
          <w:tcPr>
            <w:tcW w:w="1483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992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410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第九職等</w:t>
            </w:r>
          </w:p>
        </w:tc>
        <w:tc>
          <w:tcPr>
            <w:tcW w:w="1418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3C366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A72503" w:rsidRPr="001F65D0" w:rsidTr="006B02DB">
        <w:trPr>
          <w:cantSplit/>
          <w:trHeight w:val="440"/>
        </w:trPr>
        <w:tc>
          <w:tcPr>
            <w:tcW w:w="1483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專員</w:t>
            </w:r>
          </w:p>
        </w:tc>
        <w:tc>
          <w:tcPr>
            <w:tcW w:w="992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410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第八職等至第九職等</w:t>
            </w:r>
          </w:p>
        </w:tc>
        <w:tc>
          <w:tcPr>
            <w:tcW w:w="1418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3C366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A72503" w:rsidRPr="001F65D0" w:rsidTr="003C366F">
        <w:trPr>
          <w:cantSplit/>
          <w:trHeight w:val="655"/>
        </w:trPr>
        <w:tc>
          <w:tcPr>
            <w:tcW w:w="1483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組員</w:t>
            </w:r>
          </w:p>
        </w:tc>
        <w:tc>
          <w:tcPr>
            <w:tcW w:w="992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委任或薦任</w:t>
            </w:r>
          </w:p>
        </w:tc>
        <w:tc>
          <w:tcPr>
            <w:tcW w:w="2410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第五職等或第六職等至第七職等</w:t>
            </w:r>
          </w:p>
        </w:tc>
        <w:tc>
          <w:tcPr>
            <w:tcW w:w="1418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3C366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A72503" w:rsidRPr="001F65D0" w:rsidTr="003C366F">
        <w:trPr>
          <w:cantSplit/>
          <w:trHeight w:val="694"/>
        </w:trPr>
        <w:tc>
          <w:tcPr>
            <w:tcW w:w="1483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992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委任或薦任</w:t>
            </w:r>
          </w:p>
        </w:tc>
        <w:tc>
          <w:tcPr>
            <w:tcW w:w="2410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第五職等或第六職等至第七職等</w:t>
            </w:r>
          </w:p>
        </w:tc>
        <w:tc>
          <w:tcPr>
            <w:tcW w:w="1418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3C366F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A72503" w:rsidRPr="001F65D0" w:rsidTr="006B02DB">
        <w:trPr>
          <w:cantSplit/>
          <w:trHeight w:val="443"/>
        </w:trPr>
        <w:tc>
          <w:tcPr>
            <w:tcW w:w="1483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992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410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第四職等至第五職等</w:t>
            </w:r>
          </w:p>
        </w:tc>
        <w:tc>
          <w:tcPr>
            <w:tcW w:w="1418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3C366F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A72503" w:rsidRPr="001F65D0" w:rsidTr="003C366F">
        <w:trPr>
          <w:cantSplit/>
          <w:trHeight w:val="667"/>
        </w:trPr>
        <w:tc>
          <w:tcPr>
            <w:tcW w:w="1483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992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410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第四職等至第五職等</w:t>
            </w:r>
          </w:p>
        </w:tc>
        <w:tc>
          <w:tcPr>
            <w:tcW w:w="1418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3C366F">
            <w:pPr>
              <w:spacing w:line="400" w:lineRule="exact"/>
              <w:ind w:leftChars="-4" w:left="-10" w:firstLineChars="3" w:firstLine="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內一人得列薦任第六職等。</w:t>
            </w:r>
          </w:p>
        </w:tc>
      </w:tr>
      <w:tr w:rsidR="00A72503" w:rsidRPr="001F65D0" w:rsidTr="006B02DB">
        <w:trPr>
          <w:cantSplit/>
          <w:trHeight w:val="443"/>
        </w:trPr>
        <w:tc>
          <w:tcPr>
            <w:tcW w:w="1483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992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410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第三職等至第五職等</w:t>
            </w:r>
          </w:p>
        </w:tc>
        <w:tc>
          <w:tcPr>
            <w:tcW w:w="1418" w:type="dxa"/>
            <w:vAlign w:val="center"/>
          </w:tcPr>
          <w:p w:rsidR="00A72503" w:rsidRPr="001F65D0" w:rsidRDefault="00A72503" w:rsidP="006B02DB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6B02DB">
            <w:pPr>
              <w:spacing w:line="460" w:lineRule="exact"/>
              <w:ind w:leftChars="-4" w:left="-10" w:firstLineChars="3" w:firstLine="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A72503" w:rsidRPr="001F65D0" w:rsidTr="006B02DB">
        <w:trPr>
          <w:cantSplit/>
          <w:trHeight w:val="339"/>
        </w:trPr>
        <w:tc>
          <w:tcPr>
            <w:tcW w:w="1483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992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410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第一職等至第三職等</w:t>
            </w:r>
          </w:p>
        </w:tc>
        <w:tc>
          <w:tcPr>
            <w:tcW w:w="1418" w:type="dxa"/>
            <w:vAlign w:val="center"/>
          </w:tcPr>
          <w:p w:rsidR="00A72503" w:rsidRPr="001F65D0" w:rsidRDefault="00A72503" w:rsidP="006B02DB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6B02DB">
            <w:pPr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A72503" w:rsidRPr="001F65D0" w:rsidTr="003C366F">
        <w:trPr>
          <w:cantSplit/>
          <w:trHeight w:val="763"/>
        </w:trPr>
        <w:tc>
          <w:tcPr>
            <w:tcW w:w="1483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人事管理員</w:t>
            </w:r>
          </w:p>
        </w:tc>
        <w:tc>
          <w:tcPr>
            <w:tcW w:w="992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委任至</w:t>
            </w:r>
          </w:p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薦任</w:t>
            </w:r>
          </w:p>
        </w:tc>
        <w:tc>
          <w:tcPr>
            <w:tcW w:w="2410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第五職等至第七職等</w:t>
            </w:r>
          </w:p>
        </w:tc>
        <w:tc>
          <w:tcPr>
            <w:tcW w:w="1418" w:type="dxa"/>
            <w:vAlign w:val="center"/>
          </w:tcPr>
          <w:p w:rsidR="00A72503" w:rsidRPr="001F65D0" w:rsidRDefault="00A72503" w:rsidP="006B02DB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6B02DB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A72503" w:rsidRPr="001F65D0" w:rsidTr="003C366F">
        <w:trPr>
          <w:cantSplit/>
          <w:trHeight w:val="802"/>
        </w:trPr>
        <w:tc>
          <w:tcPr>
            <w:tcW w:w="1483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會計員</w:t>
            </w:r>
          </w:p>
        </w:tc>
        <w:tc>
          <w:tcPr>
            <w:tcW w:w="992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委任至</w:t>
            </w:r>
          </w:p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薦任</w:t>
            </w:r>
          </w:p>
        </w:tc>
        <w:tc>
          <w:tcPr>
            <w:tcW w:w="2410" w:type="dxa"/>
            <w:vAlign w:val="center"/>
          </w:tcPr>
          <w:p w:rsidR="00A72503" w:rsidRPr="001F65D0" w:rsidRDefault="00A72503" w:rsidP="003C366F">
            <w:pPr>
              <w:spacing w:line="400" w:lineRule="exact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第五職等至第七職等</w:t>
            </w:r>
          </w:p>
        </w:tc>
        <w:tc>
          <w:tcPr>
            <w:tcW w:w="1418" w:type="dxa"/>
            <w:vAlign w:val="center"/>
          </w:tcPr>
          <w:p w:rsidR="00A72503" w:rsidRPr="001F65D0" w:rsidRDefault="00A72503" w:rsidP="006B02DB">
            <w:pPr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6B02DB">
            <w:pPr>
              <w:spacing w:line="3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A72503" w:rsidRPr="001F65D0" w:rsidTr="006B02DB">
        <w:trPr>
          <w:cantSplit/>
          <w:trHeight w:val="1242"/>
        </w:trPr>
        <w:tc>
          <w:tcPr>
            <w:tcW w:w="4885" w:type="dxa"/>
            <w:gridSpan w:val="3"/>
            <w:vAlign w:val="center"/>
          </w:tcPr>
          <w:p w:rsidR="00A72503" w:rsidRPr="001F65D0" w:rsidRDefault="00A72503" w:rsidP="006B02DB">
            <w:pPr>
              <w:spacing w:line="3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15223">
              <w:rPr>
                <w:rFonts w:ascii="標楷體" w:eastAsia="標楷體" w:hAnsi="標楷體" w:hint="eastAsia"/>
                <w:color w:val="000000"/>
                <w:spacing w:val="32"/>
                <w:kern w:val="0"/>
                <w:sz w:val="28"/>
                <w:szCs w:val="28"/>
                <w:fitText w:val="4760" w:id="663978240"/>
              </w:rPr>
              <w:t xml:space="preserve">合　　　　　　　　　　　　</w:t>
            </w:r>
            <w:r w:rsidRPr="00015223">
              <w:rPr>
                <w:rFonts w:ascii="標楷體" w:eastAsia="標楷體" w:hAnsi="標楷體" w:hint="eastAsia"/>
                <w:color w:val="000000"/>
                <w:spacing w:val="4"/>
                <w:kern w:val="0"/>
                <w:sz w:val="28"/>
                <w:szCs w:val="28"/>
                <w:fitText w:val="4760" w:id="663978240"/>
              </w:rPr>
              <w:t>計</w:t>
            </w:r>
          </w:p>
        </w:tc>
        <w:tc>
          <w:tcPr>
            <w:tcW w:w="1418" w:type="dxa"/>
            <w:vAlign w:val="center"/>
          </w:tcPr>
          <w:p w:rsidR="00A72503" w:rsidRPr="001F65D0" w:rsidRDefault="00A72503" w:rsidP="006B02DB">
            <w:pPr>
              <w:kinsoku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三十二</w:t>
            </w:r>
          </w:p>
          <w:p w:rsidR="00A72503" w:rsidRPr="001F65D0" w:rsidRDefault="00A72503" w:rsidP="006B02D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（十六）</w:t>
            </w:r>
          </w:p>
          <w:p w:rsidR="00A72503" w:rsidRPr="001F65D0" w:rsidRDefault="00A72503" w:rsidP="006B02D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∣</w:t>
            </w:r>
          </w:p>
          <w:p w:rsidR="00A72503" w:rsidRPr="001F65D0" w:rsidRDefault="00A72503" w:rsidP="006B02DB">
            <w:pPr>
              <w:kinsoku w:val="0"/>
              <w:spacing w:line="340" w:lineRule="exact"/>
              <w:rPr>
                <w:rFonts w:ascii="標楷體" w:eastAsia="標楷體" w:hAnsi="標楷體"/>
                <w:color w:val="000000"/>
                <w:spacing w:val="-6"/>
                <w:sz w:val="28"/>
                <w:szCs w:val="28"/>
              </w:rPr>
            </w:pPr>
            <w:r w:rsidRPr="001F65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（二十二）</w:t>
            </w:r>
          </w:p>
        </w:tc>
        <w:tc>
          <w:tcPr>
            <w:tcW w:w="2817" w:type="dxa"/>
            <w:vAlign w:val="center"/>
          </w:tcPr>
          <w:p w:rsidR="00A72503" w:rsidRPr="001F65D0" w:rsidRDefault="00A72503" w:rsidP="006B02DB">
            <w:pPr>
              <w:spacing w:line="3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A72503" w:rsidRPr="001F65D0" w:rsidRDefault="00A72503" w:rsidP="003C366F">
      <w:pPr>
        <w:spacing w:line="400" w:lineRule="exact"/>
        <w:ind w:leftChars="-177" w:left="-142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1F65D0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A72503" w:rsidRPr="001F65D0" w:rsidRDefault="00A72503" w:rsidP="003C366F">
      <w:pPr>
        <w:spacing w:line="400" w:lineRule="exact"/>
        <w:ind w:leftChars="-178" w:left="421" w:hangingChars="303" w:hanging="84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 w:rsidRPr="001F65D0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1F65D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丁、地方機關職務列等表之八</w:t>
      </w:r>
      <w:r w:rsidRPr="001F65D0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A72503" w:rsidRPr="003C366F" w:rsidRDefault="00A72503" w:rsidP="003C366F">
      <w:pPr>
        <w:spacing w:line="400" w:lineRule="exact"/>
        <w:ind w:leftChars="-59" w:left="424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 w:rsidRPr="001F65D0">
        <w:rPr>
          <w:rFonts w:ascii="標楷體" w:eastAsia="標楷體" w:hAnsi="標楷體" w:hint="eastAsia"/>
          <w:color w:val="000000"/>
          <w:sz w:val="28"/>
          <w:szCs w:val="28"/>
        </w:rPr>
        <w:t>二、為因應業務需要，得在本編制表內所列專員、組員職稱指定辦理法制業務人員。</w:t>
      </w:r>
    </w:p>
    <w:sectPr w:rsidR="00A72503" w:rsidRPr="003C366F" w:rsidSect="009313F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503" w:rsidRDefault="00A72503" w:rsidP="0093393A">
      <w:r>
        <w:separator/>
      </w:r>
    </w:p>
  </w:endnote>
  <w:endnote w:type="continuationSeparator" w:id="0">
    <w:p w:rsidR="00A72503" w:rsidRDefault="00A72503" w:rsidP="009339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503" w:rsidRDefault="00A72503" w:rsidP="0093393A">
      <w:r>
        <w:separator/>
      </w:r>
    </w:p>
  </w:footnote>
  <w:footnote w:type="continuationSeparator" w:id="0">
    <w:p w:rsidR="00A72503" w:rsidRDefault="00A72503" w:rsidP="009339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0182"/>
    <w:rsid w:val="00015223"/>
    <w:rsid w:val="00046736"/>
    <w:rsid w:val="00086D6A"/>
    <w:rsid w:val="001F65D0"/>
    <w:rsid w:val="003C366F"/>
    <w:rsid w:val="003F2DBF"/>
    <w:rsid w:val="005710D9"/>
    <w:rsid w:val="006B02DB"/>
    <w:rsid w:val="009313FA"/>
    <w:rsid w:val="0093393A"/>
    <w:rsid w:val="00972578"/>
    <w:rsid w:val="009B0182"/>
    <w:rsid w:val="009F6724"/>
    <w:rsid w:val="00A72503"/>
    <w:rsid w:val="00DE0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93A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3393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3393A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93393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3393A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74</Words>
  <Characters>424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臺中市政府原住民族事務委員會編制表</dc:title>
  <dc:subject/>
  <dc:creator>acer</dc:creator>
  <cp:keywords/>
  <dc:description/>
  <cp:lastModifiedBy>f71108</cp:lastModifiedBy>
  <cp:revision>2</cp:revision>
  <dcterms:created xsi:type="dcterms:W3CDTF">2014-07-18T06:01:00Z</dcterms:created>
  <dcterms:modified xsi:type="dcterms:W3CDTF">2014-07-18T06:01:00Z</dcterms:modified>
</cp:coreProperties>
</file>