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8AF" w:rsidRDefault="008A18AF" w:rsidP="007E6D1F">
      <w:pPr>
        <w:snapToGrid w:val="0"/>
        <w:spacing w:afterLines="50"/>
        <w:jc w:val="center"/>
        <w:rPr>
          <w:rFonts w:eastAsia="標楷體"/>
          <w:b/>
          <w:color w:val="000000"/>
          <w:sz w:val="36"/>
          <w:szCs w:val="40"/>
        </w:rPr>
      </w:pPr>
      <w:r w:rsidRPr="009140FD">
        <w:rPr>
          <w:rFonts w:eastAsia="標楷體" w:hint="eastAsia"/>
          <w:b/>
          <w:color w:val="000000"/>
          <w:sz w:val="36"/>
          <w:szCs w:val="40"/>
        </w:rPr>
        <w:t>臺中市政府水利局農路設施改善工程提案單</w:t>
      </w:r>
    </w:p>
    <w:p w:rsidR="008A18AF" w:rsidRPr="009140FD" w:rsidRDefault="008A18AF" w:rsidP="009140FD">
      <w:pPr>
        <w:wordWrap w:val="0"/>
        <w:snapToGrid w:val="0"/>
        <w:jc w:val="right"/>
        <w:rPr>
          <w:rFonts w:eastAsia="標楷體"/>
          <w:color w:val="000000"/>
          <w:sz w:val="22"/>
        </w:rPr>
      </w:pPr>
      <w:r>
        <w:rPr>
          <w:rFonts w:eastAsia="標楷體"/>
          <w:color w:val="000000"/>
          <w:sz w:val="28"/>
          <w:szCs w:val="40"/>
        </w:rPr>
        <w:t xml:space="preserve">   </w:t>
      </w:r>
      <w:r w:rsidRPr="009140FD">
        <w:rPr>
          <w:rFonts w:eastAsia="標楷體" w:hint="eastAsia"/>
          <w:color w:val="000000"/>
          <w:sz w:val="28"/>
          <w:szCs w:val="40"/>
        </w:rPr>
        <w:t>日期：</w:t>
      </w:r>
      <w:r w:rsidRPr="009140FD">
        <w:rPr>
          <w:rFonts w:eastAsia="標楷體"/>
          <w:color w:val="000000"/>
          <w:sz w:val="28"/>
          <w:szCs w:val="40"/>
        </w:rPr>
        <w:t xml:space="preserve">  </w:t>
      </w:r>
      <w:r w:rsidRPr="009140FD">
        <w:rPr>
          <w:rFonts w:eastAsia="標楷體" w:hint="eastAsia"/>
          <w:color w:val="000000"/>
          <w:sz w:val="28"/>
          <w:szCs w:val="40"/>
        </w:rPr>
        <w:t>年</w:t>
      </w:r>
      <w:r w:rsidRPr="009140FD">
        <w:rPr>
          <w:rFonts w:eastAsia="標楷體"/>
          <w:color w:val="000000"/>
          <w:sz w:val="28"/>
          <w:szCs w:val="40"/>
        </w:rPr>
        <w:t xml:space="preserve">  </w:t>
      </w:r>
      <w:r w:rsidRPr="009140FD">
        <w:rPr>
          <w:rFonts w:eastAsia="標楷體" w:hint="eastAsia"/>
          <w:color w:val="000000"/>
          <w:sz w:val="28"/>
          <w:szCs w:val="40"/>
        </w:rPr>
        <w:t>月</w:t>
      </w:r>
      <w:r w:rsidRPr="009140FD">
        <w:rPr>
          <w:rFonts w:eastAsia="標楷體"/>
          <w:color w:val="000000"/>
          <w:sz w:val="28"/>
          <w:szCs w:val="40"/>
        </w:rPr>
        <w:t xml:space="preserve">  </w:t>
      </w:r>
      <w:r w:rsidRPr="009140FD">
        <w:rPr>
          <w:rFonts w:eastAsia="標楷體" w:hint="eastAsia"/>
          <w:color w:val="000000"/>
          <w:sz w:val="28"/>
          <w:szCs w:val="40"/>
        </w:rPr>
        <w:t>日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4394"/>
        <w:gridCol w:w="851"/>
        <w:gridCol w:w="2239"/>
        <w:gridCol w:w="1985"/>
      </w:tblGrid>
      <w:tr w:rsidR="008A18AF" w:rsidRPr="00A72129" w:rsidTr="00411D52">
        <w:trPr>
          <w:cantSplit/>
          <w:trHeight w:val="748"/>
        </w:trPr>
        <w:tc>
          <w:tcPr>
            <w:tcW w:w="737" w:type="dxa"/>
            <w:vAlign w:val="center"/>
          </w:tcPr>
          <w:p w:rsidR="008A18AF" w:rsidRPr="00A72129" w:rsidRDefault="008A18AF" w:rsidP="00411D52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提案</w:t>
            </w: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</w:t>
            </w:r>
          </w:p>
        </w:tc>
        <w:tc>
          <w:tcPr>
            <w:tcW w:w="4394" w:type="dxa"/>
            <w:vAlign w:val="center"/>
          </w:tcPr>
          <w:p w:rsidR="008A18AF" w:rsidRPr="00A72129" w:rsidRDefault="008A18AF" w:rsidP="00CA7D14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8A18AF" w:rsidRPr="00A72129" w:rsidRDefault="008A18AF" w:rsidP="00CA7D14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電話</w:t>
            </w:r>
          </w:p>
        </w:tc>
        <w:tc>
          <w:tcPr>
            <w:tcW w:w="4224" w:type="dxa"/>
            <w:gridSpan w:val="2"/>
            <w:vAlign w:val="center"/>
          </w:tcPr>
          <w:p w:rsidR="008A18AF" w:rsidRPr="00A72129" w:rsidRDefault="008A18AF" w:rsidP="009F7840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A18AF" w:rsidRPr="00A72129" w:rsidTr="00411D52">
        <w:trPr>
          <w:cantSplit/>
          <w:trHeight w:val="748"/>
        </w:trPr>
        <w:tc>
          <w:tcPr>
            <w:tcW w:w="737" w:type="dxa"/>
            <w:vAlign w:val="center"/>
          </w:tcPr>
          <w:p w:rsidR="008A18AF" w:rsidRPr="00A72129" w:rsidRDefault="008A18AF" w:rsidP="00411D52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住</w:t>
            </w:r>
            <w:r w:rsidRPr="00A72129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</w:t>
            </w: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址</w:t>
            </w:r>
          </w:p>
        </w:tc>
        <w:tc>
          <w:tcPr>
            <w:tcW w:w="9469" w:type="dxa"/>
            <w:gridSpan w:val="4"/>
            <w:vAlign w:val="center"/>
          </w:tcPr>
          <w:p w:rsidR="008A18AF" w:rsidRPr="00A72129" w:rsidRDefault="008A18AF" w:rsidP="009F7840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A18AF" w:rsidRPr="00A72129" w:rsidTr="00411D52">
        <w:trPr>
          <w:cantSplit/>
          <w:trHeight w:val="748"/>
        </w:trPr>
        <w:tc>
          <w:tcPr>
            <w:tcW w:w="737" w:type="dxa"/>
            <w:vAlign w:val="center"/>
          </w:tcPr>
          <w:p w:rsidR="008A18AF" w:rsidRPr="00A72129" w:rsidRDefault="008A18AF" w:rsidP="00411D52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工程</w:t>
            </w:r>
          </w:p>
          <w:p w:rsidR="008A18AF" w:rsidRPr="00A72129" w:rsidRDefault="008A18AF" w:rsidP="00411D52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名稱</w:t>
            </w:r>
          </w:p>
        </w:tc>
        <w:tc>
          <w:tcPr>
            <w:tcW w:w="9469" w:type="dxa"/>
            <w:gridSpan w:val="4"/>
            <w:vAlign w:val="center"/>
          </w:tcPr>
          <w:p w:rsidR="008A18AF" w:rsidRPr="00A72129" w:rsidRDefault="008A18AF" w:rsidP="009F7840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A18AF" w:rsidRPr="00A72129" w:rsidTr="00411D52">
        <w:trPr>
          <w:cantSplit/>
          <w:trHeight w:val="748"/>
        </w:trPr>
        <w:tc>
          <w:tcPr>
            <w:tcW w:w="737" w:type="dxa"/>
            <w:vAlign w:val="center"/>
          </w:tcPr>
          <w:p w:rsidR="008A18AF" w:rsidRPr="00A72129" w:rsidRDefault="008A18AF" w:rsidP="00411D52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工程</w:t>
            </w:r>
          </w:p>
          <w:p w:rsidR="008A18AF" w:rsidRPr="00A72129" w:rsidRDefault="008A18AF" w:rsidP="00411D52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地點</w:t>
            </w:r>
          </w:p>
        </w:tc>
        <w:tc>
          <w:tcPr>
            <w:tcW w:w="4394" w:type="dxa"/>
            <w:vAlign w:val="center"/>
          </w:tcPr>
          <w:p w:rsidR="008A18AF" w:rsidRPr="00A72129" w:rsidRDefault="008A18AF" w:rsidP="001D422F">
            <w:pPr>
              <w:snapToGrid w:val="0"/>
              <w:ind w:firstLineChars="50" w:firstLine="14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臺中</w:t>
            </w: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市</w:t>
            </w:r>
            <w:r w:rsidRPr="00A72129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</w:t>
            </w:r>
            <w:r w:rsidRPr="00A72129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</w:t>
            </w: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　　　　里</w:t>
            </w:r>
          </w:p>
        </w:tc>
        <w:tc>
          <w:tcPr>
            <w:tcW w:w="851" w:type="dxa"/>
            <w:vAlign w:val="center"/>
          </w:tcPr>
          <w:p w:rsidR="008A18AF" w:rsidRPr="00A72129" w:rsidRDefault="008A18AF" w:rsidP="001211FF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座標</w:t>
            </w:r>
            <w:r w:rsidRPr="00A72129">
              <w:rPr>
                <w:rFonts w:ascii="標楷體" w:eastAsia="標楷體" w:hAnsi="標楷體"/>
                <w:color w:val="000000"/>
                <w:sz w:val="28"/>
                <w:szCs w:val="28"/>
              </w:rPr>
              <w:t>TWD97</w:t>
            </w:r>
          </w:p>
        </w:tc>
        <w:tc>
          <w:tcPr>
            <w:tcW w:w="2239" w:type="dxa"/>
            <w:vAlign w:val="center"/>
          </w:tcPr>
          <w:p w:rsidR="008A18AF" w:rsidRPr="00A72129" w:rsidRDefault="008A18AF" w:rsidP="00C63DE5">
            <w:pPr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X:</w:t>
            </w:r>
          </w:p>
        </w:tc>
        <w:tc>
          <w:tcPr>
            <w:tcW w:w="1985" w:type="dxa"/>
            <w:vAlign w:val="center"/>
          </w:tcPr>
          <w:p w:rsidR="008A18AF" w:rsidRPr="00A72129" w:rsidRDefault="008A18AF" w:rsidP="00C63DE5">
            <w:pPr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Y:</w:t>
            </w:r>
          </w:p>
        </w:tc>
      </w:tr>
      <w:tr w:rsidR="008A18AF" w:rsidRPr="00A72129" w:rsidTr="00411D52">
        <w:trPr>
          <w:trHeight w:val="748"/>
        </w:trPr>
        <w:tc>
          <w:tcPr>
            <w:tcW w:w="737" w:type="dxa"/>
            <w:vAlign w:val="center"/>
          </w:tcPr>
          <w:p w:rsidR="008A18AF" w:rsidRPr="00A72129" w:rsidRDefault="008A18AF" w:rsidP="00411D52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道路</w:t>
            </w:r>
          </w:p>
          <w:p w:rsidR="008A18AF" w:rsidRPr="00A72129" w:rsidRDefault="008A18AF" w:rsidP="00411D52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屬性</w:t>
            </w:r>
          </w:p>
        </w:tc>
        <w:tc>
          <w:tcPr>
            <w:tcW w:w="9469" w:type="dxa"/>
            <w:gridSpan w:val="4"/>
            <w:vAlign w:val="center"/>
          </w:tcPr>
          <w:p w:rsidR="008A18AF" w:rsidRPr="00A72129" w:rsidRDefault="008A18AF" w:rsidP="00C63DE5">
            <w:pPr>
              <w:tabs>
                <w:tab w:val="left" w:pos="4551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</w:pP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已列冊管養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</w:t>
            </w: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未經列冊管養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</w:t>
            </w: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經本局認定列冊管養</w:t>
            </w:r>
          </w:p>
        </w:tc>
      </w:tr>
      <w:tr w:rsidR="008A18AF" w:rsidRPr="00A72129" w:rsidTr="00411D52">
        <w:trPr>
          <w:cantSplit/>
          <w:trHeight w:val="540"/>
        </w:trPr>
        <w:tc>
          <w:tcPr>
            <w:tcW w:w="737" w:type="dxa"/>
            <w:vMerge w:val="restart"/>
            <w:vAlign w:val="center"/>
          </w:tcPr>
          <w:p w:rsidR="008A18AF" w:rsidRPr="00A72129" w:rsidRDefault="008A18AF" w:rsidP="00CA7D14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現</w:t>
            </w:r>
          </w:p>
          <w:p w:rsidR="008A18AF" w:rsidRPr="00A72129" w:rsidRDefault="008A18AF" w:rsidP="00CA7D14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況</w:t>
            </w:r>
          </w:p>
          <w:p w:rsidR="008A18AF" w:rsidRPr="00A72129" w:rsidRDefault="008A18AF" w:rsidP="00CA7D14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概</w:t>
            </w:r>
          </w:p>
          <w:p w:rsidR="008A18AF" w:rsidRPr="00A72129" w:rsidRDefault="008A18AF" w:rsidP="00CA7D14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述</w:t>
            </w:r>
          </w:p>
        </w:tc>
        <w:tc>
          <w:tcPr>
            <w:tcW w:w="4394" w:type="dxa"/>
            <w:vMerge w:val="restart"/>
          </w:tcPr>
          <w:p w:rsidR="008A18AF" w:rsidRPr="00A72129" w:rsidRDefault="008A18AF" w:rsidP="00C63DE5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□路面損壞</w:t>
            </w:r>
          </w:p>
          <w:p w:rsidR="008A18AF" w:rsidRPr="00A72129" w:rsidRDefault="008A18AF" w:rsidP="00C63DE5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□上邊坡擋土牆損壞</w:t>
            </w:r>
          </w:p>
          <w:p w:rsidR="008A18AF" w:rsidRPr="00A72129" w:rsidRDefault="008A18AF" w:rsidP="00C63DE5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□無上邊坡擋土牆致崩塌阻礙通行</w:t>
            </w:r>
          </w:p>
          <w:p w:rsidR="008A18AF" w:rsidRPr="00A72129" w:rsidRDefault="008A18AF" w:rsidP="00C63DE5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□下邊坡擋土牆損壞</w:t>
            </w:r>
          </w:p>
          <w:p w:rsidR="008A18AF" w:rsidRPr="00A72129" w:rsidRDefault="008A18AF" w:rsidP="00C63DE5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□無下邊坡擋土牆致路基坍</w:t>
            </w: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陷</w:t>
            </w:r>
          </w:p>
          <w:p w:rsidR="008A18AF" w:rsidRPr="00A72129" w:rsidRDefault="008A18AF" w:rsidP="00C63DE5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□排水溝損壞</w:t>
            </w:r>
          </w:p>
          <w:p w:rsidR="008A18AF" w:rsidRPr="00A72129" w:rsidRDefault="008A18AF" w:rsidP="00C63DE5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□無排水溝致影響路基</w:t>
            </w:r>
          </w:p>
          <w:p w:rsidR="008A18AF" w:rsidRPr="00A72129" w:rsidRDefault="008A18AF" w:rsidP="00C63DE5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</w:pP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□其他</w:t>
            </w: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　　　　　　　　　　　　　</w:t>
            </w:r>
            <w:r w:rsidRPr="00A72129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  <w:vAlign w:val="center"/>
          </w:tcPr>
          <w:p w:rsidR="008A18AF" w:rsidRPr="00A72129" w:rsidRDefault="008A18AF" w:rsidP="00411D52">
            <w:pPr>
              <w:snapToGrid w:val="0"/>
              <w:spacing w:line="360" w:lineRule="auto"/>
              <w:ind w:left="342" w:hangingChars="122" w:hanging="342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道路</w:t>
            </w:r>
          </w:p>
          <w:p w:rsidR="008A18AF" w:rsidRPr="00A72129" w:rsidRDefault="008A18AF" w:rsidP="00411D52">
            <w:pPr>
              <w:snapToGrid w:val="0"/>
              <w:spacing w:line="360" w:lineRule="auto"/>
              <w:ind w:left="342" w:hangingChars="122" w:hanging="342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用地</w:t>
            </w:r>
          </w:p>
        </w:tc>
        <w:tc>
          <w:tcPr>
            <w:tcW w:w="4224" w:type="dxa"/>
            <w:gridSpan w:val="2"/>
          </w:tcPr>
          <w:p w:rsidR="008A18AF" w:rsidRDefault="008A18AF" w:rsidP="00C63DE5">
            <w:pPr>
              <w:snapToGrid w:val="0"/>
              <w:ind w:left="342" w:hangingChars="122" w:hanging="342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屬公有土地</w:t>
            </w:r>
          </w:p>
          <w:p w:rsidR="008A18AF" w:rsidRPr="00A72129" w:rsidRDefault="008A18AF" w:rsidP="00C63DE5">
            <w:pPr>
              <w:snapToGrid w:val="0"/>
              <w:ind w:left="342" w:hangingChars="122" w:hanging="342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136D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私有地已取得土地同意書</w:t>
            </w:r>
          </w:p>
          <w:p w:rsidR="008A18AF" w:rsidRPr="00D136DC" w:rsidRDefault="008A18AF" w:rsidP="00C63DE5">
            <w:pPr>
              <w:pStyle w:val="BodyText"/>
              <w:snapToGrid w:val="0"/>
              <w:spacing w:after="0"/>
              <w:ind w:left="342" w:hangingChars="122" w:hanging="342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136D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私有地</w:t>
            </w: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可請協助取得土地同意書</w:t>
            </w:r>
          </w:p>
          <w:p w:rsidR="008A18AF" w:rsidRPr="00A72129" w:rsidRDefault="008A18AF" w:rsidP="009F7840">
            <w:pPr>
              <w:snapToGrid w:val="0"/>
              <w:ind w:left="342" w:hangingChars="122" w:hanging="342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私有地</w:t>
            </w: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未取得且取得困難或有爭議</w:t>
            </w:r>
          </w:p>
        </w:tc>
      </w:tr>
      <w:tr w:rsidR="008A18AF" w:rsidRPr="00A72129" w:rsidTr="00411D52">
        <w:trPr>
          <w:cantSplit/>
          <w:trHeight w:val="645"/>
        </w:trPr>
        <w:tc>
          <w:tcPr>
            <w:tcW w:w="737" w:type="dxa"/>
            <w:vMerge/>
            <w:vAlign w:val="center"/>
          </w:tcPr>
          <w:p w:rsidR="008A18AF" w:rsidRPr="00A72129" w:rsidRDefault="008A18AF" w:rsidP="00CA7D14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4394" w:type="dxa"/>
            <w:vMerge/>
            <w:vAlign w:val="center"/>
          </w:tcPr>
          <w:p w:rsidR="008A18AF" w:rsidRPr="00A72129" w:rsidRDefault="008A18AF" w:rsidP="005C40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8A18AF" w:rsidRPr="00A72129" w:rsidRDefault="008A18AF" w:rsidP="002825E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座</w:t>
            </w:r>
          </w:p>
          <w:p w:rsidR="008A18AF" w:rsidRPr="00A72129" w:rsidRDefault="008A18AF" w:rsidP="002825E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落</w:t>
            </w:r>
          </w:p>
        </w:tc>
        <w:tc>
          <w:tcPr>
            <w:tcW w:w="4224" w:type="dxa"/>
            <w:gridSpan w:val="2"/>
            <w:vMerge w:val="restart"/>
            <w:vAlign w:val="center"/>
          </w:tcPr>
          <w:p w:rsidR="008A18AF" w:rsidRPr="00A72129" w:rsidRDefault="008A18AF" w:rsidP="00C63DE5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□一般山坡地</w:t>
            </w:r>
          </w:p>
          <w:p w:rsidR="008A18AF" w:rsidRPr="00A72129" w:rsidRDefault="008A18AF" w:rsidP="00C63DE5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□林班地、實驗林地、保安林地</w:t>
            </w:r>
          </w:p>
          <w:p w:rsidR="008A18AF" w:rsidRPr="00A72129" w:rsidRDefault="008A18AF" w:rsidP="00C63DE5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□都市計畫區</w:t>
            </w:r>
            <w:r w:rsidRPr="00A72129">
              <w:rPr>
                <w:rFonts w:ascii="標楷體" w:eastAsia="標楷體" w:hAnsi="標楷體"/>
                <w:color w:val="000000"/>
                <w:sz w:val="28"/>
                <w:szCs w:val="28"/>
              </w:rPr>
              <w:t>(</w:t>
            </w: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農業區</w:t>
            </w:r>
            <w:r w:rsidRPr="00A72129">
              <w:rPr>
                <w:rFonts w:ascii="標楷體" w:eastAsia="標楷體" w:hAnsi="標楷體"/>
                <w:color w:val="000000"/>
                <w:sz w:val="28"/>
                <w:szCs w:val="28"/>
              </w:rPr>
              <w:t>)</w:t>
            </w:r>
          </w:p>
          <w:p w:rsidR="008A18AF" w:rsidRPr="00A72129" w:rsidRDefault="008A18AF" w:rsidP="00C63DE5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□農地重劃區</w:t>
            </w:r>
          </w:p>
          <w:p w:rsidR="008A18AF" w:rsidRPr="00A72129" w:rsidRDefault="008A18AF" w:rsidP="00C63DE5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□平地</w:t>
            </w:r>
          </w:p>
          <w:p w:rsidR="008A18AF" w:rsidRPr="00A72129" w:rsidRDefault="008A18AF" w:rsidP="00C63DE5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□其他：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           </w:t>
            </w:r>
            <w:r w:rsidRPr="00A72129"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 </w:t>
            </w:r>
            <w:r w:rsidRPr="00A72129">
              <w:rPr>
                <w:rFonts w:ascii="標楷體" w:eastAsia="標楷體" w:hAnsi="標楷體"/>
                <w:color w:val="000000"/>
                <w:sz w:val="28"/>
                <w:szCs w:val="28"/>
              </w:rPr>
              <w:t>(</w:t>
            </w: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請敘明</w:t>
            </w:r>
            <w:r w:rsidRPr="00A72129">
              <w:rPr>
                <w:rFonts w:ascii="標楷體" w:eastAsia="標楷體" w:hAnsi="標楷體"/>
                <w:color w:val="000000"/>
                <w:sz w:val="28"/>
                <w:szCs w:val="28"/>
              </w:rPr>
              <w:t>)</w:t>
            </w:r>
          </w:p>
        </w:tc>
      </w:tr>
      <w:tr w:rsidR="008A18AF" w:rsidRPr="00A72129" w:rsidTr="00411D52">
        <w:trPr>
          <w:cantSplit/>
          <w:trHeight w:val="70"/>
        </w:trPr>
        <w:tc>
          <w:tcPr>
            <w:tcW w:w="737" w:type="dxa"/>
            <w:vAlign w:val="center"/>
          </w:tcPr>
          <w:p w:rsidR="008A18AF" w:rsidRPr="00A72129" w:rsidRDefault="008A18AF" w:rsidP="001211FF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概估</w:t>
            </w:r>
          </w:p>
          <w:p w:rsidR="008A18AF" w:rsidRPr="00A72129" w:rsidRDefault="008A18AF" w:rsidP="001211FF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經費</w:t>
            </w:r>
          </w:p>
        </w:tc>
        <w:tc>
          <w:tcPr>
            <w:tcW w:w="4394" w:type="dxa"/>
            <w:vAlign w:val="center"/>
          </w:tcPr>
          <w:p w:rsidR="008A18AF" w:rsidRPr="00A72129" w:rsidRDefault="008A18AF" w:rsidP="001211FF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2129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                </w:t>
            </w: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千元</w:t>
            </w:r>
          </w:p>
        </w:tc>
        <w:tc>
          <w:tcPr>
            <w:tcW w:w="851" w:type="dxa"/>
            <w:vMerge/>
            <w:vAlign w:val="center"/>
          </w:tcPr>
          <w:p w:rsidR="008A18AF" w:rsidRPr="00A72129" w:rsidRDefault="008A18AF" w:rsidP="001211FF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4224" w:type="dxa"/>
            <w:gridSpan w:val="2"/>
            <w:vMerge/>
          </w:tcPr>
          <w:p w:rsidR="008A18AF" w:rsidRPr="00A72129" w:rsidRDefault="008A18AF" w:rsidP="001211FF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A18AF" w:rsidRPr="00A72129" w:rsidTr="00411D52">
        <w:trPr>
          <w:cantSplit/>
          <w:trHeight w:val="70"/>
        </w:trPr>
        <w:tc>
          <w:tcPr>
            <w:tcW w:w="737" w:type="dxa"/>
            <w:vAlign w:val="center"/>
          </w:tcPr>
          <w:p w:rsidR="008A18AF" w:rsidRPr="00A72129" w:rsidRDefault="008A18AF" w:rsidP="001211FF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擬辦</w:t>
            </w:r>
          </w:p>
          <w:p w:rsidR="008A18AF" w:rsidRPr="00A72129" w:rsidRDefault="008A18AF" w:rsidP="001211FF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工程</w:t>
            </w:r>
          </w:p>
          <w:p w:rsidR="008A18AF" w:rsidRPr="00A72129" w:rsidRDefault="008A18AF" w:rsidP="0068521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內容</w:t>
            </w:r>
          </w:p>
        </w:tc>
        <w:tc>
          <w:tcPr>
            <w:tcW w:w="9469" w:type="dxa"/>
            <w:gridSpan w:val="4"/>
          </w:tcPr>
          <w:p w:rsidR="008A18AF" w:rsidRPr="00A72129" w:rsidRDefault="008A18AF" w:rsidP="001211FF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□上邊坡擋土牆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/</w:t>
            </w: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高</w:t>
            </w:r>
            <w:r w:rsidRPr="00A72129"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    </w:t>
            </w: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長</w:t>
            </w:r>
            <w:r w:rsidRPr="00A72129"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m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</w:t>
            </w: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□下邊坡擋土牆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/</w:t>
            </w: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高</w:t>
            </w:r>
            <w:r w:rsidRPr="00A72129"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    </w:t>
            </w: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長</w:t>
            </w:r>
            <w:r w:rsidRPr="00A72129"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m</w:t>
            </w:r>
          </w:p>
          <w:p w:rsidR="008A18AF" w:rsidRPr="0068521C" w:rsidRDefault="008A18AF" w:rsidP="001211FF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□排水溝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/</w:t>
            </w: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高</w:t>
            </w:r>
            <w:r w:rsidRPr="00A72129"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    </w:t>
            </w: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寬</w:t>
            </w:r>
            <w:r w:rsidRPr="00A72129"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    </w:t>
            </w: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長</w:t>
            </w:r>
            <w:r w:rsidRPr="00A72129"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  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m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</w:t>
            </w: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□橋梁</w:t>
            </w:r>
            <w:r w:rsidRPr="00A72129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</w:t>
            </w:r>
            <w:r w:rsidRPr="00A72129"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  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/</w:t>
            </w: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長</w:t>
            </w:r>
            <w:r w:rsidRPr="00A72129"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    </w:t>
            </w: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寬</w:t>
            </w:r>
            <w:r w:rsidRPr="00A72129"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    </w:t>
            </w: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公尺</w:t>
            </w:r>
          </w:p>
          <w:p w:rsidR="008A18AF" w:rsidRPr="00A72129" w:rsidRDefault="008A18AF" w:rsidP="0068521C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□集水井</w:t>
            </w:r>
            <w:r w:rsidRPr="00A72129"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</w:t>
            </w:r>
            <w:r w:rsidRPr="00A72129"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</w:t>
            </w: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座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/</w:t>
            </w: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深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 </w:t>
            </w:r>
            <w:r w:rsidRPr="00A72129"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</w:t>
            </w: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寬</w:t>
            </w:r>
            <w:r w:rsidRPr="00A72129"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   </w:t>
            </w: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長</w:t>
            </w:r>
            <w:r w:rsidRPr="00A72129"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  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m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</w:t>
            </w: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□箱涵</w:t>
            </w:r>
            <w:r w:rsidRPr="00A72129"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   </w:t>
            </w: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座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/</w:t>
            </w: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長</w:t>
            </w:r>
            <w:r w:rsidRPr="00A72129"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   </w:t>
            </w: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寬</w:t>
            </w:r>
            <w:r w:rsidRPr="00A72129"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   </w:t>
            </w: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高</w:t>
            </w:r>
            <w:r w:rsidRPr="00A72129"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  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m</w:t>
            </w:r>
          </w:p>
          <w:p w:rsidR="008A18AF" w:rsidRPr="00A72129" w:rsidRDefault="008A18AF" w:rsidP="001211FF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□路面處理</w:t>
            </w:r>
            <w:r w:rsidRPr="00A72129">
              <w:rPr>
                <w:rFonts w:ascii="標楷體" w:eastAsia="標楷體" w:hAnsi="標楷體"/>
                <w:color w:val="000000"/>
                <w:sz w:val="28"/>
                <w:szCs w:val="28"/>
              </w:rPr>
              <w:t>(</w:t>
            </w: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 w:rsidRPr="00A72129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AC </w:t>
            </w: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 w:rsidRPr="00A72129">
              <w:rPr>
                <w:rFonts w:ascii="標楷體" w:eastAsia="標楷體" w:hAnsi="標楷體"/>
                <w:color w:val="000000"/>
                <w:sz w:val="28"/>
                <w:szCs w:val="28"/>
              </w:rPr>
              <w:t>PC)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/</w:t>
            </w: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長</w:t>
            </w:r>
            <w:r w:rsidRPr="00A72129"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    </w:t>
            </w: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寬</w:t>
            </w:r>
            <w:r w:rsidRPr="00A72129"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    </w:t>
            </w: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公尺</w:t>
            </w:r>
          </w:p>
          <w:p w:rsidR="008A18AF" w:rsidRPr="00A72129" w:rsidRDefault="008A18AF" w:rsidP="001211FF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□其他：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                                </w:t>
            </w:r>
            <w:r w:rsidRPr="00A72129">
              <w:rPr>
                <w:rFonts w:ascii="標楷體" w:eastAsia="標楷體" w:hAnsi="標楷體"/>
                <w:color w:val="000000"/>
                <w:sz w:val="28"/>
                <w:szCs w:val="28"/>
              </w:rPr>
              <w:t>(</w:t>
            </w: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請填工法、計價單位、數量</w:t>
            </w:r>
            <w:r w:rsidRPr="00A72129">
              <w:rPr>
                <w:rFonts w:ascii="標楷體" w:eastAsia="標楷體" w:hAnsi="標楷體"/>
                <w:color w:val="000000"/>
                <w:sz w:val="28"/>
                <w:szCs w:val="28"/>
              </w:rPr>
              <w:t>)</w:t>
            </w:r>
          </w:p>
        </w:tc>
      </w:tr>
      <w:tr w:rsidR="008A18AF" w:rsidRPr="00411D52" w:rsidTr="00411D52">
        <w:trPr>
          <w:cantSplit/>
          <w:trHeight w:val="70"/>
        </w:trPr>
        <w:tc>
          <w:tcPr>
            <w:tcW w:w="737" w:type="dxa"/>
            <w:vAlign w:val="center"/>
          </w:tcPr>
          <w:p w:rsidR="008A18AF" w:rsidRPr="00A72129" w:rsidRDefault="008A18AF" w:rsidP="00CA7D14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勘</w:t>
            </w:r>
          </w:p>
          <w:p w:rsidR="008A18AF" w:rsidRPr="00A72129" w:rsidRDefault="008A18AF" w:rsidP="00CA7D14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查</w:t>
            </w:r>
          </w:p>
          <w:p w:rsidR="008A18AF" w:rsidRPr="00A72129" w:rsidRDefault="008A18AF" w:rsidP="00CA7D14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意</w:t>
            </w:r>
          </w:p>
          <w:p w:rsidR="008A18AF" w:rsidRPr="00A72129" w:rsidRDefault="008A18AF" w:rsidP="00CA7D14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見</w:t>
            </w:r>
          </w:p>
        </w:tc>
        <w:tc>
          <w:tcPr>
            <w:tcW w:w="4394" w:type="dxa"/>
            <w:vAlign w:val="center"/>
          </w:tcPr>
          <w:p w:rsidR="008A18AF" w:rsidRPr="00A72129" w:rsidRDefault="008A18AF" w:rsidP="005C40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2129">
              <w:rPr>
                <w:rFonts w:ascii="標楷體" w:eastAsia="標楷體" w:hAnsi="標楷體"/>
                <w:color w:val="000000"/>
                <w:sz w:val="28"/>
                <w:szCs w:val="28"/>
              </w:rPr>
              <w:t>1.</w:t>
            </w: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屬本局權責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</w:t>
            </w: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□是</w:t>
            </w:r>
            <w:r w:rsidRPr="00A72129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</w:t>
            </w: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□否</w:t>
            </w:r>
          </w:p>
          <w:p w:rsidR="008A18AF" w:rsidRPr="00A72129" w:rsidRDefault="008A18AF" w:rsidP="005C40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2129">
              <w:rPr>
                <w:rFonts w:ascii="標楷體" w:eastAsia="標楷體" w:hAnsi="標楷體"/>
                <w:color w:val="000000"/>
                <w:sz w:val="28"/>
                <w:szCs w:val="28"/>
              </w:rPr>
              <w:t>2.</w:t>
            </w: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是否為公眾使用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</w:t>
            </w: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□是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</w:t>
            </w: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□否</w:t>
            </w:r>
          </w:p>
          <w:p w:rsidR="008A18AF" w:rsidRPr="00A72129" w:rsidRDefault="008A18AF" w:rsidP="005C404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2129">
              <w:rPr>
                <w:rFonts w:ascii="標楷體" w:eastAsia="標楷體" w:hAnsi="標楷體"/>
                <w:color w:val="000000"/>
                <w:sz w:val="28"/>
                <w:szCs w:val="28"/>
              </w:rPr>
              <w:t>3.</w:t>
            </w: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非屬新闢或拓寬工程□是□否</w:t>
            </w:r>
          </w:p>
          <w:p w:rsidR="008A18AF" w:rsidRPr="00A72129" w:rsidRDefault="008A18AF" w:rsidP="005C4044">
            <w:pPr>
              <w:snapToGrid w:val="0"/>
              <w:ind w:left="169" w:hanging="169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2129">
              <w:rPr>
                <w:rFonts w:ascii="標楷體" w:eastAsia="標楷體" w:hAnsi="標楷體"/>
                <w:color w:val="000000"/>
                <w:sz w:val="28"/>
                <w:szCs w:val="28"/>
              </w:rPr>
              <w:t>4.</w:t>
            </w: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□需處理</w:t>
            </w:r>
          </w:p>
          <w:p w:rsidR="008A18AF" w:rsidRPr="00A72129" w:rsidRDefault="008A18AF" w:rsidP="005C4044">
            <w:pPr>
              <w:snapToGrid w:val="0"/>
              <w:ind w:left="169" w:hanging="169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2129">
              <w:rPr>
                <w:rFonts w:ascii="標楷體" w:eastAsia="標楷體" w:hAnsi="標楷體"/>
                <w:color w:val="000000"/>
                <w:sz w:val="28"/>
                <w:szCs w:val="28"/>
              </w:rPr>
              <w:t>5.</w:t>
            </w: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□無需處理</w:t>
            </w:r>
          </w:p>
          <w:p w:rsidR="008A18AF" w:rsidRPr="00A72129" w:rsidRDefault="008A18AF" w:rsidP="005C4044">
            <w:pPr>
              <w:snapToGrid w:val="0"/>
              <w:ind w:left="169" w:hanging="169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2129">
              <w:rPr>
                <w:rFonts w:ascii="標楷體" w:eastAsia="標楷體" w:hAnsi="標楷體"/>
                <w:color w:val="000000"/>
                <w:sz w:val="28"/>
                <w:szCs w:val="28"/>
              </w:rPr>
              <w:t>6.</w:t>
            </w: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□移請</w:t>
            </w:r>
            <w:r w:rsidRPr="00A72129">
              <w:rPr>
                <w:rFonts w:ascii="標楷體" w:eastAsia="標楷體" w:hAnsi="標楷體"/>
                <w:color w:val="000000"/>
                <w:sz w:val="28"/>
                <w:szCs w:val="28"/>
              </w:rPr>
              <w:t>(</w:t>
            </w: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單位：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       </w:t>
            </w:r>
            <w:r w:rsidRPr="00A72129"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</w:t>
            </w:r>
            <w:r w:rsidRPr="00A72129">
              <w:rPr>
                <w:rFonts w:ascii="標楷體" w:eastAsia="標楷體" w:hAnsi="標楷體"/>
                <w:color w:val="000000"/>
                <w:sz w:val="28"/>
                <w:szCs w:val="28"/>
              </w:rPr>
              <w:t>)</w:t>
            </w: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研處</w:t>
            </w:r>
          </w:p>
          <w:p w:rsidR="008A18AF" w:rsidRPr="00A72129" w:rsidRDefault="008A18AF" w:rsidP="00C63DE5">
            <w:pPr>
              <w:snapToGrid w:val="0"/>
              <w:ind w:left="169" w:hanging="169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</w:pPr>
            <w:r w:rsidRPr="00A72129">
              <w:rPr>
                <w:rFonts w:ascii="標楷體" w:eastAsia="標楷體" w:hAnsi="標楷體"/>
                <w:color w:val="000000"/>
                <w:sz w:val="28"/>
                <w:szCs w:val="28"/>
              </w:rPr>
              <w:t>7.</w:t>
            </w: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□其他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                      </w:t>
            </w:r>
          </w:p>
        </w:tc>
        <w:tc>
          <w:tcPr>
            <w:tcW w:w="851" w:type="dxa"/>
            <w:vAlign w:val="center"/>
          </w:tcPr>
          <w:p w:rsidR="008A18AF" w:rsidRPr="00A72129" w:rsidRDefault="008A18AF" w:rsidP="00CA7D14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</w:t>
            </w:r>
          </w:p>
          <w:p w:rsidR="008A18AF" w:rsidRPr="00A72129" w:rsidRDefault="008A18AF" w:rsidP="00CA7D14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勘</w:t>
            </w:r>
          </w:p>
          <w:p w:rsidR="008A18AF" w:rsidRPr="00A72129" w:rsidRDefault="008A18AF" w:rsidP="00CA7D14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</w:t>
            </w:r>
          </w:p>
          <w:p w:rsidR="008A18AF" w:rsidRPr="00A72129" w:rsidRDefault="008A18AF" w:rsidP="00CA7D14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7212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</w:t>
            </w:r>
          </w:p>
        </w:tc>
        <w:tc>
          <w:tcPr>
            <w:tcW w:w="4224" w:type="dxa"/>
            <w:gridSpan w:val="2"/>
            <w:vAlign w:val="center"/>
          </w:tcPr>
          <w:p w:rsidR="008A18AF" w:rsidRPr="00411D52" w:rsidRDefault="008A18AF" w:rsidP="007E6D1F">
            <w:pPr>
              <w:snapToGrid w:val="0"/>
              <w:spacing w:afterLines="5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</w:pPr>
            <w:r w:rsidRPr="00411D5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水利局：</w:t>
            </w:r>
            <w:r w:rsidRPr="00411D52"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                       </w:t>
            </w:r>
          </w:p>
          <w:p w:rsidR="008A18AF" w:rsidRPr="00411D52" w:rsidRDefault="008A18AF" w:rsidP="007E6D1F">
            <w:pPr>
              <w:snapToGrid w:val="0"/>
              <w:spacing w:afterLines="5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</w:pPr>
            <w:r w:rsidRPr="00411D5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區公所：</w:t>
            </w:r>
            <w:r w:rsidRPr="00411D52"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                       </w:t>
            </w:r>
          </w:p>
          <w:p w:rsidR="008A18AF" w:rsidRPr="00411D52" w:rsidRDefault="008A18AF" w:rsidP="007E6D1F">
            <w:pPr>
              <w:snapToGrid w:val="0"/>
              <w:spacing w:afterLines="5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11D5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陳情人：</w:t>
            </w:r>
            <w:r w:rsidRPr="00411D52"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                       </w:t>
            </w:r>
          </w:p>
          <w:p w:rsidR="008A18AF" w:rsidRPr="00411D52" w:rsidRDefault="008A18AF" w:rsidP="007E6D1F">
            <w:pPr>
              <w:snapToGrid w:val="0"/>
              <w:spacing w:afterLines="5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</w:pPr>
            <w:r w:rsidRPr="00411D5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其他：</w:t>
            </w:r>
            <w:r w:rsidRPr="00411D52"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                         </w:t>
            </w:r>
          </w:p>
          <w:p w:rsidR="008A18AF" w:rsidRPr="00411D52" w:rsidRDefault="008A18AF" w:rsidP="007E6D1F">
            <w:pPr>
              <w:snapToGrid w:val="0"/>
              <w:spacing w:afterLines="5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11D5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勘查日期</w:t>
            </w:r>
            <w:r w:rsidRPr="00411D52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:    </w:t>
            </w:r>
            <w:r w:rsidRPr="00411D5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年</w:t>
            </w:r>
            <w:r w:rsidRPr="00411D52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</w:t>
            </w:r>
            <w:r w:rsidRPr="00411D5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月</w:t>
            </w:r>
            <w:r w:rsidRPr="00411D52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</w:t>
            </w:r>
            <w:r w:rsidRPr="00411D5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</w:t>
            </w:r>
          </w:p>
        </w:tc>
      </w:tr>
    </w:tbl>
    <w:p w:rsidR="008A18AF" w:rsidRPr="00105F45" w:rsidRDefault="008A18AF" w:rsidP="006C08A7">
      <w:pPr>
        <w:numPr>
          <w:ilvl w:val="0"/>
          <w:numId w:val="13"/>
        </w:numPr>
        <w:rPr>
          <w:rFonts w:eastAsia="標楷體"/>
          <w:color w:val="000000"/>
          <w:sz w:val="20"/>
          <w:szCs w:val="20"/>
        </w:rPr>
      </w:pPr>
      <w:r w:rsidRPr="00105F45">
        <w:rPr>
          <w:rFonts w:eastAsia="標楷體" w:hint="eastAsia"/>
          <w:color w:val="000000"/>
          <w:sz w:val="20"/>
          <w:szCs w:val="20"/>
        </w:rPr>
        <w:t>工程位置圖、現況照片如後附頁</w:t>
      </w:r>
    </w:p>
    <w:p w:rsidR="008A18AF" w:rsidRPr="00373D73" w:rsidRDefault="008A18AF" w:rsidP="00373D73">
      <w:pPr>
        <w:snapToGrid w:val="0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/>
          <w:color w:val="000000"/>
        </w:rPr>
        <w:br w:type="page"/>
      </w:r>
      <w:r w:rsidRPr="00373D73">
        <w:rPr>
          <w:rFonts w:eastAsia="標楷體" w:hint="eastAsia"/>
          <w:color w:val="000000"/>
          <w:sz w:val="28"/>
          <w:szCs w:val="28"/>
        </w:rPr>
        <w:t>工程位置略圖：</w:t>
      </w:r>
      <w:r w:rsidRPr="00373D73">
        <w:rPr>
          <w:rFonts w:eastAsia="標楷體"/>
          <w:color w:val="000000"/>
          <w:sz w:val="28"/>
          <w:szCs w:val="28"/>
        </w:rPr>
        <w:t>(</w:t>
      </w:r>
      <w:r w:rsidRPr="00373D73">
        <w:rPr>
          <w:rFonts w:eastAsia="標楷體" w:hint="eastAsia"/>
          <w:color w:val="000000"/>
          <w:sz w:val="28"/>
          <w:szCs w:val="28"/>
        </w:rPr>
        <w:t>請附清晰之五千分之一像片基本圖或二萬五千分之一地形圖影本，並以色筆加註工程位置</w:t>
      </w:r>
      <w:r w:rsidRPr="00373D73">
        <w:rPr>
          <w:rFonts w:eastAsia="標楷體"/>
          <w:color w:val="000000"/>
          <w:sz w:val="28"/>
          <w:szCs w:val="28"/>
        </w:rPr>
        <w:t>)</w:t>
      </w:r>
    </w:p>
    <w:p w:rsidR="008A18AF" w:rsidRPr="00373D73" w:rsidRDefault="008A18AF" w:rsidP="00373D73">
      <w:pPr>
        <w:ind w:left="1120" w:hangingChars="400" w:hanging="1120"/>
        <w:rPr>
          <w:rFonts w:eastAsia="標楷體"/>
          <w:color w:val="000000"/>
          <w:sz w:val="28"/>
          <w:szCs w:val="28"/>
        </w:rPr>
      </w:pPr>
    </w:p>
    <w:p w:rsidR="008A18AF" w:rsidRPr="00373D73" w:rsidRDefault="008A18AF" w:rsidP="00373D73">
      <w:pPr>
        <w:ind w:left="1120" w:hangingChars="400" w:hanging="1120"/>
        <w:rPr>
          <w:rFonts w:eastAsia="標楷體"/>
          <w:color w:val="000000"/>
          <w:sz w:val="28"/>
          <w:szCs w:val="28"/>
        </w:rPr>
      </w:pPr>
    </w:p>
    <w:p w:rsidR="008A18AF" w:rsidRPr="00373D73" w:rsidRDefault="008A18AF" w:rsidP="00373D73">
      <w:pPr>
        <w:ind w:left="1120" w:hangingChars="400" w:hanging="1120"/>
        <w:rPr>
          <w:rFonts w:eastAsia="標楷體"/>
          <w:color w:val="000000"/>
          <w:sz w:val="28"/>
          <w:szCs w:val="28"/>
        </w:rPr>
      </w:pPr>
    </w:p>
    <w:p w:rsidR="008A18AF" w:rsidRPr="00373D73" w:rsidRDefault="008A18AF" w:rsidP="00373D73">
      <w:pPr>
        <w:ind w:left="1120" w:hangingChars="400" w:hanging="1120"/>
        <w:rPr>
          <w:rFonts w:eastAsia="標楷體"/>
          <w:color w:val="000000"/>
          <w:sz w:val="28"/>
          <w:szCs w:val="28"/>
        </w:rPr>
      </w:pPr>
    </w:p>
    <w:p w:rsidR="008A18AF" w:rsidRPr="00373D73" w:rsidRDefault="008A18AF" w:rsidP="00373D73">
      <w:pPr>
        <w:ind w:left="1120" w:hangingChars="400" w:hanging="1120"/>
        <w:rPr>
          <w:rFonts w:eastAsia="標楷體"/>
          <w:color w:val="000000"/>
          <w:sz w:val="28"/>
          <w:szCs w:val="28"/>
        </w:rPr>
      </w:pPr>
    </w:p>
    <w:p w:rsidR="008A18AF" w:rsidRPr="00373D73" w:rsidRDefault="008A18AF" w:rsidP="00373D73">
      <w:pPr>
        <w:ind w:left="1120" w:hangingChars="400" w:hanging="1120"/>
        <w:rPr>
          <w:rFonts w:eastAsia="標楷體"/>
          <w:color w:val="000000"/>
          <w:sz w:val="28"/>
          <w:szCs w:val="28"/>
        </w:rPr>
      </w:pPr>
    </w:p>
    <w:p w:rsidR="008A18AF" w:rsidRPr="00373D73" w:rsidRDefault="008A18AF" w:rsidP="00373D73">
      <w:pPr>
        <w:ind w:left="1120" w:hangingChars="400" w:hanging="1120"/>
        <w:rPr>
          <w:rFonts w:eastAsia="標楷體"/>
          <w:color w:val="000000"/>
          <w:sz w:val="28"/>
          <w:szCs w:val="28"/>
        </w:rPr>
      </w:pPr>
    </w:p>
    <w:p w:rsidR="008A18AF" w:rsidRPr="00373D73" w:rsidRDefault="008A18AF" w:rsidP="00373D73">
      <w:pPr>
        <w:ind w:left="1120" w:hangingChars="400" w:hanging="1120"/>
        <w:rPr>
          <w:rFonts w:eastAsia="標楷體"/>
          <w:color w:val="000000"/>
          <w:sz w:val="28"/>
          <w:szCs w:val="28"/>
        </w:rPr>
      </w:pPr>
    </w:p>
    <w:p w:rsidR="008A18AF" w:rsidRPr="00373D73" w:rsidRDefault="008A18AF" w:rsidP="00C71A66">
      <w:pPr>
        <w:rPr>
          <w:rFonts w:eastAsia="標楷體"/>
          <w:color w:val="000000"/>
          <w:sz w:val="28"/>
          <w:szCs w:val="28"/>
        </w:rPr>
      </w:pPr>
      <w:bookmarkStart w:id="0" w:name="_GoBack"/>
      <w:bookmarkEnd w:id="0"/>
    </w:p>
    <w:p w:rsidR="008A18AF" w:rsidRPr="00373D73" w:rsidRDefault="008A18AF" w:rsidP="00373D73">
      <w:pPr>
        <w:snapToGrid w:val="0"/>
        <w:rPr>
          <w:rFonts w:eastAsia="標楷體"/>
          <w:color w:val="000000"/>
          <w:sz w:val="28"/>
          <w:szCs w:val="28"/>
        </w:rPr>
      </w:pPr>
      <w:r w:rsidRPr="00373D73">
        <w:rPr>
          <w:rFonts w:eastAsia="標楷體" w:hint="eastAsia"/>
          <w:color w:val="000000"/>
          <w:sz w:val="28"/>
          <w:szCs w:val="28"/>
        </w:rPr>
        <w:t>現況或災害照片：</w:t>
      </w:r>
      <w:r w:rsidRPr="00373D73">
        <w:rPr>
          <w:rFonts w:eastAsia="標楷體"/>
          <w:color w:val="000000"/>
          <w:sz w:val="28"/>
          <w:szCs w:val="28"/>
        </w:rPr>
        <w:t>(</w:t>
      </w:r>
      <w:r w:rsidRPr="00373D73">
        <w:rPr>
          <w:rFonts w:eastAsia="標楷體" w:hint="eastAsia"/>
          <w:color w:val="000000"/>
          <w:sz w:val="28"/>
          <w:szCs w:val="28"/>
        </w:rPr>
        <w:t>每個重要工項至少一張，並說明擬改善之內容，如屬不同工區則請加註擬處理工程所在之座標</w:t>
      </w:r>
      <w:r w:rsidRPr="00373D73">
        <w:rPr>
          <w:rFonts w:eastAsia="標楷體"/>
          <w:color w:val="000000"/>
          <w:sz w:val="28"/>
          <w:szCs w:val="28"/>
        </w:rPr>
        <w:t>)</w:t>
      </w:r>
    </w:p>
    <w:tbl>
      <w:tblPr>
        <w:tblW w:w="10065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520"/>
        <w:gridCol w:w="4545"/>
      </w:tblGrid>
      <w:tr w:rsidR="008A18AF" w:rsidRPr="00373D73" w:rsidTr="00C71A66">
        <w:trPr>
          <w:trHeight w:val="3574"/>
        </w:trPr>
        <w:tc>
          <w:tcPr>
            <w:tcW w:w="5520" w:type="dxa"/>
          </w:tcPr>
          <w:p w:rsidR="008A18AF" w:rsidRPr="00373D73" w:rsidRDefault="008A18AF" w:rsidP="00CA7D14">
            <w:pPr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4545" w:type="dxa"/>
          </w:tcPr>
          <w:p w:rsidR="008A18AF" w:rsidRPr="00373D73" w:rsidRDefault="008A18AF" w:rsidP="00CA7D14">
            <w:pPr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</w:tr>
      <w:tr w:rsidR="008A18AF" w:rsidRPr="00373D73" w:rsidTr="00C71A66">
        <w:trPr>
          <w:trHeight w:val="554"/>
        </w:trPr>
        <w:tc>
          <w:tcPr>
            <w:tcW w:w="5520" w:type="dxa"/>
          </w:tcPr>
          <w:p w:rsidR="008A18AF" w:rsidRPr="00373D73" w:rsidRDefault="008A18AF" w:rsidP="00CA7D14">
            <w:pPr>
              <w:rPr>
                <w:rFonts w:eastAsia="標楷體"/>
                <w:color w:val="000000"/>
                <w:sz w:val="28"/>
                <w:szCs w:val="28"/>
              </w:rPr>
            </w:pPr>
            <w:r w:rsidRPr="00373D73">
              <w:rPr>
                <w:rFonts w:eastAsia="標楷體"/>
                <w:color w:val="000000"/>
                <w:sz w:val="28"/>
                <w:szCs w:val="28"/>
              </w:rPr>
              <w:t>(</w:t>
            </w:r>
            <w:r w:rsidRPr="00373D73">
              <w:rPr>
                <w:rFonts w:eastAsia="標楷體" w:hint="eastAsia"/>
                <w:color w:val="000000"/>
                <w:sz w:val="28"/>
                <w:szCs w:val="28"/>
              </w:rPr>
              <w:t>照片說明</w:t>
            </w:r>
            <w:r w:rsidRPr="00373D73">
              <w:rPr>
                <w:rFonts w:eastAsia="標楷體"/>
                <w:color w:val="000000"/>
                <w:sz w:val="28"/>
                <w:szCs w:val="28"/>
              </w:rPr>
              <w:t>)</w:t>
            </w:r>
          </w:p>
        </w:tc>
        <w:tc>
          <w:tcPr>
            <w:tcW w:w="4545" w:type="dxa"/>
          </w:tcPr>
          <w:p w:rsidR="008A18AF" w:rsidRPr="00373D73" w:rsidRDefault="008A18AF" w:rsidP="00CA7D14">
            <w:pPr>
              <w:rPr>
                <w:rFonts w:eastAsia="標楷體"/>
                <w:b/>
                <w:i/>
                <w:color w:val="000000"/>
                <w:sz w:val="28"/>
                <w:szCs w:val="28"/>
              </w:rPr>
            </w:pPr>
            <w:r w:rsidRPr="00373D73">
              <w:rPr>
                <w:rFonts w:eastAsia="標楷體"/>
                <w:color w:val="000000"/>
                <w:sz w:val="28"/>
                <w:szCs w:val="28"/>
              </w:rPr>
              <w:t>(</w:t>
            </w:r>
            <w:r w:rsidRPr="00373D73">
              <w:rPr>
                <w:rFonts w:eastAsia="標楷體" w:hint="eastAsia"/>
                <w:color w:val="000000"/>
                <w:sz w:val="28"/>
                <w:szCs w:val="28"/>
              </w:rPr>
              <w:t>照片說明</w:t>
            </w:r>
            <w:r w:rsidRPr="00373D73">
              <w:rPr>
                <w:rFonts w:eastAsia="標楷體"/>
                <w:color w:val="000000"/>
                <w:sz w:val="28"/>
                <w:szCs w:val="28"/>
              </w:rPr>
              <w:t>)</w:t>
            </w:r>
          </w:p>
        </w:tc>
      </w:tr>
      <w:tr w:rsidR="008A18AF" w:rsidRPr="00373D73" w:rsidTr="00C71A66">
        <w:trPr>
          <w:trHeight w:val="3196"/>
        </w:trPr>
        <w:tc>
          <w:tcPr>
            <w:tcW w:w="5520" w:type="dxa"/>
          </w:tcPr>
          <w:p w:rsidR="008A18AF" w:rsidRPr="00373D73" w:rsidRDefault="008A18AF" w:rsidP="00CA7D14">
            <w:pPr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4545" w:type="dxa"/>
          </w:tcPr>
          <w:p w:rsidR="008A18AF" w:rsidRPr="00373D73" w:rsidRDefault="008A18AF" w:rsidP="00CA7D14">
            <w:pPr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</w:tr>
      <w:tr w:rsidR="008A18AF" w:rsidRPr="00373D73" w:rsidTr="00C71A66">
        <w:trPr>
          <w:trHeight w:val="554"/>
        </w:trPr>
        <w:tc>
          <w:tcPr>
            <w:tcW w:w="5520" w:type="dxa"/>
          </w:tcPr>
          <w:p w:rsidR="008A18AF" w:rsidRPr="00373D73" w:rsidRDefault="008A18AF" w:rsidP="00CA7D14">
            <w:pPr>
              <w:rPr>
                <w:rFonts w:eastAsia="標楷體"/>
                <w:color w:val="000000"/>
                <w:sz w:val="28"/>
                <w:szCs w:val="28"/>
              </w:rPr>
            </w:pPr>
            <w:r w:rsidRPr="00373D73">
              <w:rPr>
                <w:rFonts w:eastAsia="標楷體"/>
                <w:color w:val="000000"/>
                <w:sz w:val="28"/>
                <w:szCs w:val="28"/>
              </w:rPr>
              <w:t>(</w:t>
            </w:r>
            <w:r w:rsidRPr="00373D73">
              <w:rPr>
                <w:rFonts w:eastAsia="標楷體" w:hint="eastAsia"/>
                <w:color w:val="000000"/>
                <w:sz w:val="28"/>
                <w:szCs w:val="28"/>
              </w:rPr>
              <w:t>照片說明</w:t>
            </w:r>
            <w:r w:rsidRPr="00373D73">
              <w:rPr>
                <w:rFonts w:eastAsia="標楷體"/>
                <w:color w:val="000000"/>
                <w:sz w:val="28"/>
                <w:szCs w:val="28"/>
              </w:rPr>
              <w:t>)</w:t>
            </w:r>
          </w:p>
        </w:tc>
        <w:tc>
          <w:tcPr>
            <w:tcW w:w="4545" w:type="dxa"/>
          </w:tcPr>
          <w:p w:rsidR="008A18AF" w:rsidRPr="00373D73" w:rsidRDefault="008A18AF" w:rsidP="00CA7D14">
            <w:pPr>
              <w:rPr>
                <w:rFonts w:eastAsia="標楷體"/>
                <w:b/>
                <w:i/>
                <w:color w:val="000000"/>
                <w:sz w:val="28"/>
                <w:szCs w:val="28"/>
              </w:rPr>
            </w:pPr>
            <w:r w:rsidRPr="00373D73">
              <w:rPr>
                <w:rFonts w:eastAsia="標楷體"/>
                <w:color w:val="000000"/>
                <w:sz w:val="28"/>
                <w:szCs w:val="28"/>
              </w:rPr>
              <w:t>(</w:t>
            </w:r>
            <w:r w:rsidRPr="00373D73">
              <w:rPr>
                <w:rFonts w:eastAsia="標楷體" w:hint="eastAsia"/>
                <w:color w:val="000000"/>
                <w:sz w:val="28"/>
                <w:szCs w:val="28"/>
              </w:rPr>
              <w:t>照片說明</w:t>
            </w:r>
            <w:r w:rsidRPr="00373D73">
              <w:rPr>
                <w:rFonts w:eastAsia="標楷體"/>
                <w:color w:val="000000"/>
                <w:sz w:val="28"/>
                <w:szCs w:val="28"/>
              </w:rPr>
              <w:t>)</w:t>
            </w:r>
          </w:p>
        </w:tc>
      </w:tr>
    </w:tbl>
    <w:p w:rsidR="008A18AF" w:rsidRPr="00FF55F6" w:rsidRDefault="008A18AF" w:rsidP="00FF55F6">
      <w:pPr>
        <w:snapToGrid w:val="0"/>
        <w:rPr>
          <w:rFonts w:eastAsia="標楷體"/>
          <w:color w:val="000000"/>
          <w:sz w:val="20"/>
          <w:szCs w:val="18"/>
        </w:rPr>
      </w:pPr>
      <w:r w:rsidRPr="00FF55F6">
        <w:rPr>
          <w:rFonts w:ascii="標楷體" w:eastAsia="標楷體" w:hAnsi="標楷體" w:hint="eastAsia"/>
          <w:color w:val="000000"/>
          <w:sz w:val="20"/>
          <w:szCs w:val="18"/>
        </w:rPr>
        <w:t>填表說明：</w:t>
      </w:r>
    </w:p>
    <w:p w:rsidR="008A18AF" w:rsidRPr="00FF55F6" w:rsidRDefault="008A18AF" w:rsidP="00FF55F6">
      <w:pPr>
        <w:snapToGrid w:val="0"/>
        <w:jc w:val="both"/>
        <w:rPr>
          <w:rFonts w:eastAsia="標楷體"/>
          <w:color w:val="000000"/>
          <w:sz w:val="20"/>
          <w:szCs w:val="18"/>
        </w:rPr>
      </w:pPr>
      <w:r w:rsidRPr="00FF55F6">
        <w:rPr>
          <w:rFonts w:eastAsia="標楷體" w:hAnsi="標楷體" w:hint="eastAsia"/>
          <w:color w:val="000000"/>
          <w:sz w:val="20"/>
          <w:szCs w:val="18"/>
        </w:rPr>
        <w:t>一、現況概述欄</w:t>
      </w:r>
      <w:r w:rsidRPr="00FF55F6">
        <w:rPr>
          <w:rFonts w:eastAsia="標楷體" w:hAnsi="標楷體"/>
          <w:color w:val="000000"/>
          <w:sz w:val="20"/>
          <w:szCs w:val="18"/>
        </w:rPr>
        <w:t xml:space="preserve"> </w:t>
      </w:r>
      <w:r w:rsidRPr="00FF55F6">
        <w:rPr>
          <w:rFonts w:eastAsia="標楷體" w:hAnsi="標楷體" w:hint="eastAsia"/>
          <w:color w:val="000000"/>
          <w:sz w:val="20"/>
          <w:szCs w:val="18"/>
        </w:rPr>
        <w:t>請就農路概況、損壞情形、災情及以往處理情形簡單描述。</w:t>
      </w:r>
    </w:p>
    <w:p w:rsidR="008A18AF" w:rsidRPr="00FF55F6" w:rsidRDefault="008A18AF" w:rsidP="00FF55F6">
      <w:pPr>
        <w:snapToGrid w:val="0"/>
        <w:jc w:val="both"/>
        <w:rPr>
          <w:rFonts w:eastAsia="標楷體"/>
          <w:color w:val="000000"/>
          <w:sz w:val="20"/>
          <w:szCs w:val="18"/>
        </w:rPr>
      </w:pPr>
      <w:r w:rsidRPr="00FF55F6">
        <w:rPr>
          <w:rFonts w:eastAsia="標楷體" w:hAnsi="標楷體" w:hint="eastAsia"/>
          <w:color w:val="000000"/>
          <w:sz w:val="20"/>
          <w:szCs w:val="18"/>
        </w:rPr>
        <w:t>二、擬辦工程內容欄未明列之工法，請在其他項內填工法、計價單位、數量等。</w:t>
      </w:r>
    </w:p>
    <w:p w:rsidR="008A18AF" w:rsidRPr="00FF55F6" w:rsidRDefault="008A18AF" w:rsidP="00FF55F6">
      <w:pPr>
        <w:snapToGrid w:val="0"/>
        <w:jc w:val="both"/>
        <w:rPr>
          <w:rFonts w:eastAsia="標楷體" w:hAnsi="標楷體"/>
          <w:color w:val="000000"/>
          <w:sz w:val="20"/>
          <w:szCs w:val="18"/>
        </w:rPr>
      </w:pPr>
      <w:r w:rsidRPr="00FF55F6">
        <w:rPr>
          <w:rFonts w:eastAsia="標楷體" w:hAnsi="標楷體" w:hint="eastAsia"/>
          <w:color w:val="000000"/>
          <w:sz w:val="20"/>
          <w:szCs w:val="18"/>
        </w:rPr>
        <w:t>三、相關圖片欄位不足時，請自行加附頁。</w:t>
      </w:r>
    </w:p>
    <w:p w:rsidR="008A18AF" w:rsidRDefault="008A18AF" w:rsidP="00FF55F6">
      <w:pPr>
        <w:snapToGrid w:val="0"/>
        <w:jc w:val="both"/>
        <w:rPr>
          <w:rFonts w:eastAsia="標楷體" w:hAnsi="標楷體"/>
          <w:color w:val="000000"/>
          <w:sz w:val="20"/>
          <w:szCs w:val="18"/>
        </w:rPr>
      </w:pPr>
      <w:r w:rsidRPr="00FF55F6">
        <w:rPr>
          <w:rFonts w:eastAsia="標楷體" w:hAnsi="標楷體" w:hint="eastAsia"/>
          <w:color w:val="000000"/>
          <w:sz w:val="20"/>
          <w:szCs w:val="18"/>
        </w:rPr>
        <w:t>四、不同農路之勘查紀錄表應分開填寫</w:t>
      </w:r>
      <w:r w:rsidRPr="00FF55F6">
        <w:rPr>
          <w:rFonts w:eastAsia="標楷體" w:hAnsi="標楷體"/>
          <w:color w:val="000000"/>
          <w:sz w:val="20"/>
          <w:szCs w:val="18"/>
        </w:rPr>
        <w:t>(</w:t>
      </w:r>
      <w:r w:rsidRPr="00FF55F6">
        <w:rPr>
          <w:rFonts w:eastAsia="標楷體" w:hAnsi="標楷體" w:hint="eastAsia"/>
          <w:color w:val="000000"/>
          <w:sz w:val="20"/>
          <w:szCs w:val="18"/>
        </w:rPr>
        <w:t>含附頁</w:t>
      </w:r>
      <w:r w:rsidRPr="00FF55F6">
        <w:rPr>
          <w:rFonts w:eastAsia="標楷體" w:hAnsi="標楷體"/>
          <w:color w:val="000000"/>
          <w:sz w:val="20"/>
          <w:szCs w:val="18"/>
        </w:rPr>
        <w:t xml:space="preserve">) </w:t>
      </w:r>
      <w:r w:rsidRPr="00FF55F6">
        <w:rPr>
          <w:rFonts w:eastAsia="標楷體" w:hAnsi="標楷體" w:hint="eastAsia"/>
          <w:color w:val="000000"/>
          <w:sz w:val="20"/>
          <w:szCs w:val="18"/>
        </w:rPr>
        <w:t>，代表座標請填農路起點起算第一個主要工項位置座標。</w:t>
      </w:r>
    </w:p>
    <w:p w:rsidR="008A18AF" w:rsidRPr="00FF55F6" w:rsidRDefault="008A18AF" w:rsidP="00FF55F6">
      <w:pPr>
        <w:snapToGrid w:val="0"/>
        <w:jc w:val="both"/>
        <w:rPr>
          <w:rFonts w:hAnsi="Arial"/>
          <w:color w:val="000000"/>
          <w:sz w:val="36"/>
          <w:szCs w:val="32"/>
        </w:rPr>
      </w:pPr>
      <w:r w:rsidRPr="00FF55F6">
        <w:rPr>
          <w:rFonts w:eastAsia="標楷體" w:hAnsi="標楷體" w:hint="eastAsia"/>
          <w:color w:val="000000"/>
          <w:sz w:val="20"/>
          <w:szCs w:val="18"/>
        </w:rPr>
        <w:t>五、本表所列項目數量為勘查時概估數，實際施作工程項目及數量以工程預算書為準。</w:t>
      </w:r>
    </w:p>
    <w:sectPr w:rsidR="008A18AF" w:rsidRPr="00FF55F6" w:rsidSect="00411D52">
      <w:footerReference w:type="even" r:id="rId7"/>
      <w:footerReference w:type="default" r:id="rId8"/>
      <w:pgSz w:w="11906" w:h="16838" w:code="9"/>
      <w:pgMar w:top="1134" w:right="1134" w:bottom="1134" w:left="1134" w:header="851" w:footer="56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18AF" w:rsidRDefault="008A18AF">
      <w:r>
        <w:separator/>
      </w:r>
    </w:p>
  </w:endnote>
  <w:endnote w:type="continuationSeparator" w:id="0">
    <w:p w:rsidR="008A18AF" w:rsidRDefault="008A18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8AF" w:rsidRDefault="008A18AF" w:rsidP="003A3E6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A18AF" w:rsidRDefault="008A18AF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8AF" w:rsidRPr="00C04675" w:rsidRDefault="008A18AF" w:rsidP="003A3E60">
    <w:pPr>
      <w:pStyle w:val="Footer"/>
      <w:framePr w:wrap="around" w:vAnchor="text" w:hAnchor="margin" w:xAlign="center" w:y="1"/>
      <w:rPr>
        <w:rStyle w:val="PageNumber"/>
        <w:rFonts w:ascii="Arial" w:eastAsia="標楷體" w:hAnsi="Arial" w:cs="Arial"/>
        <w:sz w:val="24"/>
        <w:szCs w:val="24"/>
      </w:rPr>
    </w:pPr>
    <w:r>
      <w:rPr>
        <w:rStyle w:val="PageNumber"/>
        <w:rFonts w:ascii="Arial" w:eastAsia="標楷體" w:hAnsi="Arial" w:cs="Arial" w:hint="eastAsia"/>
        <w:sz w:val="24"/>
        <w:szCs w:val="24"/>
      </w:rPr>
      <w:t>第</w:t>
    </w:r>
    <w:r w:rsidRPr="00C04675">
      <w:rPr>
        <w:rStyle w:val="PageNumber"/>
        <w:rFonts w:ascii="Arial" w:eastAsia="標楷體" w:hAnsi="Arial" w:cs="Arial"/>
        <w:sz w:val="24"/>
        <w:szCs w:val="24"/>
      </w:rPr>
      <w:fldChar w:fldCharType="begin"/>
    </w:r>
    <w:r w:rsidRPr="00C04675">
      <w:rPr>
        <w:rStyle w:val="PageNumber"/>
        <w:rFonts w:ascii="Arial" w:eastAsia="標楷體" w:hAnsi="Arial" w:cs="Arial"/>
        <w:sz w:val="24"/>
        <w:szCs w:val="24"/>
      </w:rPr>
      <w:instrText xml:space="preserve">PAGE  </w:instrText>
    </w:r>
    <w:r w:rsidRPr="00C04675">
      <w:rPr>
        <w:rStyle w:val="PageNumber"/>
        <w:rFonts w:ascii="Arial" w:eastAsia="標楷體" w:hAnsi="Arial" w:cs="Arial"/>
        <w:sz w:val="24"/>
        <w:szCs w:val="24"/>
      </w:rPr>
      <w:fldChar w:fldCharType="separate"/>
    </w:r>
    <w:r>
      <w:rPr>
        <w:rStyle w:val="PageNumber"/>
        <w:rFonts w:ascii="Arial" w:eastAsia="標楷體" w:hAnsi="Arial" w:cs="Arial"/>
        <w:noProof/>
        <w:sz w:val="24"/>
        <w:szCs w:val="24"/>
      </w:rPr>
      <w:t>1</w:t>
    </w:r>
    <w:r w:rsidRPr="00C04675">
      <w:rPr>
        <w:rStyle w:val="PageNumber"/>
        <w:rFonts w:ascii="Arial" w:eastAsia="標楷體" w:hAnsi="Arial" w:cs="Arial"/>
        <w:sz w:val="24"/>
        <w:szCs w:val="24"/>
      </w:rPr>
      <w:fldChar w:fldCharType="end"/>
    </w:r>
    <w:r>
      <w:rPr>
        <w:rStyle w:val="PageNumber"/>
        <w:rFonts w:ascii="Arial" w:eastAsia="標楷體" w:hAnsi="Arial" w:cs="Arial" w:hint="eastAsia"/>
        <w:sz w:val="24"/>
        <w:szCs w:val="24"/>
      </w:rPr>
      <w:t>頁</w:t>
    </w:r>
  </w:p>
  <w:p w:rsidR="008A18AF" w:rsidRPr="00B41C3A" w:rsidRDefault="008A18AF" w:rsidP="00B41C3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18AF" w:rsidRDefault="008A18AF">
      <w:r>
        <w:separator/>
      </w:r>
    </w:p>
  </w:footnote>
  <w:footnote w:type="continuationSeparator" w:id="0">
    <w:p w:rsidR="008A18AF" w:rsidRDefault="008A18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53530"/>
    <w:multiLevelType w:val="hybridMultilevel"/>
    <w:tmpl w:val="C35A043C"/>
    <w:lvl w:ilvl="0" w:tplc="15304208">
      <w:start w:val="1"/>
      <w:numFmt w:val="decimal"/>
      <w:lvlText w:val="%1."/>
      <w:lvlJc w:val="left"/>
      <w:pPr>
        <w:tabs>
          <w:tab w:val="num" w:pos="310"/>
        </w:tabs>
        <w:ind w:left="31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10"/>
        </w:tabs>
        <w:ind w:left="91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390"/>
        </w:tabs>
        <w:ind w:left="139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870"/>
        </w:tabs>
        <w:ind w:left="187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50"/>
        </w:tabs>
        <w:ind w:left="235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30"/>
        </w:tabs>
        <w:ind w:left="283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10"/>
        </w:tabs>
        <w:ind w:left="331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90"/>
        </w:tabs>
        <w:ind w:left="379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270"/>
        </w:tabs>
        <w:ind w:left="4270" w:hanging="480"/>
      </w:pPr>
      <w:rPr>
        <w:rFonts w:cs="Times New Roman"/>
      </w:rPr>
    </w:lvl>
  </w:abstractNum>
  <w:abstractNum w:abstractNumId="1">
    <w:nsid w:val="132F2A89"/>
    <w:multiLevelType w:val="hybridMultilevel"/>
    <w:tmpl w:val="65969DC8"/>
    <w:lvl w:ilvl="0" w:tplc="9728848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>
    <w:nsid w:val="1B816186"/>
    <w:multiLevelType w:val="hybridMultilevel"/>
    <w:tmpl w:val="72964B9C"/>
    <w:lvl w:ilvl="0" w:tplc="32F8A6B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1F664009"/>
    <w:multiLevelType w:val="hybridMultilevel"/>
    <w:tmpl w:val="EC3C60A0"/>
    <w:lvl w:ilvl="0" w:tplc="C5D88CA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2D84578A"/>
    <w:multiLevelType w:val="hybridMultilevel"/>
    <w:tmpl w:val="85601DF8"/>
    <w:lvl w:ilvl="0" w:tplc="FEAA430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54047063"/>
    <w:multiLevelType w:val="hybridMultilevel"/>
    <w:tmpl w:val="BF607EB4"/>
    <w:lvl w:ilvl="0" w:tplc="631A3E1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6">
    <w:nsid w:val="55013EE7"/>
    <w:multiLevelType w:val="hybridMultilevel"/>
    <w:tmpl w:val="955A208C"/>
    <w:lvl w:ilvl="0" w:tplc="6060D4B4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eastAsia"/>
        <w:b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>
    <w:nsid w:val="58237603"/>
    <w:multiLevelType w:val="singleLevel"/>
    <w:tmpl w:val="6C464806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8">
    <w:nsid w:val="5B2B40F9"/>
    <w:multiLevelType w:val="hybridMultilevel"/>
    <w:tmpl w:val="D2B4EA9E"/>
    <w:lvl w:ilvl="0" w:tplc="6DAA8CF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9">
    <w:nsid w:val="6E613FBC"/>
    <w:multiLevelType w:val="hybridMultilevel"/>
    <w:tmpl w:val="28546214"/>
    <w:lvl w:ilvl="0" w:tplc="1EAAA46A">
      <w:start w:val="1"/>
      <w:numFmt w:val="decimal"/>
      <w:lvlText w:val="%1."/>
      <w:lvlJc w:val="left"/>
      <w:pPr>
        <w:tabs>
          <w:tab w:val="num" w:pos="310"/>
        </w:tabs>
        <w:ind w:left="31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10"/>
        </w:tabs>
        <w:ind w:left="91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390"/>
        </w:tabs>
        <w:ind w:left="139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870"/>
        </w:tabs>
        <w:ind w:left="187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50"/>
        </w:tabs>
        <w:ind w:left="235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30"/>
        </w:tabs>
        <w:ind w:left="283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10"/>
        </w:tabs>
        <w:ind w:left="331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90"/>
        </w:tabs>
        <w:ind w:left="379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270"/>
        </w:tabs>
        <w:ind w:left="4270" w:hanging="480"/>
      </w:pPr>
      <w:rPr>
        <w:rFonts w:cs="Times New Roman"/>
      </w:rPr>
    </w:lvl>
  </w:abstractNum>
  <w:abstractNum w:abstractNumId="10">
    <w:nsid w:val="70FB0BE7"/>
    <w:multiLevelType w:val="hybridMultilevel"/>
    <w:tmpl w:val="B5007380"/>
    <w:lvl w:ilvl="0" w:tplc="6C46480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1">
    <w:nsid w:val="73902075"/>
    <w:multiLevelType w:val="hybridMultilevel"/>
    <w:tmpl w:val="BF607EB4"/>
    <w:lvl w:ilvl="0" w:tplc="631A3E1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2">
    <w:nsid w:val="771E0E89"/>
    <w:multiLevelType w:val="hybridMultilevel"/>
    <w:tmpl w:val="A21EE1EE"/>
    <w:lvl w:ilvl="0" w:tplc="693471B4">
      <w:start w:val="937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>
    <w:nsid w:val="7D7719CF"/>
    <w:multiLevelType w:val="singleLevel"/>
    <w:tmpl w:val="6C464806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num w:numId="1">
    <w:abstractNumId w:val="9"/>
  </w:num>
  <w:num w:numId="2">
    <w:abstractNumId w:val="0"/>
  </w:num>
  <w:num w:numId="3">
    <w:abstractNumId w:val="7"/>
  </w:num>
  <w:num w:numId="4">
    <w:abstractNumId w:val="13"/>
  </w:num>
  <w:num w:numId="5">
    <w:abstractNumId w:val="4"/>
  </w:num>
  <w:num w:numId="6">
    <w:abstractNumId w:val="8"/>
  </w:num>
  <w:num w:numId="7">
    <w:abstractNumId w:val="2"/>
  </w:num>
  <w:num w:numId="8">
    <w:abstractNumId w:val="5"/>
  </w:num>
  <w:num w:numId="9">
    <w:abstractNumId w:val="1"/>
  </w:num>
  <w:num w:numId="10">
    <w:abstractNumId w:val="11"/>
  </w:num>
  <w:num w:numId="11">
    <w:abstractNumId w:val="10"/>
  </w:num>
  <w:num w:numId="12">
    <w:abstractNumId w:val="12"/>
  </w:num>
  <w:num w:numId="13">
    <w:abstractNumId w:val="6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A6764"/>
    <w:rsid w:val="00000B7B"/>
    <w:rsid w:val="000039C3"/>
    <w:rsid w:val="000043C6"/>
    <w:rsid w:val="00023258"/>
    <w:rsid w:val="000332E8"/>
    <w:rsid w:val="00052AE9"/>
    <w:rsid w:val="00060C56"/>
    <w:rsid w:val="000656D6"/>
    <w:rsid w:val="00072196"/>
    <w:rsid w:val="00075B2A"/>
    <w:rsid w:val="000903D1"/>
    <w:rsid w:val="00094F15"/>
    <w:rsid w:val="000A2DC2"/>
    <w:rsid w:val="000B0E9B"/>
    <w:rsid w:val="000C23F5"/>
    <w:rsid w:val="000D36AA"/>
    <w:rsid w:val="000E373A"/>
    <w:rsid w:val="00105F45"/>
    <w:rsid w:val="001120B9"/>
    <w:rsid w:val="00114721"/>
    <w:rsid w:val="00115640"/>
    <w:rsid w:val="00115DC1"/>
    <w:rsid w:val="001211FF"/>
    <w:rsid w:val="001219E9"/>
    <w:rsid w:val="00132243"/>
    <w:rsid w:val="00135C5F"/>
    <w:rsid w:val="00140F3A"/>
    <w:rsid w:val="0015189F"/>
    <w:rsid w:val="0015503A"/>
    <w:rsid w:val="00166793"/>
    <w:rsid w:val="00172DF3"/>
    <w:rsid w:val="0018559A"/>
    <w:rsid w:val="001A04FE"/>
    <w:rsid w:val="001A2BE0"/>
    <w:rsid w:val="001B4EED"/>
    <w:rsid w:val="001D422F"/>
    <w:rsid w:val="001E5328"/>
    <w:rsid w:val="001F117B"/>
    <w:rsid w:val="00201BED"/>
    <w:rsid w:val="002070B1"/>
    <w:rsid w:val="00207CDE"/>
    <w:rsid w:val="002432D2"/>
    <w:rsid w:val="002504F7"/>
    <w:rsid w:val="00257449"/>
    <w:rsid w:val="00274E39"/>
    <w:rsid w:val="002825EE"/>
    <w:rsid w:val="00282944"/>
    <w:rsid w:val="0028655B"/>
    <w:rsid w:val="00291618"/>
    <w:rsid w:val="002930E5"/>
    <w:rsid w:val="002A4799"/>
    <w:rsid w:val="002B7BF6"/>
    <w:rsid w:val="002E2885"/>
    <w:rsid w:val="002F3196"/>
    <w:rsid w:val="002F76F8"/>
    <w:rsid w:val="00305F75"/>
    <w:rsid w:val="003102AF"/>
    <w:rsid w:val="0031661E"/>
    <w:rsid w:val="003204F4"/>
    <w:rsid w:val="003436A2"/>
    <w:rsid w:val="00373D73"/>
    <w:rsid w:val="00374E45"/>
    <w:rsid w:val="00377CEA"/>
    <w:rsid w:val="00384E73"/>
    <w:rsid w:val="00395C44"/>
    <w:rsid w:val="003967FB"/>
    <w:rsid w:val="003A166C"/>
    <w:rsid w:val="003A3E60"/>
    <w:rsid w:val="003E7066"/>
    <w:rsid w:val="003E7E57"/>
    <w:rsid w:val="00405BC2"/>
    <w:rsid w:val="00411D52"/>
    <w:rsid w:val="004144DA"/>
    <w:rsid w:val="00421454"/>
    <w:rsid w:val="00427C4B"/>
    <w:rsid w:val="00436468"/>
    <w:rsid w:val="0044137F"/>
    <w:rsid w:val="00454E30"/>
    <w:rsid w:val="00491634"/>
    <w:rsid w:val="0049466C"/>
    <w:rsid w:val="00495139"/>
    <w:rsid w:val="004B0586"/>
    <w:rsid w:val="004B7D04"/>
    <w:rsid w:val="004D6B42"/>
    <w:rsid w:val="004F113B"/>
    <w:rsid w:val="00503DB6"/>
    <w:rsid w:val="005277D7"/>
    <w:rsid w:val="005302E5"/>
    <w:rsid w:val="00560D08"/>
    <w:rsid w:val="005766F7"/>
    <w:rsid w:val="00582BCB"/>
    <w:rsid w:val="005921A8"/>
    <w:rsid w:val="005A30E1"/>
    <w:rsid w:val="005B1483"/>
    <w:rsid w:val="005C4044"/>
    <w:rsid w:val="005C644C"/>
    <w:rsid w:val="005D1DA2"/>
    <w:rsid w:val="005E7048"/>
    <w:rsid w:val="005F2CBC"/>
    <w:rsid w:val="006277C1"/>
    <w:rsid w:val="00653CD8"/>
    <w:rsid w:val="0066295D"/>
    <w:rsid w:val="0067049F"/>
    <w:rsid w:val="00672B21"/>
    <w:rsid w:val="006765DF"/>
    <w:rsid w:val="0068521C"/>
    <w:rsid w:val="006878A3"/>
    <w:rsid w:val="006A261B"/>
    <w:rsid w:val="006B0B5A"/>
    <w:rsid w:val="006C08A7"/>
    <w:rsid w:val="006F5AEC"/>
    <w:rsid w:val="00717DEC"/>
    <w:rsid w:val="007230A6"/>
    <w:rsid w:val="00754D4E"/>
    <w:rsid w:val="00756C5D"/>
    <w:rsid w:val="00774A19"/>
    <w:rsid w:val="007A6763"/>
    <w:rsid w:val="007B1293"/>
    <w:rsid w:val="007D4603"/>
    <w:rsid w:val="007E6D1F"/>
    <w:rsid w:val="007F2087"/>
    <w:rsid w:val="00867F12"/>
    <w:rsid w:val="00874218"/>
    <w:rsid w:val="008811B9"/>
    <w:rsid w:val="00884F78"/>
    <w:rsid w:val="008A01FA"/>
    <w:rsid w:val="008A0ABC"/>
    <w:rsid w:val="008A18AF"/>
    <w:rsid w:val="008B28F7"/>
    <w:rsid w:val="008C4997"/>
    <w:rsid w:val="008D2E4B"/>
    <w:rsid w:val="008E19E0"/>
    <w:rsid w:val="008E6605"/>
    <w:rsid w:val="008F08B2"/>
    <w:rsid w:val="008F2D7A"/>
    <w:rsid w:val="009075BC"/>
    <w:rsid w:val="009135CE"/>
    <w:rsid w:val="009140FD"/>
    <w:rsid w:val="00920D0E"/>
    <w:rsid w:val="009372DD"/>
    <w:rsid w:val="00963181"/>
    <w:rsid w:val="00970672"/>
    <w:rsid w:val="009831B0"/>
    <w:rsid w:val="00984EB3"/>
    <w:rsid w:val="009872A3"/>
    <w:rsid w:val="009A29EF"/>
    <w:rsid w:val="009A58E3"/>
    <w:rsid w:val="009C683B"/>
    <w:rsid w:val="009E0E55"/>
    <w:rsid w:val="009E79E0"/>
    <w:rsid w:val="009F1CDA"/>
    <w:rsid w:val="009F7840"/>
    <w:rsid w:val="00A04332"/>
    <w:rsid w:val="00A07A8B"/>
    <w:rsid w:val="00A12097"/>
    <w:rsid w:val="00A14A3F"/>
    <w:rsid w:val="00A52469"/>
    <w:rsid w:val="00A63815"/>
    <w:rsid w:val="00A72129"/>
    <w:rsid w:val="00A83023"/>
    <w:rsid w:val="00A83675"/>
    <w:rsid w:val="00A9602C"/>
    <w:rsid w:val="00AA14A9"/>
    <w:rsid w:val="00AA2297"/>
    <w:rsid w:val="00AA54F1"/>
    <w:rsid w:val="00AB1907"/>
    <w:rsid w:val="00AD64EE"/>
    <w:rsid w:val="00AE0B4D"/>
    <w:rsid w:val="00AE2427"/>
    <w:rsid w:val="00AF21ED"/>
    <w:rsid w:val="00B06CEE"/>
    <w:rsid w:val="00B3064A"/>
    <w:rsid w:val="00B41C3A"/>
    <w:rsid w:val="00B66314"/>
    <w:rsid w:val="00B7534B"/>
    <w:rsid w:val="00B804BC"/>
    <w:rsid w:val="00B87A6B"/>
    <w:rsid w:val="00B93B5D"/>
    <w:rsid w:val="00BB37CA"/>
    <w:rsid w:val="00BD7A50"/>
    <w:rsid w:val="00BF26E7"/>
    <w:rsid w:val="00C04675"/>
    <w:rsid w:val="00C17609"/>
    <w:rsid w:val="00C201A3"/>
    <w:rsid w:val="00C47A14"/>
    <w:rsid w:val="00C62670"/>
    <w:rsid w:val="00C63DE5"/>
    <w:rsid w:val="00C71A66"/>
    <w:rsid w:val="00C71C0B"/>
    <w:rsid w:val="00C86BBF"/>
    <w:rsid w:val="00CA7D14"/>
    <w:rsid w:val="00CE0AFC"/>
    <w:rsid w:val="00CF440B"/>
    <w:rsid w:val="00CF6436"/>
    <w:rsid w:val="00D136DC"/>
    <w:rsid w:val="00D13AEB"/>
    <w:rsid w:val="00D51C35"/>
    <w:rsid w:val="00D815F9"/>
    <w:rsid w:val="00D81884"/>
    <w:rsid w:val="00DA4615"/>
    <w:rsid w:val="00DA4B21"/>
    <w:rsid w:val="00DA6764"/>
    <w:rsid w:val="00DD57D6"/>
    <w:rsid w:val="00DE2017"/>
    <w:rsid w:val="00DE4034"/>
    <w:rsid w:val="00DE77C2"/>
    <w:rsid w:val="00DF43A4"/>
    <w:rsid w:val="00E33538"/>
    <w:rsid w:val="00E97C73"/>
    <w:rsid w:val="00EA4DC8"/>
    <w:rsid w:val="00EB28C2"/>
    <w:rsid w:val="00EC34E0"/>
    <w:rsid w:val="00EC369E"/>
    <w:rsid w:val="00EC6997"/>
    <w:rsid w:val="00ED3073"/>
    <w:rsid w:val="00ED4CF7"/>
    <w:rsid w:val="00EF0412"/>
    <w:rsid w:val="00F032A3"/>
    <w:rsid w:val="00F11CDF"/>
    <w:rsid w:val="00F21AF3"/>
    <w:rsid w:val="00F4288B"/>
    <w:rsid w:val="00F53319"/>
    <w:rsid w:val="00F712BE"/>
    <w:rsid w:val="00F72538"/>
    <w:rsid w:val="00FA493E"/>
    <w:rsid w:val="00FD045B"/>
    <w:rsid w:val="00FD650D"/>
    <w:rsid w:val="00FD69D9"/>
    <w:rsid w:val="00FD7271"/>
    <w:rsid w:val="00FF4897"/>
    <w:rsid w:val="00FF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54F1"/>
    <w:pPr>
      <w:widowControl w:val="0"/>
    </w:pPr>
    <w:rPr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9466C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Heading3">
    <w:name w:val="heading 3"/>
    <w:basedOn w:val="Heading2"/>
    <w:link w:val="Heading3Char"/>
    <w:uiPriority w:val="99"/>
    <w:qFormat/>
    <w:rsid w:val="0049466C"/>
    <w:pPr>
      <w:keepNext w:val="0"/>
      <w:adjustRightInd w:val="0"/>
      <w:spacing w:beforeLines="25" w:line="400" w:lineRule="atLeast"/>
      <w:ind w:left="953" w:hanging="953"/>
      <w:jc w:val="both"/>
      <w:textAlignment w:val="baseline"/>
      <w:outlineLvl w:val="2"/>
    </w:pPr>
    <w:rPr>
      <w:rFonts w:ascii="標楷體" w:eastAsia="標楷體" w:hAnsi="CG Times (W1)"/>
      <w:b w:val="0"/>
      <w:bCs w:val="0"/>
      <w:kern w:val="0"/>
      <w:sz w:val="26"/>
      <w:szCs w:val="20"/>
    </w:rPr>
  </w:style>
  <w:style w:type="paragraph" w:styleId="Heading4">
    <w:name w:val="heading 4"/>
    <w:basedOn w:val="Heading2"/>
    <w:link w:val="Heading4Char"/>
    <w:uiPriority w:val="99"/>
    <w:qFormat/>
    <w:rsid w:val="0049466C"/>
    <w:pPr>
      <w:keepNext w:val="0"/>
      <w:adjustRightInd w:val="0"/>
      <w:spacing w:line="400" w:lineRule="atLeast"/>
      <w:ind w:left="1475" w:hanging="522"/>
      <w:jc w:val="both"/>
      <w:textAlignment w:val="baseline"/>
      <w:outlineLvl w:val="3"/>
    </w:pPr>
    <w:rPr>
      <w:rFonts w:ascii="標楷體" w:eastAsia="標楷體" w:hAnsi="CG Times (W1)"/>
      <w:b w:val="0"/>
      <w:bCs w:val="0"/>
      <w:kern w:val="0"/>
      <w:sz w:val="26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E27679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7679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7679"/>
    <w:rPr>
      <w:rFonts w:asciiTheme="majorHAnsi" w:eastAsiaTheme="majorEastAsia" w:hAnsiTheme="majorHAnsi" w:cstheme="majorBidi"/>
      <w:sz w:val="36"/>
      <w:szCs w:val="36"/>
    </w:rPr>
  </w:style>
  <w:style w:type="table" w:styleId="TableGrid">
    <w:name w:val="Table Grid"/>
    <w:basedOn w:val="TableNormal"/>
    <w:uiPriority w:val="99"/>
    <w:rsid w:val="005277D7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章"/>
    <w:basedOn w:val="Normal"/>
    <w:uiPriority w:val="99"/>
    <w:rsid w:val="005921A8"/>
    <w:pPr>
      <w:spacing w:line="500" w:lineRule="exact"/>
      <w:jc w:val="center"/>
      <w:textAlignment w:val="center"/>
    </w:pPr>
    <w:rPr>
      <w:rFonts w:ascii="細明體" w:eastAsia="細明體"/>
      <w:sz w:val="30"/>
      <w:szCs w:val="20"/>
    </w:rPr>
  </w:style>
  <w:style w:type="paragraph" w:customStyle="1" w:styleId="2">
    <w:name w:val="內文2"/>
    <w:basedOn w:val="Normal"/>
    <w:uiPriority w:val="99"/>
    <w:rsid w:val="00F4288B"/>
    <w:pPr>
      <w:adjustRightInd w:val="0"/>
      <w:spacing w:before="120" w:after="120" w:line="320" w:lineRule="atLeast"/>
      <w:ind w:left="709"/>
      <w:jc w:val="both"/>
      <w:textAlignment w:val="baseline"/>
    </w:pPr>
    <w:rPr>
      <w:rFonts w:eastAsia="標楷體"/>
      <w:spacing w:val="14"/>
      <w:sz w:val="26"/>
      <w:szCs w:val="20"/>
    </w:rPr>
  </w:style>
  <w:style w:type="paragraph" w:customStyle="1" w:styleId="1">
    <w:name w:val="(1)"/>
    <w:basedOn w:val="Normal"/>
    <w:uiPriority w:val="99"/>
    <w:rsid w:val="003A166C"/>
    <w:pPr>
      <w:spacing w:line="500" w:lineRule="exact"/>
      <w:ind w:left="1531" w:hanging="567"/>
      <w:jc w:val="both"/>
      <w:textAlignment w:val="center"/>
    </w:pPr>
    <w:rPr>
      <w:rFonts w:ascii="標楷體" w:eastAsia="標楷體"/>
      <w:sz w:val="26"/>
      <w:szCs w:val="20"/>
    </w:rPr>
  </w:style>
  <w:style w:type="paragraph" w:styleId="NormalWeb">
    <w:name w:val="Normal (Web)"/>
    <w:basedOn w:val="Normal"/>
    <w:uiPriority w:val="99"/>
    <w:rsid w:val="00EA4DC8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Hyperlink">
    <w:name w:val="Hyperlink"/>
    <w:basedOn w:val="DefaultParagraphFont"/>
    <w:uiPriority w:val="99"/>
    <w:rsid w:val="00282944"/>
    <w:rPr>
      <w:rFonts w:cs="Times New Roman"/>
      <w:color w:val="0000FF"/>
      <w:sz w:val="23"/>
      <w:szCs w:val="23"/>
      <w:u w:val="none"/>
      <w:effect w:val="none"/>
    </w:rPr>
  </w:style>
  <w:style w:type="paragraph" w:styleId="Footer">
    <w:name w:val="footer"/>
    <w:basedOn w:val="Normal"/>
    <w:link w:val="FooterChar"/>
    <w:uiPriority w:val="99"/>
    <w:rsid w:val="00B753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F21AF3"/>
    <w:rPr>
      <w:rFonts w:eastAsia="新細明體"/>
      <w:kern w:val="2"/>
      <w:lang w:val="en-US" w:eastAsia="zh-TW"/>
    </w:rPr>
  </w:style>
  <w:style w:type="character" w:styleId="PageNumber">
    <w:name w:val="page number"/>
    <w:basedOn w:val="DefaultParagraphFont"/>
    <w:uiPriority w:val="99"/>
    <w:rsid w:val="00B7534B"/>
    <w:rPr>
      <w:rFonts w:cs="Times New Roman"/>
    </w:rPr>
  </w:style>
  <w:style w:type="paragraph" w:styleId="Header">
    <w:name w:val="header"/>
    <w:basedOn w:val="Normal"/>
    <w:link w:val="HeaderChar"/>
    <w:uiPriority w:val="99"/>
    <w:rsid w:val="00B753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E27679"/>
    <w:rPr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rsid w:val="001120B9"/>
    <w:pPr>
      <w:adjustRightInd w:val="0"/>
      <w:ind w:right="57" w:firstLine="567"/>
      <w:jc w:val="both"/>
      <w:textAlignment w:val="baseline"/>
    </w:pPr>
    <w:rPr>
      <w:rFonts w:ascii="標楷體" w:eastAsia="標楷體" w:cs="標楷體"/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F21AF3"/>
    <w:rPr>
      <w:rFonts w:ascii="標楷體" w:eastAsia="標楷體"/>
      <w:kern w:val="2"/>
      <w:sz w:val="28"/>
      <w:lang w:val="en-US" w:eastAsia="zh-TW"/>
    </w:rPr>
  </w:style>
  <w:style w:type="paragraph" w:styleId="PlainText">
    <w:name w:val="Plain Text"/>
    <w:basedOn w:val="Normal"/>
    <w:link w:val="PlainTextChar"/>
    <w:uiPriority w:val="99"/>
    <w:rsid w:val="00F21AF3"/>
    <w:pPr>
      <w:adjustRightInd w:val="0"/>
      <w:textAlignment w:val="baseline"/>
    </w:pPr>
    <w:rPr>
      <w:rFonts w:ascii="細明體" w:eastAsia="細明體" w:hAnsi="Courier New" w:cs="細明體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27679"/>
    <w:rPr>
      <w:rFonts w:ascii="細明體" w:eastAsia="細明體" w:hAnsi="Courier New" w:cs="Courier New"/>
      <w:szCs w:val="24"/>
    </w:rPr>
  </w:style>
  <w:style w:type="paragraph" w:customStyle="1" w:styleId="a0">
    <w:name w:val="表文"/>
    <w:basedOn w:val="Normal"/>
    <w:uiPriority w:val="99"/>
    <w:rsid w:val="00F21AF3"/>
    <w:pPr>
      <w:spacing w:line="280" w:lineRule="exact"/>
      <w:jc w:val="both"/>
    </w:pPr>
    <w:rPr>
      <w:sz w:val="22"/>
    </w:rPr>
  </w:style>
  <w:style w:type="paragraph" w:customStyle="1" w:styleId="a1">
    <w:name w:val="令.條"/>
    <w:basedOn w:val="Normal"/>
    <w:uiPriority w:val="99"/>
    <w:rsid w:val="00F21AF3"/>
    <w:pPr>
      <w:adjustRightInd w:val="0"/>
      <w:spacing w:line="360" w:lineRule="exact"/>
      <w:ind w:left="1200" w:hangingChars="500" w:hanging="1200"/>
      <w:jc w:val="both"/>
      <w:textAlignment w:val="baseline"/>
    </w:pPr>
    <w:rPr>
      <w:rFonts w:eastAsia="標楷體"/>
      <w:kern w:val="0"/>
      <w:sz w:val="28"/>
      <w:szCs w:val="20"/>
    </w:rPr>
  </w:style>
  <w:style w:type="paragraph" w:customStyle="1" w:styleId="10">
    <w:name w:val="1"/>
    <w:basedOn w:val="Normal"/>
    <w:uiPriority w:val="99"/>
    <w:rsid w:val="00F21AF3"/>
    <w:pPr>
      <w:ind w:leftChars="100" w:left="560" w:hangingChars="100" w:hanging="320"/>
    </w:pPr>
    <w:rPr>
      <w:rFonts w:ascii="標楷體" w:eastAsia="標楷體" w:hAnsi="標楷體"/>
      <w:sz w:val="32"/>
      <w:szCs w:val="32"/>
    </w:rPr>
  </w:style>
  <w:style w:type="paragraph" w:customStyle="1" w:styleId="a2">
    <w:name w:val="字元"/>
    <w:basedOn w:val="Normal"/>
    <w:uiPriority w:val="99"/>
    <w:rsid w:val="00ED4CF7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character" w:styleId="Strong">
    <w:name w:val="Strong"/>
    <w:basedOn w:val="DefaultParagraphFont"/>
    <w:uiPriority w:val="99"/>
    <w:qFormat/>
    <w:rsid w:val="000C23F5"/>
    <w:rPr>
      <w:rFonts w:cs="Times New Roman"/>
      <w:b/>
      <w:bCs/>
    </w:rPr>
  </w:style>
  <w:style w:type="paragraph" w:styleId="BodyText">
    <w:name w:val="Body Text"/>
    <w:basedOn w:val="Normal"/>
    <w:link w:val="BodyTextChar"/>
    <w:uiPriority w:val="99"/>
    <w:rsid w:val="006C08A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27679"/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3417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1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417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1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417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1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6DED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187</Words>
  <Characters>1069</Characters>
  <Application>Microsoft Office Outlook</Application>
  <DocSecurity>0</DocSecurity>
  <Lines>0</Lines>
  <Paragraphs>0</Paragraphs>
  <ScaleCrop>false</ScaleCrop>
  <Company>CMT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各機關對於「混凝土抗壓不合格申請複檢」現行規定一覽表</dc:title>
  <dc:subject/>
  <dc:creator>rhgkje</dc:creator>
  <cp:keywords/>
  <dc:description/>
  <cp:lastModifiedBy>f71108</cp:lastModifiedBy>
  <cp:revision>2</cp:revision>
  <cp:lastPrinted>2014-05-07T09:18:00Z</cp:lastPrinted>
  <dcterms:created xsi:type="dcterms:W3CDTF">2014-07-02T01:57:00Z</dcterms:created>
  <dcterms:modified xsi:type="dcterms:W3CDTF">2014-07-02T01:57:00Z</dcterms:modified>
</cp:coreProperties>
</file>