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1560"/>
        <w:gridCol w:w="5758"/>
      </w:tblGrid>
      <w:tr w:rsidR="00FA5B82" w:rsidRPr="000D659F" w:rsidTr="000D659F">
        <w:trPr>
          <w:trHeight w:val="1107"/>
        </w:trPr>
        <w:tc>
          <w:tcPr>
            <w:tcW w:w="9694" w:type="dxa"/>
            <w:gridSpan w:val="3"/>
            <w:vAlign w:val="center"/>
          </w:tcPr>
          <w:p w:rsidR="00FA5B82" w:rsidRPr="000D659F" w:rsidRDefault="00FA5B82" w:rsidP="000D659F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0D659F">
              <w:rPr>
                <w:rFonts w:ascii="標楷體" w:eastAsia="標楷體" w:hAnsi="標楷體" w:hint="eastAsia"/>
                <w:b/>
                <w:sz w:val="32"/>
              </w:rPr>
              <w:t>臺中市龍井地政事務所籌備處編組表</w:t>
            </w:r>
            <w:bookmarkStart w:id="0" w:name="_GoBack"/>
            <w:bookmarkEnd w:id="0"/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1560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員額</w:t>
            </w:r>
          </w:p>
        </w:tc>
        <w:tc>
          <w:tcPr>
            <w:tcW w:w="5758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主任</w:t>
            </w:r>
          </w:p>
        </w:tc>
        <w:tc>
          <w:tcPr>
            <w:tcW w:w="1560" w:type="dxa"/>
            <w:vAlign w:val="center"/>
          </w:tcPr>
          <w:p w:rsidR="00FA5B82" w:rsidRPr="000D659F" w:rsidRDefault="00FA5B82" w:rsidP="000D659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(1)</w:t>
            </w:r>
          </w:p>
        </w:tc>
        <w:tc>
          <w:tcPr>
            <w:tcW w:w="5758" w:type="dxa"/>
            <w:vAlign w:val="center"/>
          </w:tcPr>
          <w:p w:rsidR="00FA5B82" w:rsidRPr="000D659F" w:rsidRDefault="00FA5B82" w:rsidP="007A21A0">
            <w:pPr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指派人員兼任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秘書</w:t>
            </w:r>
          </w:p>
        </w:tc>
        <w:tc>
          <w:tcPr>
            <w:tcW w:w="1560" w:type="dxa"/>
            <w:vAlign w:val="center"/>
          </w:tcPr>
          <w:p w:rsidR="00FA5B82" w:rsidRPr="000D659F" w:rsidRDefault="00FA5B82" w:rsidP="000D659F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(1)</w:t>
            </w:r>
          </w:p>
        </w:tc>
        <w:tc>
          <w:tcPr>
            <w:tcW w:w="5758" w:type="dxa"/>
            <w:vAlign w:val="center"/>
          </w:tcPr>
          <w:p w:rsidR="00FA5B82" w:rsidRPr="000D659F" w:rsidRDefault="00FA5B82" w:rsidP="007A21A0">
            <w:pPr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指派人員兼任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921F73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第一組組長</w:t>
            </w:r>
          </w:p>
        </w:tc>
        <w:tc>
          <w:tcPr>
            <w:tcW w:w="1560" w:type="dxa"/>
            <w:vAlign w:val="center"/>
          </w:tcPr>
          <w:p w:rsidR="00FA5B82" w:rsidRPr="00921F73" w:rsidRDefault="00FA5B82" w:rsidP="000D659F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/>
                <w:color w:val="FF0000"/>
                <w:sz w:val="28"/>
              </w:rPr>
              <w:t>(1)</w:t>
            </w:r>
          </w:p>
        </w:tc>
        <w:tc>
          <w:tcPr>
            <w:tcW w:w="5758" w:type="dxa"/>
            <w:vAlign w:val="center"/>
          </w:tcPr>
          <w:p w:rsidR="00FA5B82" w:rsidRPr="00921F73" w:rsidRDefault="00FA5B82" w:rsidP="007A21A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921F73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第二組組長</w:t>
            </w:r>
          </w:p>
        </w:tc>
        <w:tc>
          <w:tcPr>
            <w:tcW w:w="1560" w:type="dxa"/>
            <w:vAlign w:val="center"/>
          </w:tcPr>
          <w:p w:rsidR="00FA5B82" w:rsidRPr="00921F73" w:rsidRDefault="00FA5B82" w:rsidP="000D659F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/>
                <w:color w:val="FF0000"/>
                <w:sz w:val="28"/>
              </w:rPr>
              <w:t>(1)</w:t>
            </w:r>
          </w:p>
        </w:tc>
        <w:tc>
          <w:tcPr>
            <w:tcW w:w="5758" w:type="dxa"/>
            <w:vAlign w:val="center"/>
          </w:tcPr>
          <w:p w:rsidR="00FA5B82" w:rsidRPr="00921F73" w:rsidRDefault="00FA5B82" w:rsidP="007A21A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921F73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資訊組組長</w:t>
            </w:r>
          </w:p>
        </w:tc>
        <w:tc>
          <w:tcPr>
            <w:tcW w:w="1560" w:type="dxa"/>
            <w:vAlign w:val="center"/>
          </w:tcPr>
          <w:p w:rsidR="00FA5B82" w:rsidRPr="00921F73" w:rsidRDefault="00FA5B82" w:rsidP="000D659F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/>
                <w:color w:val="FF0000"/>
                <w:sz w:val="28"/>
              </w:rPr>
              <w:t>(1)</w:t>
            </w:r>
          </w:p>
        </w:tc>
        <w:tc>
          <w:tcPr>
            <w:tcW w:w="5758" w:type="dxa"/>
            <w:vAlign w:val="center"/>
          </w:tcPr>
          <w:p w:rsidR="00FA5B82" w:rsidRPr="00921F73" w:rsidRDefault="00FA5B82" w:rsidP="007A21A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FA5B82" w:rsidRPr="000D659F" w:rsidTr="000D659F">
        <w:trPr>
          <w:trHeight w:val="1107"/>
        </w:trPr>
        <w:tc>
          <w:tcPr>
            <w:tcW w:w="2376" w:type="dxa"/>
            <w:vAlign w:val="center"/>
          </w:tcPr>
          <w:p w:rsidR="00FA5B82" w:rsidRPr="000D659F" w:rsidRDefault="00FA5B82" w:rsidP="000D659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合計</w:t>
            </w:r>
          </w:p>
        </w:tc>
        <w:tc>
          <w:tcPr>
            <w:tcW w:w="1560" w:type="dxa"/>
            <w:vAlign w:val="center"/>
          </w:tcPr>
          <w:p w:rsidR="00FA5B82" w:rsidRPr="00921F73" w:rsidRDefault="00FA5B82" w:rsidP="00317D89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/>
                <w:color w:val="FF0000"/>
                <w:sz w:val="28"/>
              </w:rPr>
              <w:t>(5)</w:t>
            </w:r>
          </w:p>
        </w:tc>
        <w:tc>
          <w:tcPr>
            <w:tcW w:w="5758" w:type="dxa"/>
            <w:vAlign w:val="center"/>
          </w:tcPr>
          <w:p w:rsidR="00FA5B82" w:rsidRPr="000D659F" w:rsidRDefault="00FA5B82" w:rsidP="000D659F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FA5B82" w:rsidRPr="000D659F" w:rsidRDefault="00FA5B82"/>
    <w:sectPr w:rsidR="00FA5B82" w:rsidRPr="000D659F" w:rsidSect="00DC65FB">
      <w:footerReference w:type="default" r:id="rId6"/>
      <w:pgSz w:w="11906" w:h="16838"/>
      <w:pgMar w:top="1134" w:right="1134" w:bottom="1134" w:left="1134" w:header="851" w:footer="567" w:gutter="0"/>
      <w:pgNumType w:start="17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B82" w:rsidRDefault="00FA5B82" w:rsidP="00B35FD5">
      <w:r>
        <w:separator/>
      </w:r>
    </w:p>
  </w:endnote>
  <w:endnote w:type="continuationSeparator" w:id="0">
    <w:p w:rsidR="00FA5B82" w:rsidRDefault="00FA5B82" w:rsidP="00B35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B82" w:rsidRDefault="00FA5B82" w:rsidP="00BB3412">
    <w:pPr>
      <w:pStyle w:val="Footer"/>
      <w:jc w:val="center"/>
    </w:pPr>
    <w:fldSimple w:instr="PAGE   \* MERGEFORMAT">
      <w:r w:rsidRPr="005222FB">
        <w:rPr>
          <w:noProof/>
          <w:lang w:val="zh-TW"/>
        </w:rPr>
        <w:t>17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B82" w:rsidRDefault="00FA5B82" w:rsidP="00B35FD5">
      <w:r>
        <w:separator/>
      </w:r>
    </w:p>
  </w:footnote>
  <w:footnote w:type="continuationSeparator" w:id="0">
    <w:p w:rsidR="00FA5B82" w:rsidRDefault="00FA5B82" w:rsidP="00B35F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302"/>
    <w:rsid w:val="00007E0C"/>
    <w:rsid w:val="00026BA4"/>
    <w:rsid w:val="00072B92"/>
    <w:rsid w:val="0009010B"/>
    <w:rsid w:val="000B4BFA"/>
    <w:rsid w:val="000B512E"/>
    <w:rsid w:val="000D3CCA"/>
    <w:rsid w:val="000D659F"/>
    <w:rsid w:val="00120801"/>
    <w:rsid w:val="001D487A"/>
    <w:rsid w:val="00317D89"/>
    <w:rsid w:val="00333E9E"/>
    <w:rsid w:val="004211D6"/>
    <w:rsid w:val="005048AC"/>
    <w:rsid w:val="005222FB"/>
    <w:rsid w:val="0054482D"/>
    <w:rsid w:val="00553B46"/>
    <w:rsid w:val="00570284"/>
    <w:rsid w:val="00591C9F"/>
    <w:rsid w:val="00596917"/>
    <w:rsid w:val="00614403"/>
    <w:rsid w:val="006240A6"/>
    <w:rsid w:val="00627324"/>
    <w:rsid w:val="00632CF1"/>
    <w:rsid w:val="00646083"/>
    <w:rsid w:val="006D3F43"/>
    <w:rsid w:val="00702E59"/>
    <w:rsid w:val="00723F5E"/>
    <w:rsid w:val="007A21A0"/>
    <w:rsid w:val="0085332A"/>
    <w:rsid w:val="00921F73"/>
    <w:rsid w:val="00982FB1"/>
    <w:rsid w:val="009941FC"/>
    <w:rsid w:val="00997EB8"/>
    <w:rsid w:val="00A71F7E"/>
    <w:rsid w:val="00A877DA"/>
    <w:rsid w:val="00B15163"/>
    <w:rsid w:val="00B17A17"/>
    <w:rsid w:val="00B35FD5"/>
    <w:rsid w:val="00B36124"/>
    <w:rsid w:val="00B675CD"/>
    <w:rsid w:val="00B753DA"/>
    <w:rsid w:val="00BB3412"/>
    <w:rsid w:val="00C07741"/>
    <w:rsid w:val="00C13302"/>
    <w:rsid w:val="00CD423B"/>
    <w:rsid w:val="00D13829"/>
    <w:rsid w:val="00D213B7"/>
    <w:rsid w:val="00D554D6"/>
    <w:rsid w:val="00D7140C"/>
    <w:rsid w:val="00D83F0C"/>
    <w:rsid w:val="00DC65FB"/>
    <w:rsid w:val="00EC225D"/>
    <w:rsid w:val="00F400D2"/>
    <w:rsid w:val="00F6405F"/>
    <w:rsid w:val="00F90DD4"/>
    <w:rsid w:val="00FA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5C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1330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35FD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35FD5"/>
    <w:rPr>
      <w:sz w:val="20"/>
    </w:rPr>
  </w:style>
  <w:style w:type="paragraph" w:styleId="Footer">
    <w:name w:val="footer"/>
    <w:basedOn w:val="Normal"/>
    <w:link w:val="FooterChar"/>
    <w:uiPriority w:val="99"/>
    <w:rsid w:val="00B35FD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35FD5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BB3412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3412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</Words>
  <Characters>120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臺中市龍井地政事務所籌備處編組表</dc:title>
  <dc:subject/>
  <dc:creator>林雅惠</dc:creator>
  <cp:keywords/>
  <dc:description/>
  <cp:lastModifiedBy>f71108</cp:lastModifiedBy>
  <cp:revision>2</cp:revision>
  <cp:lastPrinted>2013-08-01T03:14:00Z</cp:lastPrinted>
  <dcterms:created xsi:type="dcterms:W3CDTF">2014-04-29T02:16:00Z</dcterms:created>
  <dcterms:modified xsi:type="dcterms:W3CDTF">2014-04-29T02:16:00Z</dcterms:modified>
</cp:coreProperties>
</file>