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631" w:rsidRPr="00A14AB7" w:rsidRDefault="00143C68" w:rsidP="00DB0D3E">
      <w:pPr>
        <w:spacing w:afterLines="50" w:line="420" w:lineRule="exact"/>
        <w:jc w:val="center"/>
        <w:rPr>
          <w:rFonts w:ascii="標楷體" w:eastAsia="標楷體" w:hAnsi="標楷體" w:hint="eastAsia"/>
          <w:b/>
          <w:bCs/>
          <w:color w:val="000000"/>
          <w:sz w:val="32"/>
          <w:szCs w:val="32"/>
        </w:rPr>
      </w:pPr>
      <w:r>
        <w:rPr>
          <w:rFonts w:ascii="標楷體" w:eastAsia="標楷體" w:hAnsi="標楷體" w:hint="eastAsia"/>
          <w:b/>
          <w:bCs/>
          <w:color w:val="000000"/>
          <w:sz w:val="32"/>
          <w:szCs w:val="32"/>
        </w:rPr>
        <w:t>附表</w:t>
      </w:r>
      <w:r w:rsidR="003240FB">
        <w:rPr>
          <w:rFonts w:ascii="標楷體" w:eastAsia="標楷體" w:hAnsi="標楷體" w:hint="eastAsia"/>
          <w:b/>
          <w:bCs/>
          <w:sz w:val="32"/>
          <w:szCs w:val="32"/>
        </w:rPr>
        <w:t>三</w:t>
      </w:r>
      <w:r>
        <w:rPr>
          <w:rFonts w:ascii="標楷體" w:eastAsia="標楷體" w:hAnsi="標楷體" w:hint="eastAsia"/>
          <w:b/>
          <w:bCs/>
          <w:sz w:val="32"/>
          <w:szCs w:val="32"/>
        </w:rPr>
        <w:t xml:space="preserve"> </w:t>
      </w:r>
      <w:proofErr w:type="gramStart"/>
      <w:r w:rsidR="003512E2" w:rsidRPr="003512E2">
        <w:rPr>
          <w:rFonts w:ascii="標楷體" w:eastAsia="標楷體" w:hAnsi="標楷體" w:hint="eastAsia"/>
          <w:b/>
          <w:bCs/>
          <w:sz w:val="32"/>
          <w:szCs w:val="32"/>
        </w:rPr>
        <w:t>臺</w:t>
      </w:r>
      <w:proofErr w:type="gramEnd"/>
      <w:r w:rsidR="003512E2" w:rsidRPr="003512E2">
        <w:rPr>
          <w:rFonts w:ascii="標楷體" w:eastAsia="標楷體" w:hAnsi="標楷體" w:hint="eastAsia"/>
          <w:b/>
          <w:bCs/>
          <w:sz w:val="32"/>
          <w:szCs w:val="32"/>
        </w:rPr>
        <w:t>中市政府地方稅務局</w:t>
      </w:r>
      <w:r w:rsidR="00FD4631" w:rsidRPr="00A14AB7">
        <w:rPr>
          <w:rFonts w:ascii="標楷體" w:eastAsia="標楷體" w:hAnsi="標楷體" w:hint="eastAsia"/>
          <w:b/>
          <w:bCs/>
          <w:iCs/>
          <w:color w:val="000000"/>
          <w:sz w:val="32"/>
          <w:szCs w:val="32"/>
          <w:u w:val="double"/>
        </w:rPr>
        <w:t>服務人員</w:t>
      </w:r>
      <w:r w:rsidR="00C274DE" w:rsidRPr="00A14AB7">
        <w:rPr>
          <w:rFonts w:ascii="標楷體" w:eastAsia="標楷體" w:hAnsi="標楷體" w:hint="eastAsia"/>
          <w:b/>
          <w:bCs/>
          <w:color w:val="000000"/>
          <w:sz w:val="32"/>
          <w:szCs w:val="32"/>
        </w:rPr>
        <w:t>不定期電話禮貌測試紀錄表</w:t>
      </w:r>
      <w:r w:rsidR="003512E2">
        <w:rPr>
          <w:rFonts w:ascii="標楷體" w:eastAsia="標楷體" w:hAnsi="標楷體" w:hint="eastAsia"/>
          <w:b/>
          <w:bCs/>
          <w:color w:val="000000"/>
          <w:sz w:val="32"/>
          <w:szCs w:val="32"/>
        </w:rPr>
        <w:t xml:space="preserve"> </w:t>
      </w:r>
    </w:p>
    <w:tbl>
      <w:tblPr>
        <w:tblW w:w="10490" w:type="dxa"/>
        <w:tblInd w:w="-5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3F3F3"/>
        <w:tblCellMar>
          <w:left w:w="28" w:type="dxa"/>
          <w:right w:w="28" w:type="dxa"/>
        </w:tblCellMar>
        <w:tblLook w:val="0000"/>
      </w:tblPr>
      <w:tblGrid>
        <w:gridCol w:w="1827"/>
        <w:gridCol w:w="2160"/>
        <w:gridCol w:w="1260"/>
        <w:gridCol w:w="1260"/>
        <w:gridCol w:w="3983"/>
      </w:tblGrid>
      <w:tr w:rsidR="003B5FAF" w:rsidRPr="00A14AB7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1827" w:type="dxa"/>
            <w:shd w:val="clear" w:color="auto" w:fill="F3F3F3"/>
            <w:vAlign w:val="center"/>
          </w:tcPr>
          <w:p w:rsidR="003B5FAF" w:rsidRPr="00A14AB7" w:rsidRDefault="003B5FAF" w:rsidP="00DB0D3E">
            <w:pPr>
              <w:spacing w:line="380" w:lineRule="exact"/>
              <w:jc w:val="center"/>
              <w:rPr>
                <w:rFonts w:ascii="標楷體" w:eastAsia="標楷體" w:hAnsi="標楷體" w:hint="eastAsia"/>
              </w:rPr>
            </w:pPr>
            <w:r w:rsidRPr="00A14AB7">
              <w:rPr>
                <w:rFonts w:ascii="標楷體" w:eastAsia="標楷體" w:hAnsi="標楷體" w:hint="eastAsia"/>
                <w:sz w:val="28"/>
              </w:rPr>
              <w:t>受測試單位</w:t>
            </w:r>
          </w:p>
        </w:tc>
        <w:tc>
          <w:tcPr>
            <w:tcW w:w="3420" w:type="dxa"/>
            <w:gridSpan w:val="2"/>
            <w:shd w:val="clear" w:color="auto" w:fill="F3F3F3"/>
            <w:vAlign w:val="center"/>
          </w:tcPr>
          <w:p w:rsidR="003B5FAF" w:rsidRPr="00A14AB7" w:rsidRDefault="003B5FAF" w:rsidP="00DB0D3E">
            <w:pPr>
              <w:spacing w:line="38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60" w:type="dxa"/>
            <w:shd w:val="clear" w:color="auto" w:fill="F3F3F3"/>
            <w:vAlign w:val="center"/>
          </w:tcPr>
          <w:p w:rsidR="003B5FAF" w:rsidRPr="00A14AB7" w:rsidRDefault="003B5FAF" w:rsidP="00DB0D3E">
            <w:pPr>
              <w:spacing w:line="380" w:lineRule="exact"/>
              <w:jc w:val="center"/>
              <w:rPr>
                <w:rFonts w:ascii="標楷體" w:eastAsia="標楷體" w:hAnsi="標楷體" w:hint="eastAsia"/>
              </w:rPr>
            </w:pPr>
            <w:r w:rsidRPr="00A14AB7">
              <w:rPr>
                <w:rFonts w:ascii="標楷體" w:eastAsia="標楷體" w:hAnsi="標楷體" w:hint="eastAsia"/>
                <w:sz w:val="28"/>
              </w:rPr>
              <w:t>考核人員</w:t>
            </w:r>
          </w:p>
        </w:tc>
        <w:tc>
          <w:tcPr>
            <w:tcW w:w="3983" w:type="dxa"/>
            <w:shd w:val="clear" w:color="auto" w:fill="F3F3F3"/>
            <w:vAlign w:val="center"/>
          </w:tcPr>
          <w:p w:rsidR="003B5FAF" w:rsidRPr="00A14AB7" w:rsidRDefault="003B5FAF" w:rsidP="00DB0D3E">
            <w:pPr>
              <w:spacing w:line="380" w:lineRule="exact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DD331F" w:rsidRPr="00A14AB7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1827" w:type="dxa"/>
            <w:vMerge w:val="restart"/>
            <w:shd w:val="clear" w:color="auto" w:fill="F3F3F3"/>
            <w:vAlign w:val="center"/>
          </w:tcPr>
          <w:p w:rsidR="00DD331F" w:rsidRPr="00A14AB7" w:rsidRDefault="00DD331F" w:rsidP="00DB0D3E">
            <w:pPr>
              <w:spacing w:line="380" w:lineRule="exact"/>
              <w:jc w:val="center"/>
              <w:rPr>
                <w:rFonts w:ascii="標楷體" w:eastAsia="標楷體" w:hAnsi="標楷體" w:hint="eastAsia"/>
                <w:sz w:val="28"/>
              </w:rPr>
            </w:pPr>
            <w:r w:rsidRPr="00A14AB7">
              <w:rPr>
                <w:rFonts w:ascii="標楷體" w:eastAsia="標楷體" w:hAnsi="標楷體" w:hint="eastAsia"/>
                <w:sz w:val="28"/>
              </w:rPr>
              <w:t>受測試人員</w:t>
            </w:r>
          </w:p>
        </w:tc>
        <w:tc>
          <w:tcPr>
            <w:tcW w:w="2160" w:type="dxa"/>
            <w:shd w:val="clear" w:color="auto" w:fill="F3F3F3"/>
            <w:vAlign w:val="center"/>
          </w:tcPr>
          <w:p w:rsidR="00DD331F" w:rsidRPr="00A14AB7" w:rsidRDefault="00DD331F" w:rsidP="00DB0D3E">
            <w:pPr>
              <w:spacing w:line="3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A14AB7">
              <w:rPr>
                <w:rFonts w:ascii="標楷體" w:eastAsia="標楷體" w:hAnsi="標楷體" w:hint="eastAsia"/>
                <w:sz w:val="28"/>
                <w:szCs w:val="28"/>
              </w:rPr>
              <w:t>姓</w:t>
            </w:r>
            <w:r w:rsidR="00A14AB7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A14AB7">
              <w:rPr>
                <w:rFonts w:ascii="標楷體" w:eastAsia="標楷體" w:hAnsi="標楷體" w:hint="eastAsia"/>
                <w:sz w:val="28"/>
                <w:szCs w:val="28"/>
              </w:rPr>
              <w:t>名</w:t>
            </w:r>
          </w:p>
        </w:tc>
        <w:tc>
          <w:tcPr>
            <w:tcW w:w="1260" w:type="dxa"/>
            <w:shd w:val="clear" w:color="auto" w:fill="F3F3F3"/>
            <w:vAlign w:val="center"/>
          </w:tcPr>
          <w:p w:rsidR="00DD331F" w:rsidRPr="00A14AB7" w:rsidRDefault="00DD331F" w:rsidP="00DB0D3E">
            <w:pPr>
              <w:spacing w:line="3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A14AB7">
              <w:rPr>
                <w:rFonts w:ascii="標楷體" w:eastAsia="標楷體" w:hAnsi="標楷體" w:hint="eastAsia"/>
                <w:sz w:val="28"/>
                <w:szCs w:val="28"/>
              </w:rPr>
              <w:t>分機號碼</w:t>
            </w:r>
          </w:p>
        </w:tc>
        <w:tc>
          <w:tcPr>
            <w:tcW w:w="1260" w:type="dxa"/>
            <w:shd w:val="clear" w:color="auto" w:fill="F3F3F3"/>
            <w:vAlign w:val="center"/>
          </w:tcPr>
          <w:p w:rsidR="00DD331F" w:rsidRPr="00A14AB7" w:rsidRDefault="00E921C5" w:rsidP="00DB0D3E">
            <w:pPr>
              <w:spacing w:line="380" w:lineRule="exact"/>
              <w:jc w:val="center"/>
              <w:rPr>
                <w:rFonts w:ascii="標楷體" w:eastAsia="標楷體" w:hAnsi="標楷體" w:hint="eastAsia"/>
                <w:sz w:val="28"/>
              </w:rPr>
            </w:pPr>
            <w:r w:rsidRPr="00A14AB7">
              <w:rPr>
                <w:rFonts w:ascii="標楷體" w:eastAsia="標楷體" w:hAnsi="標楷體" w:hint="eastAsia"/>
                <w:sz w:val="28"/>
              </w:rPr>
              <w:t>總分</w:t>
            </w:r>
          </w:p>
        </w:tc>
        <w:tc>
          <w:tcPr>
            <w:tcW w:w="3983" w:type="dxa"/>
            <w:shd w:val="clear" w:color="auto" w:fill="F3F3F3"/>
            <w:vAlign w:val="center"/>
          </w:tcPr>
          <w:p w:rsidR="00DD331F" w:rsidRPr="00A14AB7" w:rsidRDefault="00DD331F" w:rsidP="00DB0D3E">
            <w:pPr>
              <w:spacing w:line="380" w:lineRule="exact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DD331F" w:rsidRPr="00A14AB7">
        <w:tblPrEx>
          <w:tblCellMar>
            <w:top w:w="0" w:type="dxa"/>
            <w:bottom w:w="0" w:type="dxa"/>
          </w:tblCellMar>
        </w:tblPrEx>
        <w:trPr>
          <w:trHeight w:val="438"/>
        </w:trPr>
        <w:tc>
          <w:tcPr>
            <w:tcW w:w="1827" w:type="dxa"/>
            <w:vMerge/>
            <w:shd w:val="clear" w:color="auto" w:fill="F3F3F3"/>
            <w:vAlign w:val="center"/>
          </w:tcPr>
          <w:p w:rsidR="00DD331F" w:rsidRPr="00A14AB7" w:rsidRDefault="00DD331F" w:rsidP="00DB0D3E">
            <w:pPr>
              <w:spacing w:line="380" w:lineRule="exact"/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2160" w:type="dxa"/>
            <w:shd w:val="clear" w:color="auto" w:fill="F3F3F3"/>
            <w:vAlign w:val="center"/>
          </w:tcPr>
          <w:p w:rsidR="00DD331F" w:rsidRPr="00A14AB7" w:rsidRDefault="00DD331F" w:rsidP="00DB0D3E">
            <w:pPr>
              <w:spacing w:line="38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60" w:type="dxa"/>
            <w:shd w:val="clear" w:color="auto" w:fill="F3F3F3"/>
            <w:vAlign w:val="center"/>
          </w:tcPr>
          <w:p w:rsidR="00DD331F" w:rsidRPr="00A14AB7" w:rsidRDefault="00DD331F" w:rsidP="00DB0D3E">
            <w:pPr>
              <w:spacing w:line="38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60" w:type="dxa"/>
            <w:vMerge w:val="restart"/>
            <w:shd w:val="clear" w:color="auto" w:fill="F3F3F3"/>
            <w:vAlign w:val="center"/>
          </w:tcPr>
          <w:p w:rsidR="00DD331F" w:rsidRPr="00A14AB7" w:rsidRDefault="00DD331F" w:rsidP="00DB0D3E">
            <w:pPr>
              <w:spacing w:line="380" w:lineRule="exact"/>
              <w:jc w:val="center"/>
              <w:rPr>
                <w:rFonts w:ascii="標楷體" w:eastAsia="標楷體" w:hAnsi="標楷體" w:hint="eastAsia"/>
                <w:sz w:val="28"/>
              </w:rPr>
            </w:pPr>
            <w:r w:rsidRPr="00A14AB7">
              <w:rPr>
                <w:rFonts w:ascii="標楷體" w:eastAsia="標楷體" w:hAnsi="標楷體" w:hint="eastAsia"/>
                <w:sz w:val="28"/>
              </w:rPr>
              <w:t>測試內容(問題)</w:t>
            </w:r>
          </w:p>
        </w:tc>
        <w:tc>
          <w:tcPr>
            <w:tcW w:w="3983" w:type="dxa"/>
            <w:vMerge w:val="restart"/>
            <w:shd w:val="clear" w:color="auto" w:fill="F3F3F3"/>
            <w:vAlign w:val="center"/>
          </w:tcPr>
          <w:p w:rsidR="00DD331F" w:rsidRPr="00A14AB7" w:rsidRDefault="00DD331F" w:rsidP="00DB0D3E">
            <w:pPr>
              <w:spacing w:line="380" w:lineRule="exact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814B36" w:rsidRPr="00A14AB7">
        <w:tblPrEx>
          <w:tblCellMar>
            <w:top w:w="0" w:type="dxa"/>
            <w:bottom w:w="0" w:type="dxa"/>
          </w:tblCellMar>
        </w:tblPrEx>
        <w:trPr>
          <w:cantSplit/>
          <w:trHeight w:val="396"/>
        </w:trPr>
        <w:tc>
          <w:tcPr>
            <w:tcW w:w="1827" w:type="dxa"/>
            <w:vMerge w:val="restart"/>
            <w:shd w:val="clear" w:color="auto" w:fill="F3F3F3"/>
            <w:vAlign w:val="center"/>
          </w:tcPr>
          <w:p w:rsidR="00814B36" w:rsidRPr="00A14AB7" w:rsidRDefault="00814B36" w:rsidP="00DB0D3E">
            <w:pPr>
              <w:spacing w:line="3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proofErr w:type="gramStart"/>
            <w:r w:rsidRPr="00A14AB7">
              <w:rPr>
                <w:rFonts w:ascii="標楷體" w:eastAsia="標楷體" w:hAnsi="標楷體" w:hint="eastAsia"/>
                <w:sz w:val="28"/>
                <w:szCs w:val="28"/>
              </w:rPr>
              <w:t>代接人員</w:t>
            </w:r>
            <w:proofErr w:type="gramEnd"/>
          </w:p>
        </w:tc>
        <w:tc>
          <w:tcPr>
            <w:tcW w:w="3420" w:type="dxa"/>
            <w:gridSpan w:val="2"/>
            <w:shd w:val="clear" w:color="auto" w:fill="F3F3F3"/>
            <w:vAlign w:val="center"/>
          </w:tcPr>
          <w:p w:rsidR="00814B36" w:rsidRPr="00A14AB7" w:rsidRDefault="00814B36" w:rsidP="00DB0D3E">
            <w:pPr>
              <w:spacing w:line="3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A14AB7">
              <w:rPr>
                <w:rFonts w:ascii="標楷體" w:eastAsia="標楷體" w:hAnsi="標楷體" w:hint="eastAsia"/>
                <w:sz w:val="28"/>
                <w:szCs w:val="28"/>
              </w:rPr>
              <w:t>姓</w:t>
            </w:r>
            <w:r w:rsidR="00A14AB7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A14AB7">
              <w:rPr>
                <w:rFonts w:ascii="標楷體" w:eastAsia="標楷體" w:hAnsi="標楷體" w:hint="eastAsia"/>
                <w:sz w:val="28"/>
                <w:szCs w:val="28"/>
              </w:rPr>
              <w:t>名</w:t>
            </w:r>
          </w:p>
        </w:tc>
        <w:tc>
          <w:tcPr>
            <w:tcW w:w="1260" w:type="dxa"/>
            <w:vMerge/>
            <w:shd w:val="clear" w:color="auto" w:fill="F3F3F3"/>
            <w:vAlign w:val="center"/>
          </w:tcPr>
          <w:p w:rsidR="00814B36" w:rsidRPr="00A14AB7" w:rsidRDefault="00814B36" w:rsidP="00DB0D3E">
            <w:pPr>
              <w:spacing w:line="38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983" w:type="dxa"/>
            <w:vMerge/>
            <w:shd w:val="clear" w:color="auto" w:fill="F3F3F3"/>
            <w:vAlign w:val="center"/>
          </w:tcPr>
          <w:p w:rsidR="00814B36" w:rsidRPr="00A14AB7" w:rsidRDefault="00814B36" w:rsidP="00DB0D3E">
            <w:pPr>
              <w:spacing w:line="380" w:lineRule="exact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814B36" w:rsidRPr="00A14AB7">
        <w:tblPrEx>
          <w:tblCellMar>
            <w:top w:w="0" w:type="dxa"/>
            <w:bottom w:w="0" w:type="dxa"/>
          </w:tblCellMar>
        </w:tblPrEx>
        <w:trPr>
          <w:cantSplit/>
          <w:trHeight w:val="455"/>
        </w:trPr>
        <w:tc>
          <w:tcPr>
            <w:tcW w:w="1827" w:type="dxa"/>
            <w:vMerge/>
            <w:shd w:val="clear" w:color="auto" w:fill="F3F3F3"/>
            <w:vAlign w:val="center"/>
          </w:tcPr>
          <w:p w:rsidR="00814B36" w:rsidRPr="00A14AB7" w:rsidRDefault="00814B36" w:rsidP="00DB0D3E">
            <w:pPr>
              <w:spacing w:line="3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3420" w:type="dxa"/>
            <w:gridSpan w:val="2"/>
            <w:shd w:val="clear" w:color="auto" w:fill="F3F3F3"/>
            <w:vAlign w:val="center"/>
          </w:tcPr>
          <w:p w:rsidR="00814B36" w:rsidRPr="00A14AB7" w:rsidRDefault="00814B36" w:rsidP="00DB0D3E">
            <w:pPr>
              <w:spacing w:line="38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60" w:type="dxa"/>
            <w:vMerge/>
            <w:shd w:val="clear" w:color="auto" w:fill="F3F3F3"/>
            <w:vAlign w:val="center"/>
          </w:tcPr>
          <w:p w:rsidR="00814B36" w:rsidRPr="00A14AB7" w:rsidRDefault="00814B36" w:rsidP="00DB0D3E">
            <w:pPr>
              <w:spacing w:line="380" w:lineRule="exact"/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3983" w:type="dxa"/>
            <w:vMerge/>
            <w:shd w:val="clear" w:color="auto" w:fill="F3F3F3"/>
            <w:vAlign w:val="center"/>
          </w:tcPr>
          <w:p w:rsidR="00814B36" w:rsidRPr="00A14AB7" w:rsidRDefault="00814B36" w:rsidP="00DB0D3E">
            <w:pPr>
              <w:spacing w:line="380" w:lineRule="exact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DD331F" w:rsidRPr="00A14AB7">
        <w:tblPrEx>
          <w:tblCellMar>
            <w:top w:w="0" w:type="dxa"/>
            <w:bottom w:w="0" w:type="dxa"/>
          </w:tblCellMar>
        </w:tblPrEx>
        <w:trPr>
          <w:cantSplit/>
          <w:trHeight w:val="968"/>
        </w:trPr>
        <w:tc>
          <w:tcPr>
            <w:tcW w:w="1827" w:type="dxa"/>
            <w:shd w:val="clear" w:color="auto" w:fill="F3F3F3"/>
            <w:vAlign w:val="center"/>
          </w:tcPr>
          <w:p w:rsidR="00DD331F" w:rsidRPr="00A14AB7" w:rsidRDefault="00DD331F" w:rsidP="00DB0D3E">
            <w:pPr>
              <w:spacing w:line="380" w:lineRule="exact"/>
              <w:jc w:val="center"/>
              <w:rPr>
                <w:rFonts w:ascii="標楷體" w:eastAsia="標楷體" w:hAnsi="標楷體" w:hint="eastAsia"/>
                <w:sz w:val="28"/>
              </w:rPr>
            </w:pPr>
            <w:r w:rsidRPr="00A14AB7">
              <w:rPr>
                <w:rFonts w:ascii="標楷體" w:eastAsia="標楷體" w:hAnsi="標楷體" w:hint="eastAsia"/>
                <w:sz w:val="28"/>
              </w:rPr>
              <w:t>測試日期</w:t>
            </w:r>
          </w:p>
          <w:p w:rsidR="00DD331F" w:rsidRPr="00A14AB7" w:rsidRDefault="00DD331F" w:rsidP="00DB0D3E">
            <w:pPr>
              <w:spacing w:line="380" w:lineRule="exact"/>
              <w:jc w:val="center"/>
              <w:rPr>
                <w:rFonts w:ascii="標楷體" w:eastAsia="標楷體" w:hAnsi="標楷體" w:hint="eastAsia"/>
              </w:rPr>
            </w:pPr>
            <w:r w:rsidRPr="00A14AB7">
              <w:rPr>
                <w:rFonts w:ascii="標楷體" w:eastAsia="標楷體" w:hAnsi="標楷體" w:hint="eastAsia"/>
                <w:sz w:val="28"/>
              </w:rPr>
              <w:t>與時間</w:t>
            </w:r>
          </w:p>
        </w:tc>
        <w:tc>
          <w:tcPr>
            <w:tcW w:w="3420" w:type="dxa"/>
            <w:gridSpan w:val="2"/>
            <w:shd w:val="clear" w:color="auto" w:fill="F3F3F3"/>
          </w:tcPr>
          <w:p w:rsidR="00DD331F" w:rsidRPr="00A14AB7" w:rsidRDefault="00DD331F" w:rsidP="00DB0D3E">
            <w:pPr>
              <w:spacing w:line="380" w:lineRule="exact"/>
              <w:rPr>
                <w:rFonts w:ascii="標楷體" w:eastAsia="標楷體" w:hAnsi="標楷體" w:hint="eastAsia"/>
                <w:sz w:val="28"/>
              </w:rPr>
            </w:pPr>
            <w:r w:rsidRPr="00A14AB7">
              <w:rPr>
                <w:rFonts w:ascii="標楷體" w:eastAsia="標楷體" w:hAnsi="標楷體" w:hint="eastAsia"/>
                <w:sz w:val="28"/>
                <w:u w:val="single"/>
              </w:rPr>
              <w:t xml:space="preserve">　　</w:t>
            </w:r>
            <w:r w:rsidRPr="00A14AB7">
              <w:rPr>
                <w:rFonts w:ascii="標楷體" w:eastAsia="標楷體" w:hAnsi="標楷體" w:hint="eastAsia"/>
                <w:sz w:val="28"/>
              </w:rPr>
              <w:t>年</w:t>
            </w:r>
            <w:r w:rsidRPr="00A14AB7">
              <w:rPr>
                <w:rFonts w:ascii="標楷體" w:eastAsia="標楷體" w:hAnsi="標楷體" w:hint="eastAsia"/>
                <w:sz w:val="28"/>
                <w:u w:val="single"/>
              </w:rPr>
              <w:t xml:space="preserve">　　</w:t>
            </w:r>
            <w:r w:rsidRPr="00A14AB7">
              <w:rPr>
                <w:rFonts w:ascii="標楷體" w:eastAsia="標楷體" w:hAnsi="標楷體" w:hint="eastAsia"/>
                <w:sz w:val="28"/>
              </w:rPr>
              <w:t>月</w:t>
            </w:r>
            <w:r w:rsidRPr="00A14AB7">
              <w:rPr>
                <w:rFonts w:ascii="標楷體" w:eastAsia="標楷體" w:hAnsi="標楷體" w:hint="eastAsia"/>
                <w:sz w:val="28"/>
                <w:u w:val="single"/>
              </w:rPr>
              <w:t xml:space="preserve">　　</w:t>
            </w:r>
            <w:r w:rsidRPr="00A14AB7">
              <w:rPr>
                <w:rFonts w:ascii="標楷體" w:eastAsia="標楷體" w:hAnsi="標楷體" w:hint="eastAsia"/>
                <w:sz w:val="28"/>
              </w:rPr>
              <w:t>日</w:t>
            </w:r>
          </w:p>
          <w:p w:rsidR="00DD331F" w:rsidRPr="00A14AB7" w:rsidRDefault="00DD331F" w:rsidP="00DB0D3E">
            <w:pPr>
              <w:spacing w:line="380" w:lineRule="exact"/>
              <w:rPr>
                <w:rFonts w:ascii="標楷體" w:eastAsia="標楷體" w:hAnsi="標楷體" w:hint="eastAsia"/>
              </w:rPr>
            </w:pPr>
            <w:r w:rsidRPr="00A14AB7">
              <w:rPr>
                <w:rFonts w:ascii="標楷體" w:eastAsia="標楷體" w:hAnsi="標楷體" w:hint="eastAsia"/>
                <w:sz w:val="28"/>
                <w:u w:val="single"/>
              </w:rPr>
              <w:t xml:space="preserve">　　</w:t>
            </w:r>
            <w:r w:rsidRPr="00A14AB7">
              <w:rPr>
                <w:rFonts w:ascii="標楷體" w:eastAsia="標楷體" w:hAnsi="標楷體" w:hint="eastAsia"/>
                <w:sz w:val="28"/>
              </w:rPr>
              <w:t>時</w:t>
            </w:r>
            <w:r w:rsidRPr="00A14AB7">
              <w:rPr>
                <w:rFonts w:ascii="標楷體" w:eastAsia="標楷體" w:hAnsi="標楷體" w:hint="eastAsia"/>
                <w:sz w:val="28"/>
                <w:u w:val="single"/>
              </w:rPr>
              <w:t xml:space="preserve">　　</w:t>
            </w:r>
            <w:r w:rsidRPr="00A14AB7">
              <w:rPr>
                <w:rFonts w:ascii="標楷體" w:eastAsia="標楷體" w:hAnsi="標楷體" w:hint="eastAsia"/>
                <w:sz w:val="28"/>
              </w:rPr>
              <w:t>分</w:t>
            </w:r>
          </w:p>
        </w:tc>
        <w:tc>
          <w:tcPr>
            <w:tcW w:w="1260" w:type="dxa"/>
            <w:vMerge/>
            <w:shd w:val="clear" w:color="auto" w:fill="F3F3F3"/>
          </w:tcPr>
          <w:p w:rsidR="00DD331F" w:rsidRPr="00A14AB7" w:rsidRDefault="00DD331F" w:rsidP="00DB0D3E">
            <w:pPr>
              <w:spacing w:line="38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3983" w:type="dxa"/>
            <w:vMerge/>
            <w:shd w:val="clear" w:color="auto" w:fill="F3F3F3"/>
          </w:tcPr>
          <w:p w:rsidR="00DD331F" w:rsidRPr="00A14AB7" w:rsidRDefault="00DD331F" w:rsidP="00DB0D3E">
            <w:pPr>
              <w:spacing w:line="380" w:lineRule="exact"/>
              <w:rPr>
                <w:rFonts w:ascii="標楷體" w:eastAsia="標楷體" w:hAnsi="標楷體" w:hint="eastAsia"/>
              </w:rPr>
            </w:pPr>
          </w:p>
        </w:tc>
      </w:tr>
      <w:tr w:rsidR="00F32B30" w:rsidRPr="00A14AB7">
        <w:tblPrEx>
          <w:tblCellMar>
            <w:top w:w="0" w:type="dxa"/>
            <w:bottom w:w="0" w:type="dxa"/>
          </w:tblCellMar>
        </w:tblPrEx>
        <w:trPr>
          <w:cantSplit/>
          <w:trHeight w:val="955"/>
        </w:trPr>
        <w:tc>
          <w:tcPr>
            <w:tcW w:w="1827" w:type="dxa"/>
            <w:shd w:val="clear" w:color="auto" w:fill="F3F3F3"/>
            <w:vAlign w:val="center"/>
          </w:tcPr>
          <w:p w:rsidR="00F32B30" w:rsidRPr="00A14AB7" w:rsidRDefault="00F32B30" w:rsidP="00DB0D3E">
            <w:pPr>
              <w:spacing w:line="380" w:lineRule="exact"/>
              <w:jc w:val="center"/>
              <w:rPr>
                <w:rFonts w:ascii="標楷體" w:eastAsia="標楷體" w:hAnsi="標楷體" w:hint="eastAsia"/>
                <w:sz w:val="28"/>
              </w:rPr>
            </w:pPr>
            <w:r w:rsidRPr="00A14AB7">
              <w:rPr>
                <w:rFonts w:ascii="標楷體" w:eastAsia="標楷體" w:hAnsi="標楷體" w:hint="eastAsia"/>
                <w:sz w:val="28"/>
              </w:rPr>
              <w:t>缺點</w:t>
            </w:r>
          </w:p>
        </w:tc>
        <w:tc>
          <w:tcPr>
            <w:tcW w:w="8663" w:type="dxa"/>
            <w:gridSpan w:val="4"/>
            <w:shd w:val="clear" w:color="auto" w:fill="F3F3F3"/>
          </w:tcPr>
          <w:p w:rsidR="00F32B30" w:rsidRPr="00A14AB7" w:rsidRDefault="00F32B30" w:rsidP="00DB0D3E">
            <w:pPr>
              <w:spacing w:line="380" w:lineRule="exact"/>
              <w:rPr>
                <w:rFonts w:ascii="標楷體" w:eastAsia="標楷體" w:hAnsi="標楷體" w:hint="eastAsia"/>
              </w:rPr>
            </w:pPr>
          </w:p>
        </w:tc>
      </w:tr>
      <w:tr w:rsidR="00F32B30" w:rsidRPr="00A14AB7">
        <w:tblPrEx>
          <w:tblCellMar>
            <w:top w:w="0" w:type="dxa"/>
            <w:bottom w:w="0" w:type="dxa"/>
          </w:tblCellMar>
        </w:tblPrEx>
        <w:trPr>
          <w:cantSplit/>
          <w:trHeight w:val="926"/>
        </w:trPr>
        <w:tc>
          <w:tcPr>
            <w:tcW w:w="1827" w:type="dxa"/>
            <w:shd w:val="clear" w:color="auto" w:fill="F3F3F3"/>
            <w:vAlign w:val="center"/>
          </w:tcPr>
          <w:p w:rsidR="00F32B30" w:rsidRPr="00A14AB7" w:rsidRDefault="00C958CF" w:rsidP="00DB0D3E">
            <w:pPr>
              <w:spacing w:line="380" w:lineRule="exact"/>
              <w:jc w:val="center"/>
              <w:rPr>
                <w:rFonts w:ascii="標楷體" w:eastAsia="標楷體" w:hAnsi="標楷體" w:hint="eastAsia"/>
                <w:sz w:val="28"/>
              </w:rPr>
            </w:pPr>
            <w:r w:rsidRPr="00A14AB7">
              <w:rPr>
                <w:rFonts w:ascii="標楷體" w:eastAsia="標楷體" w:hAnsi="標楷體" w:hint="eastAsia"/>
                <w:sz w:val="28"/>
              </w:rPr>
              <w:t>優點</w:t>
            </w:r>
          </w:p>
        </w:tc>
        <w:tc>
          <w:tcPr>
            <w:tcW w:w="8663" w:type="dxa"/>
            <w:gridSpan w:val="4"/>
            <w:shd w:val="clear" w:color="auto" w:fill="F3F3F3"/>
          </w:tcPr>
          <w:p w:rsidR="00F32B30" w:rsidRPr="00A14AB7" w:rsidRDefault="00F32B30" w:rsidP="00DB0D3E">
            <w:pPr>
              <w:spacing w:line="380" w:lineRule="exact"/>
              <w:rPr>
                <w:rFonts w:ascii="標楷體" w:eastAsia="標楷體" w:hAnsi="標楷體" w:hint="eastAsia"/>
              </w:rPr>
            </w:pPr>
          </w:p>
        </w:tc>
      </w:tr>
    </w:tbl>
    <w:p w:rsidR="00FD4631" w:rsidRPr="00A14AB7" w:rsidRDefault="00FD4631" w:rsidP="00DB0D3E">
      <w:pPr>
        <w:spacing w:line="380" w:lineRule="exact"/>
        <w:rPr>
          <w:rFonts w:ascii="標楷體" w:eastAsia="標楷體" w:hAnsi="標楷體" w:hint="eastAsia"/>
        </w:rPr>
      </w:pPr>
    </w:p>
    <w:tbl>
      <w:tblPr>
        <w:tblW w:w="10564" w:type="dxa"/>
        <w:tblInd w:w="-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128"/>
        <w:gridCol w:w="1080"/>
        <w:gridCol w:w="6300"/>
        <w:gridCol w:w="1080"/>
        <w:gridCol w:w="900"/>
        <w:gridCol w:w="76"/>
      </w:tblGrid>
      <w:tr w:rsidR="00FD4631" w:rsidRPr="00A14AB7">
        <w:tblPrEx>
          <w:tblCellMar>
            <w:top w:w="0" w:type="dxa"/>
            <w:bottom w:w="0" w:type="dxa"/>
          </w:tblCellMar>
        </w:tblPrEx>
        <w:trPr>
          <w:gridAfter w:val="1"/>
          <w:wAfter w:w="76" w:type="dxa"/>
          <w:trHeight w:val="709"/>
          <w:tblHeader/>
        </w:trPr>
        <w:tc>
          <w:tcPr>
            <w:tcW w:w="1128" w:type="dxa"/>
            <w:shd w:val="clear" w:color="auto" w:fill="FFFF99"/>
            <w:vAlign w:val="center"/>
          </w:tcPr>
          <w:p w:rsidR="00810B38" w:rsidRDefault="00FD4631" w:rsidP="00DB0D3E">
            <w:pPr>
              <w:spacing w:line="3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9193D">
              <w:rPr>
                <w:rFonts w:ascii="標楷體" w:eastAsia="標楷體" w:hAnsi="標楷體" w:hint="eastAsia"/>
                <w:sz w:val="28"/>
                <w:szCs w:val="28"/>
              </w:rPr>
              <w:t>考核</w:t>
            </w:r>
          </w:p>
          <w:p w:rsidR="00FD4631" w:rsidRPr="0079193D" w:rsidRDefault="00FD4631" w:rsidP="00DB0D3E">
            <w:pPr>
              <w:spacing w:line="3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9193D">
              <w:rPr>
                <w:rFonts w:ascii="標楷體" w:eastAsia="標楷體" w:hAnsi="標楷體" w:hint="eastAsia"/>
                <w:sz w:val="28"/>
                <w:szCs w:val="28"/>
              </w:rPr>
              <w:t>項目</w:t>
            </w:r>
          </w:p>
        </w:tc>
        <w:tc>
          <w:tcPr>
            <w:tcW w:w="7380" w:type="dxa"/>
            <w:gridSpan w:val="2"/>
            <w:shd w:val="clear" w:color="auto" w:fill="FFFF99"/>
            <w:vAlign w:val="center"/>
          </w:tcPr>
          <w:p w:rsidR="00FD4631" w:rsidRPr="0079193D" w:rsidRDefault="00FD4631" w:rsidP="00DB0D3E">
            <w:pPr>
              <w:spacing w:line="380" w:lineRule="exact"/>
              <w:ind w:leftChars="-401" w:left="-962" w:firstLineChars="344" w:firstLine="963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9193D">
              <w:rPr>
                <w:rFonts w:ascii="標楷體" w:eastAsia="標楷體" w:hAnsi="標楷體" w:hint="eastAsia"/>
                <w:sz w:val="28"/>
                <w:szCs w:val="28"/>
              </w:rPr>
              <w:t>考核內容</w:t>
            </w:r>
          </w:p>
        </w:tc>
        <w:tc>
          <w:tcPr>
            <w:tcW w:w="1080" w:type="dxa"/>
            <w:shd w:val="clear" w:color="auto" w:fill="FFFF99"/>
            <w:vAlign w:val="center"/>
          </w:tcPr>
          <w:p w:rsidR="00FD4631" w:rsidRPr="0079193D" w:rsidRDefault="00FD4631" w:rsidP="00DB0D3E">
            <w:pPr>
              <w:spacing w:line="3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9193D">
              <w:rPr>
                <w:rFonts w:ascii="標楷體" w:eastAsia="標楷體" w:hAnsi="標楷體" w:hint="eastAsia"/>
                <w:sz w:val="28"/>
                <w:szCs w:val="28"/>
              </w:rPr>
              <w:t>細項</w:t>
            </w:r>
          </w:p>
          <w:p w:rsidR="00FD4631" w:rsidRPr="0079193D" w:rsidRDefault="00FD4631" w:rsidP="00DB0D3E">
            <w:pPr>
              <w:spacing w:line="3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9193D">
              <w:rPr>
                <w:rFonts w:ascii="標楷體" w:eastAsia="標楷體" w:hAnsi="標楷體" w:hint="eastAsia"/>
                <w:sz w:val="28"/>
                <w:szCs w:val="28"/>
              </w:rPr>
              <w:t>配分</w:t>
            </w:r>
          </w:p>
        </w:tc>
        <w:tc>
          <w:tcPr>
            <w:tcW w:w="900" w:type="dxa"/>
            <w:shd w:val="clear" w:color="auto" w:fill="FFFF99"/>
            <w:vAlign w:val="center"/>
          </w:tcPr>
          <w:p w:rsidR="00EA0445" w:rsidRPr="0079193D" w:rsidRDefault="00FD4631" w:rsidP="00DB0D3E">
            <w:pPr>
              <w:spacing w:line="3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9193D">
              <w:rPr>
                <w:rFonts w:ascii="標楷體" w:eastAsia="標楷體" w:hAnsi="標楷體" w:hint="eastAsia"/>
                <w:sz w:val="28"/>
                <w:szCs w:val="28"/>
              </w:rPr>
              <w:t>測試</w:t>
            </w:r>
          </w:p>
          <w:p w:rsidR="00FD4631" w:rsidRPr="0079193D" w:rsidRDefault="00FD4631" w:rsidP="00DB0D3E">
            <w:pPr>
              <w:spacing w:line="3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9193D">
              <w:rPr>
                <w:rFonts w:ascii="標楷體" w:eastAsia="標楷體" w:hAnsi="標楷體" w:hint="eastAsia"/>
                <w:sz w:val="28"/>
                <w:szCs w:val="28"/>
              </w:rPr>
              <w:t>結果</w:t>
            </w:r>
          </w:p>
        </w:tc>
      </w:tr>
      <w:tr w:rsidR="00FD4631" w:rsidRPr="00BC0AFB" w:rsidTr="00D41BC3">
        <w:tblPrEx>
          <w:tblCellMar>
            <w:top w:w="0" w:type="dxa"/>
            <w:bottom w:w="0" w:type="dxa"/>
          </w:tblCellMar>
        </w:tblPrEx>
        <w:trPr>
          <w:gridAfter w:val="1"/>
          <w:wAfter w:w="76" w:type="dxa"/>
          <w:cantSplit/>
          <w:trHeight w:val="3599"/>
        </w:trPr>
        <w:tc>
          <w:tcPr>
            <w:tcW w:w="1128" w:type="dxa"/>
            <w:tcBorders>
              <w:bottom w:val="single" w:sz="4" w:space="0" w:color="auto"/>
            </w:tcBorders>
            <w:vAlign w:val="center"/>
          </w:tcPr>
          <w:p w:rsidR="00C00C8A" w:rsidRDefault="00FD4631" w:rsidP="00DB0D3E">
            <w:pPr>
              <w:spacing w:line="380" w:lineRule="exact"/>
              <w:jc w:val="center"/>
              <w:rPr>
                <w:rFonts w:ascii="標楷體" w:eastAsia="標楷體" w:hAnsi="標楷體" w:hint="eastAsia"/>
                <w:b/>
                <w:sz w:val="32"/>
                <w:szCs w:val="32"/>
              </w:rPr>
            </w:pPr>
            <w:r w:rsidRPr="00CC77EE">
              <w:rPr>
                <w:rFonts w:ascii="標楷體" w:eastAsia="標楷體" w:hAnsi="標楷體" w:hint="eastAsia"/>
                <w:b/>
                <w:sz w:val="32"/>
                <w:szCs w:val="32"/>
              </w:rPr>
              <w:t>接聽</w:t>
            </w:r>
          </w:p>
          <w:p w:rsidR="00FD4631" w:rsidRPr="00CC77EE" w:rsidRDefault="00FD4631" w:rsidP="00DB0D3E">
            <w:pPr>
              <w:spacing w:line="380" w:lineRule="exact"/>
              <w:jc w:val="center"/>
              <w:rPr>
                <w:rFonts w:ascii="標楷體" w:eastAsia="標楷體" w:hAnsi="標楷體" w:hint="eastAsia"/>
                <w:b/>
                <w:sz w:val="32"/>
                <w:szCs w:val="32"/>
              </w:rPr>
            </w:pPr>
            <w:r w:rsidRPr="00CC77EE">
              <w:rPr>
                <w:rFonts w:ascii="標楷體" w:eastAsia="標楷體" w:hAnsi="標楷體" w:hint="eastAsia"/>
                <w:b/>
                <w:sz w:val="32"/>
                <w:szCs w:val="32"/>
              </w:rPr>
              <w:t>速度</w:t>
            </w:r>
          </w:p>
          <w:p w:rsidR="00FD4631" w:rsidRPr="00DB0D3E" w:rsidRDefault="00DE69D8" w:rsidP="00DB0D3E">
            <w:pPr>
              <w:spacing w:line="380" w:lineRule="exact"/>
              <w:jc w:val="center"/>
              <w:rPr>
                <w:rFonts w:ascii="標楷體" w:eastAsia="標楷體" w:hAnsi="標楷體" w:hint="eastAsia"/>
                <w:sz w:val="30"/>
                <w:szCs w:val="30"/>
              </w:rPr>
            </w:pPr>
            <w:r w:rsidRPr="00DB0D3E">
              <w:rPr>
                <w:rFonts w:ascii="標楷體" w:eastAsia="標楷體" w:hAnsi="標楷體" w:hint="eastAsia"/>
                <w:b/>
                <w:sz w:val="30"/>
                <w:szCs w:val="30"/>
              </w:rPr>
              <w:t>(</w:t>
            </w:r>
            <w:r w:rsidR="00265168" w:rsidRPr="00DB0D3E">
              <w:rPr>
                <w:rFonts w:ascii="標楷體" w:eastAsia="標楷體" w:hAnsi="標楷體" w:hint="eastAsia"/>
                <w:b/>
                <w:sz w:val="30"/>
                <w:szCs w:val="30"/>
              </w:rPr>
              <w:t>2</w:t>
            </w:r>
            <w:r w:rsidR="00A45F36">
              <w:rPr>
                <w:rFonts w:ascii="標楷體" w:eastAsia="標楷體" w:hAnsi="標楷體" w:hint="eastAsia"/>
                <w:b/>
                <w:sz w:val="30"/>
                <w:szCs w:val="30"/>
              </w:rPr>
              <w:t>5</w:t>
            </w:r>
            <w:r w:rsidR="00265168" w:rsidRPr="00DB0D3E">
              <w:rPr>
                <w:rFonts w:ascii="標楷體" w:eastAsia="標楷體" w:hAnsi="標楷體" w:hint="eastAsia"/>
                <w:b/>
                <w:sz w:val="30"/>
                <w:szCs w:val="30"/>
              </w:rPr>
              <w:t>分</w:t>
            </w:r>
            <w:r w:rsidRPr="00DB0D3E">
              <w:rPr>
                <w:rFonts w:ascii="標楷體" w:eastAsia="標楷體" w:hAnsi="標楷體" w:hint="eastAsia"/>
                <w:b/>
                <w:sz w:val="30"/>
                <w:szCs w:val="30"/>
              </w:rPr>
              <w:t>)</w:t>
            </w:r>
          </w:p>
        </w:tc>
        <w:tc>
          <w:tcPr>
            <w:tcW w:w="7380" w:type="dxa"/>
            <w:gridSpan w:val="2"/>
            <w:tcBorders>
              <w:bottom w:val="single" w:sz="4" w:space="0" w:color="auto"/>
            </w:tcBorders>
          </w:tcPr>
          <w:p w:rsidR="00F40299" w:rsidRPr="0079193D" w:rsidRDefault="00F40299" w:rsidP="00151DB8">
            <w:pPr>
              <w:spacing w:beforeLines="20"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9193D">
              <w:rPr>
                <w:rFonts w:ascii="標楷體" w:eastAsia="標楷體" w:hAnsi="標楷體" w:hint="eastAsia"/>
                <w:sz w:val="28"/>
                <w:szCs w:val="28"/>
              </w:rPr>
              <w:t>1、2響或4秒內接聽。</w:t>
            </w:r>
          </w:p>
          <w:p w:rsidR="00F40299" w:rsidRPr="0079193D" w:rsidRDefault="00F40299" w:rsidP="00151DB8">
            <w:pPr>
              <w:spacing w:beforeLines="20"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9193D">
              <w:rPr>
                <w:rFonts w:ascii="標楷體" w:eastAsia="標楷體" w:hAnsi="標楷體" w:hint="eastAsia"/>
                <w:sz w:val="28"/>
                <w:szCs w:val="28"/>
              </w:rPr>
              <w:t>2、3響或7秒內接聽。</w:t>
            </w:r>
          </w:p>
          <w:p w:rsidR="00F40299" w:rsidRPr="0079193D" w:rsidRDefault="00F40299" w:rsidP="00151DB8">
            <w:pPr>
              <w:spacing w:beforeLines="20"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9193D">
              <w:rPr>
                <w:rFonts w:ascii="標楷體" w:eastAsia="標楷體" w:hAnsi="標楷體" w:hint="eastAsia"/>
                <w:sz w:val="28"/>
                <w:szCs w:val="28"/>
              </w:rPr>
              <w:t>3、4響或10秒內接聽。</w:t>
            </w:r>
          </w:p>
          <w:p w:rsidR="00F40299" w:rsidRDefault="00F40299" w:rsidP="00151DB8">
            <w:pPr>
              <w:spacing w:beforeLines="20"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9193D">
              <w:rPr>
                <w:rFonts w:ascii="標楷體" w:eastAsia="標楷體" w:hAnsi="標楷體" w:hint="eastAsia"/>
                <w:sz w:val="28"/>
                <w:szCs w:val="28"/>
              </w:rPr>
              <w:t>4、5響或13秒內接聽。</w:t>
            </w:r>
          </w:p>
          <w:p w:rsidR="00F40299" w:rsidRDefault="00F40299" w:rsidP="00151DB8">
            <w:pPr>
              <w:spacing w:beforeLines="20" w:line="400" w:lineRule="exact"/>
              <w:ind w:left="420" w:hangingChars="150" w:hanging="42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5、無人接聽，電話系統自動轉接總機人員服務或提供其他撥接服務（如改撥其他分機或改接總機人員服務等）</w:t>
            </w:r>
          </w:p>
          <w:p w:rsidR="00FD4631" w:rsidRPr="0079193D" w:rsidRDefault="00F40299" w:rsidP="00151DB8">
            <w:pPr>
              <w:spacing w:beforeLines="20" w:line="400" w:lineRule="exact"/>
              <w:ind w:left="420" w:hangingChars="150" w:hanging="4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6、無人接聽，電話系統或總機人員未提供其他轉接（撥）服務；或電話故障。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F40299" w:rsidRPr="00BC0AFB" w:rsidRDefault="00F40299" w:rsidP="00151DB8">
            <w:pPr>
              <w:spacing w:beforeLines="20" w:line="400" w:lineRule="exact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25</w:t>
            </w:r>
            <w:r w:rsidRPr="00BC0AFB">
              <w:rPr>
                <w:rFonts w:ascii="標楷體" w:eastAsia="標楷體" w:hAnsi="標楷體" w:hint="eastAsia"/>
                <w:sz w:val="26"/>
                <w:szCs w:val="26"/>
              </w:rPr>
              <w:t>分</w:t>
            </w:r>
          </w:p>
          <w:p w:rsidR="00F40299" w:rsidRPr="00BC0AFB" w:rsidRDefault="00F40299" w:rsidP="00151DB8">
            <w:pPr>
              <w:spacing w:beforeLines="20" w:line="400" w:lineRule="exact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20</w:t>
            </w:r>
            <w:r w:rsidRPr="00BC0AFB">
              <w:rPr>
                <w:rFonts w:ascii="標楷體" w:eastAsia="標楷體" w:hAnsi="標楷體" w:hint="eastAsia"/>
                <w:sz w:val="26"/>
                <w:szCs w:val="26"/>
              </w:rPr>
              <w:t>分</w:t>
            </w:r>
          </w:p>
          <w:p w:rsidR="00F40299" w:rsidRPr="00BC0AFB" w:rsidRDefault="00F40299" w:rsidP="00151DB8">
            <w:pPr>
              <w:spacing w:beforeLines="20" w:line="400" w:lineRule="exact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15</w:t>
            </w:r>
            <w:r w:rsidRPr="00BC0AFB">
              <w:rPr>
                <w:rFonts w:ascii="標楷體" w:eastAsia="標楷體" w:hAnsi="標楷體" w:hint="eastAsia"/>
                <w:sz w:val="26"/>
                <w:szCs w:val="26"/>
              </w:rPr>
              <w:t>分</w:t>
            </w:r>
          </w:p>
          <w:p w:rsidR="00F40299" w:rsidRDefault="00F40299" w:rsidP="00151DB8">
            <w:pPr>
              <w:spacing w:beforeLines="20" w:line="400" w:lineRule="exact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</w:t>
            </w:r>
            <w:r w:rsidRPr="00BC0AFB">
              <w:rPr>
                <w:rFonts w:ascii="標楷體" w:eastAsia="標楷體" w:hAnsi="標楷體" w:hint="eastAsia"/>
                <w:sz w:val="26"/>
                <w:szCs w:val="26"/>
              </w:rPr>
              <w:t>分</w:t>
            </w:r>
          </w:p>
          <w:p w:rsidR="00F40299" w:rsidRDefault="00F40299" w:rsidP="00151DB8">
            <w:pPr>
              <w:spacing w:beforeLines="20" w:line="400" w:lineRule="exact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5分</w:t>
            </w:r>
          </w:p>
          <w:p w:rsidR="00F40299" w:rsidRDefault="00F40299" w:rsidP="00151DB8">
            <w:pPr>
              <w:spacing w:beforeLines="20" w:line="400" w:lineRule="exact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</w:p>
          <w:p w:rsidR="00F40299" w:rsidRDefault="00F40299" w:rsidP="00151DB8">
            <w:pPr>
              <w:spacing w:beforeLines="20" w:line="400" w:lineRule="exact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0分</w:t>
            </w:r>
          </w:p>
          <w:p w:rsidR="00FD4631" w:rsidRPr="00BC0AFB" w:rsidRDefault="00FD4631" w:rsidP="00151DB8">
            <w:pPr>
              <w:spacing w:beforeLines="20" w:line="400" w:lineRule="exact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  <w:vAlign w:val="center"/>
          </w:tcPr>
          <w:p w:rsidR="00FD4631" w:rsidRPr="00BC0AFB" w:rsidRDefault="00FD4631" w:rsidP="00151DB8">
            <w:pPr>
              <w:spacing w:line="400" w:lineRule="exact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BC0AFB">
              <w:rPr>
                <w:rFonts w:ascii="標楷體" w:eastAsia="標楷體" w:hAnsi="標楷體" w:hint="eastAsia"/>
                <w:sz w:val="26"/>
                <w:szCs w:val="26"/>
              </w:rPr>
              <w:t>╴╴</w:t>
            </w:r>
            <w:proofErr w:type="gramEnd"/>
            <w:r w:rsidRPr="00BC0AFB">
              <w:rPr>
                <w:rFonts w:ascii="標楷體" w:eastAsia="標楷體" w:hAnsi="標楷體" w:hint="eastAsia"/>
                <w:sz w:val="26"/>
                <w:szCs w:val="26"/>
              </w:rPr>
              <w:t>分</w:t>
            </w:r>
          </w:p>
        </w:tc>
      </w:tr>
      <w:tr w:rsidR="00B759B8" w:rsidRPr="00BC0AFB">
        <w:tblPrEx>
          <w:tblCellMar>
            <w:top w:w="0" w:type="dxa"/>
            <w:bottom w:w="0" w:type="dxa"/>
          </w:tblCellMar>
        </w:tblPrEx>
        <w:trPr>
          <w:gridAfter w:val="1"/>
          <w:wAfter w:w="76" w:type="dxa"/>
          <w:cantSplit/>
          <w:trHeight w:val="3715"/>
        </w:trPr>
        <w:tc>
          <w:tcPr>
            <w:tcW w:w="1128" w:type="dxa"/>
            <w:vMerge w:val="restart"/>
            <w:tcBorders>
              <w:bottom w:val="single" w:sz="4" w:space="0" w:color="auto"/>
            </w:tcBorders>
            <w:vAlign w:val="center"/>
          </w:tcPr>
          <w:p w:rsidR="00E75384" w:rsidRDefault="00E75384" w:rsidP="00DB0D3E">
            <w:pPr>
              <w:pStyle w:val="a3"/>
              <w:spacing w:line="380" w:lineRule="exact"/>
              <w:jc w:val="center"/>
              <w:rPr>
                <w:rFonts w:ascii="標楷體" w:eastAsia="標楷體" w:hAnsi="標楷體" w:hint="eastAsia"/>
                <w:b/>
                <w:sz w:val="32"/>
                <w:szCs w:val="32"/>
              </w:rPr>
            </w:pPr>
          </w:p>
          <w:p w:rsidR="00C00C8A" w:rsidRDefault="00B759B8" w:rsidP="00DB0D3E">
            <w:pPr>
              <w:pStyle w:val="a3"/>
              <w:spacing w:line="380" w:lineRule="exact"/>
              <w:jc w:val="center"/>
              <w:rPr>
                <w:rFonts w:ascii="標楷體" w:eastAsia="標楷體" w:hAnsi="標楷體" w:hint="eastAsia"/>
                <w:b/>
                <w:sz w:val="32"/>
                <w:szCs w:val="32"/>
              </w:rPr>
            </w:pPr>
            <w:r w:rsidRPr="00CC77EE">
              <w:rPr>
                <w:rFonts w:ascii="標楷體" w:eastAsia="標楷體" w:hAnsi="標楷體" w:hint="eastAsia"/>
                <w:b/>
                <w:sz w:val="32"/>
                <w:szCs w:val="32"/>
              </w:rPr>
              <w:t>電話</w:t>
            </w:r>
          </w:p>
          <w:p w:rsidR="00B759B8" w:rsidRDefault="00B759B8" w:rsidP="00DB0D3E">
            <w:pPr>
              <w:pStyle w:val="a3"/>
              <w:spacing w:line="380" w:lineRule="exact"/>
              <w:jc w:val="center"/>
              <w:rPr>
                <w:rFonts w:ascii="標楷體" w:eastAsia="標楷體" w:hAnsi="標楷體" w:hint="eastAsia"/>
                <w:b/>
                <w:sz w:val="32"/>
                <w:szCs w:val="32"/>
              </w:rPr>
            </w:pPr>
            <w:r w:rsidRPr="00CC77EE">
              <w:rPr>
                <w:rFonts w:ascii="標楷體" w:eastAsia="標楷體" w:hAnsi="標楷體" w:hint="eastAsia"/>
                <w:b/>
                <w:sz w:val="32"/>
                <w:szCs w:val="32"/>
              </w:rPr>
              <w:t>禮貌</w:t>
            </w:r>
          </w:p>
          <w:p w:rsidR="00C86994" w:rsidRPr="00CC77EE" w:rsidRDefault="00C86994" w:rsidP="00DB0D3E">
            <w:pPr>
              <w:pStyle w:val="a3"/>
              <w:spacing w:line="380" w:lineRule="exact"/>
              <w:jc w:val="center"/>
              <w:rPr>
                <w:rFonts w:ascii="標楷體" w:eastAsia="標楷體" w:hAnsi="標楷體" w:hint="eastAsia"/>
                <w:b/>
                <w:sz w:val="32"/>
                <w:szCs w:val="32"/>
              </w:rPr>
            </w:pPr>
          </w:p>
          <w:p w:rsidR="00B759B8" w:rsidRPr="00DB0D3E" w:rsidRDefault="00DE69D8" w:rsidP="00DB0D3E">
            <w:pPr>
              <w:pStyle w:val="a3"/>
              <w:spacing w:line="380" w:lineRule="exact"/>
              <w:jc w:val="center"/>
              <w:rPr>
                <w:rFonts w:ascii="標楷體" w:eastAsia="標楷體" w:hAnsi="標楷體" w:hint="eastAsia"/>
                <w:b/>
                <w:sz w:val="30"/>
                <w:szCs w:val="30"/>
              </w:rPr>
            </w:pPr>
            <w:r w:rsidRPr="00DB0D3E">
              <w:rPr>
                <w:rFonts w:ascii="標楷體" w:eastAsia="標楷體" w:hAnsi="標楷體" w:hint="eastAsia"/>
                <w:b/>
                <w:sz w:val="30"/>
                <w:szCs w:val="30"/>
              </w:rPr>
              <w:t>(</w:t>
            </w:r>
            <w:r w:rsidR="0008724C">
              <w:rPr>
                <w:rFonts w:ascii="標楷體" w:eastAsia="標楷體" w:hAnsi="標楷體" w:hint="eastAsia"/>
                <w:b/>
                <w:sz w:val="30"/>
                <w:szCs w:val="30"/>
              </w:rPr>
              <w:t>5</w:t>
            </w:r>
            <w:r w:rsidR="00B759B8" w:rsidRPr="00DB0D3E">
              <w:rPr>
                <w:rFonts w:ascii="標楷體" w:eastAsia="標楷體" w:hAnsi="標楷體" w:hint="eastAsia"/>
                <w:b/>
                <w:sz w:val="30"/>
                <w:szCs w:val="30"/>
              </w:rPr>
              <w:t>0分</w:t>
            </w:r>
            <w:r w:rsidRPr="00DB0D3E">
              <w:rPr>
                <w:rFonts w:ascii="標楷體" w:eastAsia="標楷體" w:hAnsi="標楷體" w:hint="eastAsia"/>
                <w:b/>
                <w:sz w:val="30"/>
                <w:szCs w:val="30"/>
              </w:rPr>
              <w:t>)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auto"/>
          </w:tcPr>
          <w:p w:rsidR="00FF0301" w:rsidRDefault="00FF0301" w:rsidP="00DB0D3E">
            <w:pPr>
              <w:spacing w:line="3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CC77EE" w:rsidRDefault="00CC77EE" w:rsidP="00DB0D3E">
            <w:pPr>
              <w:spacing w:line="3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B759B8" w:rsidRDefault="00B759B8" w:rsidP="00DB0D3E">
            <w:pPr>
              <w:spacing w:line="380" w:lineRule="exact"/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79193D">
              <w:rPr>
                <w:rFonts w:ascii="標楷體" w:eastAsia="標楷體" w:hAnsi="標楷體" w:hint="eastAsia"/>
                <w:b/>
                <w:sz w:val="28"/>
                <w:szCs w:val="28"/>
              </w:rPr>
              <w:t>接話應對情形</w:t>
            </w:r>
          </w:p>
          <w:p w:rsidR="00B759B8" w:rsidRPr="0079193D" w:rsidRDefault="00B759B8" w:rsidP="00DB0D3E">
            <w:pPr>
              <w:spacing w:line="3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9193D">
              <w:rPr>
                <w:rFonts w:ascii="標楷體" w:eastAsia="標楷體" w:hAnsi="標楷體" w:hint="eastAsia"/>
                <w:b/>
                <w:sz w:val="28"/>
                <w:szCs w:val="28"/>
              </w:rPr>
              <w:t>(20分</w:t>
            </w:r>
            <w:r w:rsidRPr="0079193D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6300" w:type="dxa"/>
            <w:tcBorders>
              <w:bottom w:val="single" w:sz="4" w:space="0" w:color="auto"/>
            </w:tcBorders>
            <w:shd w:val="clear" w:color="auto" w:fill="auto"/>
          </w:tcPr>
          <w:p w:rsidR="00F40299" w:rsidRPr="00AC0A76" w:rsidRDefault="00F40299" w:rsidP="00151DB8">
            <w:pPr>
              <w:tabs>
                <w:tab w:val="left" w:pos="885"/>
              </w:tabs>
              <w:spacing w:beforeLines="20" w:line="400" w:lineRule="exact"/>
              <w:ind w:leftChars="-2" w:left="415" w:hangingChars="150" w:hanging="42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AC0A76">
              <w:rPr>
                <w:rFonts w:ascii="標楷體" w:eastAsia="標楷體" w:hAnsi="標楷體" w:hint="eastAsia"/>
                <w:sz w:val="28"/>
                <w:szCs w:val="28"/>
              </w:rPr>
              <w:t>1、</w:t>
            </w:r>
            <w:proofErr w:type="gramStart"/>
            <w:r w:rsidRPr="00AC0A76">
              <w:rPr>
                <w:rFonts w:ascii="標楷體" w:eastAsia="標楷體" w:hAnsi="標楷體" w:hint="eastAsia"/>
                <w:sz w:val="28"/>
                <w:szCs w:val="28"/>
              </w:rPr>
              <w:t>清晰報明單位</w:t>
            </w:r>
            <w:proofErr w:type="gramEnd"/>
            <w:r w:rsidRPr="00AC0A76">
              <w:rPr>
                <w:rFonts w:ascii="標楷體" w:eastAsia="標楷體" w:hAnsi="標楷體" w:hint="eastAsia"/>
                <w:sz w:val="28"/>
                <w:szCs w:val="28"/>
              </w:rPr>
              <w:t>名稱及自己姓名，</w:t>
            </w:r>
            <w:r w:rsidR="00015468" w:rsidRPr="00AC0A76">
              <w:rPr>
                <w:rFonts w:ascii="標楷體" w:eastAsia="標楷體" w:hAnsi="標楷體" w:hint="eastAsia"/>
                <w:sz w:val="28"/>
                <w:szCs w:val="28"/>
              </w:rPr>
              <w:t>並</w:t>
            </w:r>
            <w:r w:rsidRPr="00AC0A76">
              <w:rPr>
                <w:rFonts w:ascii="標楷體" w:eastAsia="標楷體" w:hAnsi="標楷體" w:hint="eastAsia"/>
                <w:sz w:val="28"/>
                <w:szCs w:val="28"/>
              </w:rPr>
              <w:t>說「您好</w:t>
            </w:r>
            <w:r w:rsidR="00015468" w:rsidRPr="00AC0A76">
              <w:rPr>
                <w:rFonts w:ascii="標楷體" w:eastAsia="標楷體" w:hAnsi="標楷體" w:hint="eastAsia"/>
                <w:sz w:val="28"/>
                <w:szCs w:val="28"/>
              </w:rPr>
              <w:t>（或早安、午安），很高興為您服務</w:t>
            </w:r>
            <w:r w:rsidRPr="00AC0A76">
              <w:rPr>
                <w:rFonts w:ascii="標楷體" w:eastAsia="標楷體" w:hAnsi="標楷體" w:hint="eastAsia"/>
                <w:sz w:val="28"/>
                <w:szCs w:val="28"/>
              </w:rPr>
              <w:t>」問候語。</w:t>
            </w:r>
          </w:p>
          <w:p w:rsidR="00F40299" w:rsidRPr="00AC0A76" w:rsidRDefault="00F40299" w:rsidP="00151DB8">
            <w:pPr>
              <w:tabs>
                <w:tab w:val="left" w:pos="885"/>
              </w:tabs>
              <w:spacing w:beforeLines="20" w:line="400" w:lineRule="exact"/>
              <w:ind w:left="420" w:hangingChars="150" w:hanging="42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AC0A76">
              <w:rPr>
                <w:rFonts w:ascii="標楷體" w:eastAsia="標楷體" w:hAnsi="標楷體" w:hint="eastAsia"/>
                <w:sz w:val="28"/>
                <w:szCs w:val="28"/>
              </w:rPr>
              <w:t>2、</w:t>
            </w:r>
            <w:proofErr w:type="gramStart"/>
            <w:r w:rsidRPr="00AC0A76">
              <w:rPr>
                <w:rFonts w:ascii="標楷體" w:eastAsia="標楷體" w:hAnsi="標楷體" w:hint="eastAsia"/>
                <w:sz w:val="28"/>
                <w:szCs w:val="28"/>
              </w:rPr>
              <w:t>清晰報明單位</w:t>
            </w:r>
            <w:proofErr w:type="gramEnd"/>
            <w:r w:rsidRPr="00AC0A76">
              <w:rPr>
                <w:rFonts w:ascii="標楷體" w:eastAsia="標楷體" w:hAnsi="標楷體" w:hint="eastAsia"/>
                <w:sz w:val="28"/>
                <w:szCs w:val="28"/>
              </w:rPr>
              <w:t>名稱及自己姓名，未說「您好</w:t>
            </w:r>
            <w:r w:rsidR="00015468" w:rsidRPr="00AC0A76">
              <w:rPr>
                <w:rFonts w:ascii="標楷體" w:eastAsia="標楷體" w:hAnsi="標楷體" w:hint="eastAsia"/>
                <w:sz w:val="28"/>
                <w:szCs w:val="28"/>
              </w:rPr>
              <w:t>，很高興為您服務</w:t>
            </w:r>
            <w:r w:rsidRPr="00AC0A76">
              <w:rPr>
                <w:rFonts w:ascii="標楷體" w:eastAsia="標楷體" w:hAnsi="標楷體" w:hint="eastAsia"/>
                <w:sz w:val="28"/>
                <w:szCs w:val="28"/>
              </w:rPr>
              <w:t>」問候語。</w:t>
            </w:r>
          </w:p>
          <w:p w:rsidR="00F40299" w:rsidRPr="00AC0A76" w:rsidRDefault="00F40299" w:rsidP="00151DB8">
            <w:pPr>
              <w:tabs>
                <w:tab w:val="left" w:pos="885"/>
              </w:tabs>
              <w:spacing w:beforeLines="20" w:line="400" w:lineRule="exact"/>
              <w:ind w:left="420" w:hangingChars="150" w:hanging="42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AC0A76">
              <w:rPr>
                <w:rFonts w:ascii="標楷體" w:eastAsia="標楷體" w:hAnsi="標楷體" w:hint="eastAsia"/>
                <w:sz w:val="28"/>
                <w:szCs w:val="28"/>
              </w:rPr>
              <w:t>3、</w:t>
            </w:r>
            <w:proofErr w:type="gramStart"/>
            <w:r w:rsidRPr="00AC0A76">
              <w:rPr>
                <w:rFonts w:ascii="標楷體" w:eastAsia="標楷體" w:hAnsi="標楷體" w:hint="eastAsia"/>
                <w:sz w:val="28"/>
                <w:szCs w:val="28"/>
              </w:rPr>
              <w:t>未報明單位</w:t>
            </w:r>
            <w:proofErr w:type="gramEnd"/>
            <w:r w:rsidRPr="00AC0A76">
              <w:rPr>
                <w:rFonts w:ascii="標楷體" w:eastAsia="標楷體" w:hAnsi="標楷體" w:hint="eastAsia"/>
                <w:sz w:val="28"/>
                <w:szCs w:val="28"/>
              </w:rPr>
              <w:t>名稱及自己姓名，僅說「您好」</w:t>
            </w:r>
            <w:r w:rsidR="00015468" w:rsidRPr="00AC0A76">
              <w:rPr>
                <w:rFonts w:ascii="標楷體" w:eastAsia="標楷體" w:hAnsi="標楷體" w:hint="eastAsia"/>
                <w:sz w:val="28"/>
                <w:szCs w:val="28"/>
              </w:rPr>
              <w:t>或</w:t>
            </w:r>
            <w:r w:rsidRPr="00AC0A76">
              <w:rPr>
                <w:rFonts w:ascii="標楷體" w:eastAsia="標楷體" w:hAnsi="標楷體" w:hint="eastAsia"/>
                <w:sz w:val="28"/>
                <w:szCs w:val="28"/>
              </w:rPr>
              <w:t>「</w:t>
            </w:r>
            <w:r w:rsidR="00015468" w:rsidRPr="00AC0A76">
              <w:rPr>
                <w:rFonts w:ascii="標楷體" w:eastAsia="標楷體" w:hAnsi="標楷體" w:hint="eastAsia"/>
                <w:sz w:val="28"/>
                <w:szCs w:val="28"/>
              </w:rPr>
              <w:t>很高興為您服務</w:t>
            </w:r>
            <w:r w:rsidRPr="00AC0A76">
              <w:rPr>
                <w:rFonts w:ascii="標楷體" w:eastAsia="標楷體" w:hAnsi="標楷體" w:hint="eastAsia"/>
                <w:sz w:val="28"/>
                <w:szCs w:val="28"/>
              </w:rPr>
              <w:t>」等問候語。</w:t>
            </w:r>
          </w:p>
          <w:p w:rsidR="00B759B8" w:rsidRPr="00AC0A76" w:rsidRDefault="00F40299" w:rsidP="00151DB8">
            <w:pPr>
              <w:tabs>
                <w:tab w:val="left" w:pos="885"/>
              </w:tabs>
              <w:spacing w:beforeLines="20" w:line="400" w:lineRule="exact"/>
              <w:ind w:left="420" w:hangingChars="150" w:hanging="42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AC0A76">
              <w:rPr>
                <w:rFonts w:ascii="標楷體" w:eastAsia="標楷體" w:hAnsi="標楷體" w:hint="eastAsia"/>
                <w:sz w:val="28"/>
                <w:szCs w:val="28"/>
              </w:rPr>
              <w:t>4、接話說「喂」，</w:t>
            </w:r>
            <w:proofErr w:type="gramStart"/>
            <w:r w:rsidRPr="00AC0A76">
              <w:rPr>
                <w:rFonts w:ascii="標楷體" w:eastAsia="標楷體" w:hAnsi="標楷體" w:hint="eastAsia"/>
                <w:sz w:val="28"/>
                <w:szCs w:val="28"/>
              </w:rPr>
              <w:t>未報明單位</w:t>
            </w:r>
            <w:proofErr w:type="gramEnd"/>
            <w:r w:rsidRPr="00AC0A76">
              <w:rPr>
                <w:rFonts w:ascii="標楷體" w:eastAsia="標楷體" w:hAnsi="標楷體" w:hint="eastAsia"/>
                <w:sz w:val="28"/>
                <w:szCs w:val="28"/>
              </w:rPr>
              <w:t>名稱及自己姓名（式），未說「您好」、「</w:t>
            </w:r>
            <w:r w:rsidR="00015468" w:rsidRPr="00AC0A76">
              <w:rPr>
                <w:rFonts w:ascii="標楷體" w:eastAsia="標楷體" w:hAnsi="標楷體" w:hint="eastAsia"/>
                <w:sz w:val="28"/>
                <w:szCs w:val="28"/>
              </w:rPr>
              <w:t>很高興為您服務</w:t>
            </w:r>
            <w:r w:rsidRPr="00AC0A76">
              <w:rPr>
                <w:rFonts w:ascii="標楷體" w:eastAsia="標楷體" w:hAnsi="標楷體" w:hint="eastAsia"/>
                <w:sz w:val="28"/>
                <w:szCs w:val="28"/>
              </w:rPr>
              <w:t>」等問候語。</w:t>
            </w:r>
          </w:p>
        </w:tc>
        <w:tc>
          <w:tcPr>
            <w:tcW w:w="1080" w:type="dxa"/>
          </w:tcPr>
          <w:p w:rsidR="00F40299" w:rsidRPr="00AC0A76" w:rsidRDefault="00F40299" w:rsidP="00151DB8">
            <w:pPr>
              <w:spacing w:beforeLines="20" w:line="400" w:lineRule="exact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AC0A76">
              <w:rPr>
                <w:rFonts w:ascii="標楷體" w:eastAsia="標楷體" w:hAnsi="標楷體" w:hint="eastAsia"/>
                <w:sz w:val="26"/>
                <w:szCs w:val="26"/>
              </w:rPr>
              <w:t>20分</w:t>
            </w:r>
          </w:p>
          <w:p w:rsidR="00F40299" w:rsidRPr="00AC0A76" w:rsidRDefault="00F40299" w:rsidP="00151DB8">
            <w:pPr>
              <w:spacing w:beforeLines="20" w:line="400" w:lineRule="exact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</w:p>
          <w:p w:rsidR="00F40299" w:rsidRPr="00AC0A76" w:rsidRDefault="00F40299" w:rsidP="00151DB8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AC0A76">
              <w:rPr>
                <w:rFonts w:ascii="標楷體" w:eastAsia="標楷體" w:hAnsi="標楷體" w:hint="eastAsia"/>
                <w:sz w:val="26"/>
                <w:szCs w:val="26"/>
              </w:rPr>
              <w:t>10分</w:t>
            </w:r>
          </w:p>
          <w:p w:rsidR="00F40299" w:rsidRPr="00AC0A76" w:rsidRDefault="00F40299" w:rsidP="00151DB8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</w:p>
          <w:p w:rsidR="00F40299" w:rsidRPr="00AC0A76" w:rsidRDefault="00F40299" w:rsidP="00151DB8">
            <w:pPr>
              <w:spacing w:beforeLines="10" w:line="400" w:lineRule="exact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AC0A76">
              <w:rPr>
                <w:rFonts w:ascii="標楷體" w:eastAsia="標楷體" w:hAnsi="標楷體" w:hint="eastAsia"/>
                <w:sz w:val="26"/>
                <w:szCs w:val="26"/>
              </w:rPr>
              <w:t>10分</w:t>
            </w:r>
          </w:p>
          <w:p w:rsidR="00F40299" w:rsidRPr="00AC0A76" w:rsidRDefault="00F40299" w:rsidP="00151DB8">
            <w:pPr>
              <w:spacing w:beforeLines="10" w:line="400" w:lineRule="exact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</w:p>
          <w:p w:rsidR="00B759B8" w:rsidRPr="00AC0A76" w:rsidRDefault="00F40299" w:rsidP="00151DB8">
            <w:pPr>
              <w:spacing w:beforeLines="10" w:line="400" w:lineRule="exact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AC0A76">
              <w:rPr>
                <w:rFonts w:ascii="標楷體" w:eastAsia="標楷體" w:hAnsi="標楷體" w:hint="eastAsia"/>
                <w:sz w:val="26"/>
                <w:szCs w:val="26"/>
              </w:rPr>
              <w:t>0分</w:t>
            </w:r>
          </w:p>
        </w:tc>
        <w:tc>
          <w:tcPr>
            <w:tcW w:w="900" w:type="dxa"/>
            <w:vAlign w:val="center"/>
          </w:tcPr>
          <w:p w:rsidR="00B759B8" w:rsidRPr="00BC0AFB" w:rsidRDefault="00B759B8" w:rsidP="00151DB8">
            <w:pPr>
              <w:spacing w:line="400" w:lineRule="exact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BC0AFB">
              <w:rPr>
                <w:rFonts w:ascii="標楷體" w:eastAsia="標楷體" w:hAnsi="標楷體" w:hint="eastAsia"/>
                <w:sz w:val="26"/>
                <w:szCs w:val="26"/>
              </w:rPr>
              <w:t>╴╴</w:t>
            </w:r>
            <w:proofErr w:type="gramEnd"/>
            <w:r w:rsidRPr="00BC0AFB">
              <w:rPr>
                <w:rFonts w:ascii="標楷體" w:eastAsia="標楷體" w:hAnsi="標楷體" w:hint="eastAsia"/>
                <w:sz w:val="26"/>
                <w:szCs w:val="26"/>
              </w:rPr>
              <w:t>分</w:t>
            </w:r>
          </w:p>
          <w:p w:rsidR="00B759B8" w:rsidRPr="00BC0AFB" w:rsidRDefault="00B759B8" w:rsidP="00151DB8">
            <w:pPr>
              <w:spacing w:line="400" w:lineRule="exact"/>
              <w:jc w:val="right"/>
              <w:rPr>
                <w:rFonts w:ascii="標楷體" w:eastAsia="標楷體" w:hAnsi="標楷體" w:hint="eastAsia"/>
                <w:sz w:val="26"/>
                <w:szCs w:val="26"/>
              </w:rPr>
            </w:pPr>
          </w:p>
          <w:p w:rsidR="00B759B8" w:rsidRPr="00BC0AFB" w:rsidRDefault="00B759B8" w:rsidP="00151DB8">
            <w:pPr>
              <w:spacing w:line="400" w:lineRule="exact"/>
              <w:ind w:firstLineChars="100" w:firstLine="26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F40299" w:rsidRPr="00BC0AFB">
        <w:tblPrEx>
          <w:tblCellMar>
            <w:top w:w="0" w:type="dxa"/>
            <w:bottom w:w="0" w:type="dxa"/>
          </w:tblCellMar>
        </w:tblPrEx>
        <w:trPr>
          <w:gridAfter w:val="1"/>
          <w:wAfter w:w="76" w:type="dxa"/>
          <w:cantSplit/>
          <w:trHeight w:val="1744"/>
        </w:trPr>
        <w:tc>
          <w:tcPr>
            <w:tcW w:w="1128" w:type="dxa"/>
            <w:vMerge/>
            <w:tcBorders>
              <w:bottom w:val="single" w:sz="4" w:space="0" w:color="auto"/>
            </w:tcBorders>
            <w:vAlign w:val="center"/>
          </w:tcPr>
          <w:p w:rsidR="00F40299" w:rsidRPr="0079193D" w:rsidRDefault="00F40299" w:rsidP="00DB0D3E">
            <w:pPr>
              <w:pStyle w:val="a3"/>
              <w:spacing w:line="380" w:lineRule="exact"/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auto"/>
          </w:tcPr>
          <w:p w:rsidR="00DC1990" w:rsidRPr="00AC0A76" w:rsidRDefault="00DC1990" w:rsidP="00DB0D3E">
            <w:pPr>
              <w:spacing w:line="380" w:lineRule="exact"/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  <w:p w:rsidR="00F40299" w:rsidRPr="00AC0A76" w:rsidRDefault="00F40299" w:rsidP="00DB0D3E">
            <w:pPr>
              <w:spacing w:line="380" w:lineRule="exact"/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AC0A76">
              <w:rPr>
                <w:rFonts w:ascii="標楷體" w:eastAsia="標楷體" w:hAnsi="標楷體" w:hint="eastAsia"/>
                <w:b/>
                <w:sz w:val="28"/>
                <w:szCs w:val="28"/>
              </w:rPr>
              <w:t>接聽</w:t>
            </w:r>
          </w:p>
          <w:p w:rsidR="00F40299" w:rsidRPr="00AC0A76" w:rsidRDefault="00F40299" w:rsidP="00DB0D3E">
            <w:pPr>
              <w:spacing w:line="380" w:lineRule="exact"/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AC0A76">
              <w:rPr>
                <w:rFonts w:ascii="標楷體" w:eastAsia="標楷體" w:hAnsi="標楷體" w:hint="eastAsia"/>
                <w:b/>
                <w:sz w:val="28"/>
                <w:szCs w:val="28"/>
              </w:rPr>
              <w:t>態度</w:t>
            </w:r>
          </w:p>
          <w:p w:rsidR="00F40299" w:rsidRPr="00AC0A76" w:rsidRDefault="00F40299" w:rsidP="00DB0D3E">
            <w:pPr>
              <w:spacing w:line="3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AC0A76">
              <w:rPr>
                <w:rFonts w:ascii="標楷體" w:eastAsia="標楷體" w:hAnsi="標楷體" w:hint="eastAsia"/>
                <w:b/>
                <w:sz w:val="28"/>
                <w:szCs w:val="28"/>
              </w:rPr>
              <w:t>(20分)</w:t>
            </w:r>
          </w:p>
        </w:tc>
        <w:tc>
          <w:tcPr>
            <w:tcW w:w="6300" w:type="dxa"/>
            <w:tcBorders>
              <w:bottom w:val="single" w:sz="4" w:space="0" w:color="auto"/>
            </w:tcBorders>
            <w:shd w:val="clear" w:color="auto" w:fill="auto"/>
          </w:tcPr>
          <w:p w:rsidR="00F40299" w:rsidRPr="00AC0A76" w:rsidRDefault="00F40299" w:rsidP="00151DB8">
            <w:pPr>
              <w:tabs>
                <w:tab w:val="left" w:pos="885"/>
              </w:tabs>
              <w:spacing w:line="400" w:lineRule="exact"/>
              <w:ind w:left="420" w:hangingChars="150" w:hanging="42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AC0A76">
              <w:rPr>
                <w:rFonts w:ascii="標楷體" w:eastAsia="標楷體" w:hAnsi="標楷體" w:hint="eastAsia"/>
                <w:sz w:val="28"/>
                <w:szCs w:val="28"/>
              </w:rPr>
              <w:t>1、語調謙和、熱誠。</w:t>
            </w:r>
          </w:p>
          <w:p w:rsidR="00F40299" w:rsidRPr="00AC0A76" w:rsidRDefault="00F40299" w:rsidP="00151DB8">
            <w:pPr>
              <w:tabs>
                <w:tab w:val="left" w:pos="885"/>
              </w:tabs>
              <w:spacing w:line="400" w:lineRule="exact"/>
              <w:ind w:left="420" w:hangingChars="150" w:hanging="42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AC0A76">
              <w:rPr>
                <w:rFonts w:ascii="標楷體" w:eastAsia="標楷體" w:hAnsi="標楷體" w:hint="eastAsia"/>
                <w:sz w:val="28"/>
                <w:szCs w:val="28"/>
              </w:rPr>
              <w:t>2、語調平淡，態度尚佳。</w:t>
            </w:r>
          </w:p>
          <w:p w:rsidR="00F40299" w:rsidRPr="00AC0A76" w:rsidRDefault="00F40299" w:rsidP="00151DB8">
            <w:pPr>
              <w:tabs>
                <w:tab w:val="left" w:pos="885"/>
              </w:tabs>
              <w:spacing w:line="400" w:lineRule="exact"/>
              <w:ind w:left="420" w:hangingChars="150" w:hanging="42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AC0A76">
              <w:rPr>
                <w:rFonts w:ascii="標楷體" w:eastAsia="標楷體" w:hAnsi="標楷體" w:hint="eastAsia"/>
                <w:sz w:val="28"/>
                <w:szCs w:val="28"/>
              </w:rPr>
              <w:t>3、語調急躁、不耐煩。</w:t>
            </w:r>
          </w:p>
          <w:p w:rsidR="00F40299" w:rsidRPr="00AC0A76" w:rsidRDefault="00F40299" w:rsidP="00151DB8">
            <w:pPr>
              <w:tabs>
                <w:tab w:val="left" w:pos="885"/>
              </w:tabs>
              <w:spacing w:line="400" w:lineRule="exact"/>
              <w:ind w:left="420" w:hangingChars="150" w:hanging="42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AC0A76">
              <w:rPr>
                <w:rFonts w:ascii="標楷體" w:eastAsia="標楷體" w:hAnsi="標楷體" w:hint="eastAsia"/>
                <w:sz w:val="28"/>
                <w:szCs w:val="28"/>
              </w:rPr>
              <w:t>4、語氣粗暴。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F40299" w:rsidRPr="00BC0AFB" w:rsidRDefault="00F40299" w:rsidP="00151DB8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16</w:t>
            </w:r>
            <w:r w:rsidRPr="00BC0AFB"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 w:rsidRPr="00BC0AFB">
              <w:rPr>
                <w:rFonts w:ascii="標楷體" w:eastAsia="標楷體" w:hAnsi="標楷體" w:hint="eastAsia"/>
                <w:sz w:val="26"/>
                <w:szCs w:val="26"/>
              </w:rPr>
              <w:t>0分</w:t>
            </w:r>
          </w:p>
          <w:p w:rsidR="00F40299" w:rsidRPr="00BC0AFB" w:rsidRDefault="00F40299" w:rsidP="00151DB8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11</w:t>
            </w:r>
            <w:r w:rsidRPr="00BC0AFB"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15</w:t>
            </w:r>
            <w:r w:rsidRPr="00BC0AFB">
              <w:rPr>
                <w:rFonts w:ascii="標楷體" w:eastAsia="標楷體" w:hAnsi="標楷體" w:hint="eastAsia"/>
                <w:sz w:val="26"/>
                <w:szCs w:val="26"/>
              </w:rPr>
              <w:t>分</w:t>
            </w:r>
          </w:p>
          <w:p w:rsidR="00F40299" w:rsidRDefault="00F40299" w:rsidP="00151DB8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5-10分</w:t>
            </w:r>
          </w:p>
          <w:p w:rsidR="00F40299" w:rsidRPr="00BC0AFB" w:rsidRDefault="00F40299" w:rsidP="00151DB8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BC0AFB">
              <w:rPr>
                <w:rFonts w:ascii="標楷體" w:eastAsia="標楷體" w:hAnsi="標楷體" w:hint="eastAsia"/>
                <w:sz w:val="26"/>
                <w:szCs w:val="26"/>
              </w:rPr>
              <w:t>0分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vAlign w:val="center"/>
          </w:tcPr>
          <w:p w:rsidR="00F40299" w:rsidRPr="00BC0AFB" w:rsidRDefault="00F40299" w:rsidP="00151DB8">
            <w:pPr>
              <w:spacing w:line="400" w:lineRule="exact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BC0AFB">
              <w:rPr>
                <w:rFonts w:ascii="標楷體" w:eastAsia="標楷體" w:hAnsi="標楷體" w:hint="eastAsia"/>
                <w:sz w:val="26"/>
                <w:szCs w:val="26"/>
              </w:rPr>
              <w:t>╴╴</w:t>
            </w:r>
            <w:proofErr w:type="gramEnd"/>
            <w:r w:rsidRPr="00BC0AFB">
              <w:rPr>
                <w:rFonts w:ascii="標楷體" w:eastAsia="標楷體" w:hAnsi="標楷體" w:hint="eastAsia"/>
                <w:sz w:val="26"/>
                <w:szCs w:val="26"/>
              </w:rPr>
              <w:t>分</w:t>
            </w:r>
          </w:p>
          <w:p w:rsidR="00F40299" w:rsidRPr="00BC0AFB" w:rsidRDefault="00F40299" w:rsidP="00151DB8">
            <w:pPr>
              <w:spacing w:line="400" w:lineRule="exact"/>
              <w:jc w:val="right"/>
              <w:rPr>
                <w:rFonts w:ascii="標楷體" w:eastAsia="標楷體" w:hAnsi="標楷體" w:hint="eastAsia"/>
                <w:sz w:val="26"/>
                <w:szCs w:val="26"/>
              </w:rPr>
            </w:pPr>
          </w:p>
        </w:tc>
      </w:tr>
      <w:tr w:rsidR="00F40299" w:rsidRPr="00BC0AFB" w:rsidTr="00015468">
        <w:tblPrEx>
          <w:tblCellMar>
            <w:top w:w="0" w:type="dxa"/>
            <w:bottom w:w="0" w:type="dxa"/>
          </w:tblCellMar>
        </w:tblPrEx>
        <w:trPr>
          <w:gridAfter w:val="1"/>
          <w:wAfter w:w="76" w:type="dxa"/>
          <w:cantSplit/>
          <w:trHeight w:val="2571"/>
        </w:trPr>
        <w:tc>
          <w:tcPr>
            <w:tcW w:w="1128" w:type="dxa"/>
            <w:vMerge/>
            <w:tcBorders>
              <w:bottom w:val="single" w:sz="4" w:space="0" w:color="auto"/>
            </w:tcBorders>
          </w:tcPr>
          <w:p w:rsidR="00F40299" w:rsidRPr="0079193D" w:rsidRDefault="00F40299" w:rsidP="00DB0D3E">
            <w:pPr>
              <w:spacing w:line="3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:rsidR="00F40299" w:rsidRPr="0079193D" w:rsidRDefault="00F40299" w:rsidP="00DB0D3E">
            <w:pPr>
              <w:pStyle w:val="2"/>
              <w:ind w:left="561" w:hangingChars="200" w:hanging="561"/>
              <w:jc w:val="center"/>
              <w:rPr>
                <w:rFonts w:hint="eastAsia"/>
                <w:b/>
                <w:szCs w:val="28"/>
              </w:rPr>
            </w:pPr>
            <w:r w:rsidRPr="0079193D">
              <w:rPr>
                <w:rFonts w:hint="eastAsia"/>
                <w:b/>
                <w:szCs w:val="28"/>
              </w:rPr>
              <w:t>結束</w:t>
            </w:r>
          </w:p>
          <w:p w:rsidR="00F40299" w:rsidRDefault="00F40299" w:rsidP="00DB0D3E">
            <w:pPr>
              <w:pStyle w:val="2"/>
              <w:ind w:left="561" w:hangingChars="200" w:hanging="561"/>
              <w:jc w:val="center"/>
              <w:rPr>
                <w:rFonts w:hint="eastAsia"/>
                <w:b/>
                <w:szCs w:val="28"/>
              </w:rPr>
            </w:pPr>
            <w:r w:rsidRPr="0079193D">
              <w:rPr>
                <w:rFonts w:hint="eastAsia"/>
                <w:b/>
                <w:szCs w:val="28"/>
              </w:rPr>
              <w:t>用語</w:t>
            </w:r>
          </w:p>
          <w:p w:rsidR="00F40299" w:rsidRPr="0079193D" w:rsidRDefault="00F40299" w:rsidP="00DB0D3E">
            <w:pPr>
              <w:pStyle w:val="2"/>
              <w:ind w:left="561" w:hangingChars="200" w:hanging="561"/>
              <w:jc w:val="center"/>
              <w:rPr>
                <w:rFonts w:hint="eastAsia"/>
                <w:b/>
                <w:szCs w:val="28"/>
              </w:rPr>
            </w:pPr>
          </w:p>
          <w:p w:rsidR="00F40299" w:rsidRPr="0079193D" w:rsidRDefault="00F40299" w:rsidP="00DB0D3E">
            <w:pPr>
              <w:pStyle w:val="2"/>
              <w:ind w:left="561" w:hangingChars="200" w:hanging="561"/>
              <w:jc w:val="center"/>
              <w:rPr>
                <w:rFonts w:hint="eastAsia"/>
                <w:szCs w:val="28"/>
              </w:rPr>
            </w:pPr>
            <w:r w:rsidRPr="0079193D">
              <w:rPr>
                <w:rFonts w:hint="eastAsia"/>
                <w:b/>
                <w:szCs w:val="28"/>
              </w:rPr>
              <w:t>(</w:t>
            </w:r>
            <w:r>
              <w:rPr>
                <w:rFonts w:hint="eastAsia"/>
                <w:b/>
                <w:szCs w:val="28"/>
              </w:rPr>
              <w:t>1</w:t>
            </w:r>
            <w:r w:rsidRPr="0079193D">
              <w:rPr>
                <w:rFonts w:hint="eastAsia"/>
                <w:b/>
                <w:szCs w:val="28"/>
              </w:rPr>
              <w:t>0分)</w:t>
            </w:r>
          </w:p>
        </w:tc>
        <w:tc>
          <w:tcPr>
            <w:tcW w:w="6300" w:type="dxa"/>
            <w:tcBorders>
              <w:bottom w:val="single" w:sz="4" w:space="0" w:color="auto"/>
            </w:tcBorders>
          </w:tcPr>
          <w:p w:rsidR="00F40299" w:rsidRPr="00810978" w:rsidRDefault="00F40299" w:rsidP="00810978">
            <w:pPr>
              <w:tabs>
                <w:tab w:val="left" w:pos="885"/>
              </w:tabs>
              <w:spacing w:line="400" w:lineRule="exact"/>
              <w:ind w:left="367" w:hangingChars="131" w:hanging="367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10978">
              <w:rPr>
                <w:rFonts w:ascii="標楷體" w:eastAsia="標楷體" w:hAnsi="標楷體" w:hint="eastAsia"/>
                <w:sz w:val="28"/>
                <w:szCs w:val="28"/>
              </w:rPr>
              <w:t>1、結束時，有禮貌性用語（如「謝謝」、「再見」、「不客氣」等），並讓來電者先掛電話。</w:t>
            </w:r>
          </w:p>
          <w:p w:rsidR="00F40299" w:rsidRPr="00810978" w:rsidRDefault="00F40299" w:rsidP="00810978">
            <w:pPr>
              <w:tabs>
                <w:tab w:val="left" w:pos="885"/>
              </w:tabs>
              <w:spacing w:line="400" w:lineRule="exact"/>
              <w:ind w:left="367" w:hangingChars="131" w:hanging="367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10978">
              <w:rPr>
                <w:rFonts w:ascii="標楷體" w:eastAsia="標楷體" w:hAnsi="標楷體" w:hint="eastAsia"/>
                <w:sz w:val="28"/>
                <w:szCs w:val="28"/>
              </w:rPr>
              <w:t>2、結束時，有禮貌性用語（如「謝謝」、「再見」、「不客氣」等），但未讓來電者先掛電話。</w:t>
            </w:r>
          </w:p>
          <w:p w:rsidR="00F40299" w:rsidRPr="00810978" w:rsidRDefault="00F40299" w:rsidP="00810978">
            <w:pPr>
              <w:tabs>
                <w:tab w:val="left" w:pos="885"/>
              </w:tabs>
              <w:spacing w:line="400" w:lineRule="exact"/>
              <w:ind w:left="367" w:hangingChars="131" w:hanging="367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10978">
              <w:rPr>
                <w:rFonts w:ascii="標楷體" w:eastAsia="標楷體" w:hAnsi="標楷體" w:hint="eastAsia"/>
                <w:sz w:val="28"/>
                <w:szCs w:val="28"/>
              </w:rPr>
              <w:t>3、結束時，未有禮貌性用語（如「謝謝」、「再見」、「不客氣」等），且未讓來電者先掛電話。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F40299" w:rsidRDefault="00F40299" w:rsidP="00151DB8">
            <w:pPr>
              <w:spacing w:beforeLines="20" w:line="400" w:lineRule="exact"/>
              <w:ind w:firstLineChars="100" w:firstLine="260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</w:t>
            </w:r>
            <w:r w:rsidRPr="00BC0AFB">
              <w:rPr>
                <w:rFonts w:ascii="標楷體" w:eastAsia="標楷體" w:hAnsi="標楷體" w:hint="eastAsia"/>
                <w:sz w:val="26"/>
                <w:szCs w:val="26"/>
              </w:rPr>
              <w:t>分</w:t>
            </w:r>
          </w:p>
          <w:p w:rsidR="00F40299" w:rsidRPr="00BC0AFB" w:rsidRDefault="00F40299" w:rsidP="00151DB8">
            <w:pPr>
              <w:spacing w:beforeLines="20" w:line="400" w:lineRule="exact"/>
              <w:ind w:firstLineChars="50" w:firstLine="130"/>
              <w:rPr>
                <w:rFonts w:ascii="標楷體" w:eastAsia="標楷體" w:hAnsi="標楷體" w:hint="eastAsia"/>
                <w:sz w:val="26"/>
                <w:szCs w:val="26"/>
              </w:rPr>
            </w:pPr>
          </w:p>
          <w:p w:rsidR="00F40299" w:rsidRPr="00BC0AFB" w:rsidRDefault="00F40299" w:rsidP="00151DB8">
            <w:pPr>
              <w:spacing w:beforeLines="20" w:line="400" w:lineRule="exact"/>
              <w:ind w:firstLineChars="100" w:firstLine="260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5分</w:t>
            </w:r>
          </w:p>
          <w:p w:rsidR="00F40299" w:rsidRPr="00BC0AFB" w:rsidRDefault="00F40299" w:rsidP="00151DB8">
            <w:pPr>
              <w:spacing w:beforeLines="20" w:line="400" w:lineRule="exact"/>
              <w:rPr>
                <w:rFonts w:ascii="標楷體" w:eastAsia="標楷體" w:hAnsi="標楷體" w:hint="eastAsia"/>
                <w:sz w:val="26"/>
                <w:szCs w:val="26"/>
              </w:rPr>
            </w:pPr>
          </w:p>
          <w:p w:rsidR="00F40299" w:rsidRPr="00BC0AFB" w:rsidRDefault="00F40299" w:rsidP="00151DB8">
            <w:pPr>
              <w:spacing w:beforeLines="20" w:line="400" w:lineRule="exact"/>
              <w:ind w:firstLineChars="100" w:firstLine="260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BC0AFB">
              <w:rPr>
                <w:rFonts w:ascii="標楷體" w:eastAsia="標楷體" w:hAnsi="標楷體" w:hint="eastAsia"/>
                <w:sz w:val="26"/>
                <w:szCs w:val="26"/>
              </w:rPr>
              <w:t>0分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vAlign w:val="center"/>
          </w:tcPr>
          <w:p w:rsidR="00F40299" w:rsidRPr="00BC0AFB" w:rsidRDefault="00F40299" w:rsidP="00151DB8">
            <w:pPr>
              <w:spacing w:line="400" w:lineRule="exact"/>
              <w:jc w:val="right"/>
              <w:rPr>
                <w:rFonts w:ascii="標楷體" w:eastAsia="標楷體" w:hAnsi="標楷體" w:hint="eastAsia"/>
                <w:sz w:val="26"/>
                <w:szCs w:val="26"/>
              </w:rPr>
            </w:pPr>
            <w:proofErr w:type="gramStart"/>
            <w:r w:rsidRPr="00BC0AFB">
              <w:rPr>
                <w:rFonts w:ascii="標楷體" w:eastAsia="標楷體" w:hAnsi="標楷體" w:hint="eastAsia"/>
                <w:sz w:val="26"/>
                <w:szCs w:val="26"/>
              </w:rPr>
              <w:t>╴╴</w:t>
            </w:r>
            <w:proofErr w:type="gramEnd"/>
            <w:r w:rsidRPr="00BC0AFB">
              <w:rPr>
                <w:rFonts w:ascii="標楷體" w:eastAsia="標楷體" w:hAnsi="標楷體" w:hint="eastAsia"/>
                <w:sz w:val="26"/>
                <w:szCs w:val="26"/>
              </w:rPr>
              <w:t>分</w:t>
            </w:r>
          </w:p>
        </w:tc>
      </w:tr>
      <w:tr w:rsidR="00F40299" w:rsidRPr="00BC0AFB">
        <w:tblPrEx>
          <w:tblCellMar>
            <w:top w:w="0" w:type="dxa"/>
            <w:bottom w:w="0" w:type="dxa"/>
          </w:tblCellMar>
        </w:tblPrEx>
        <w:trPr>
          <w:gridAfter w:val="1"/>
          <w:wAfter w:w="76" w:type="dxa"/>
          <w:cantSplit/>
          <w:trHeight w:val="2168"/>
        </w:trPr>
        <w:tc>
          <w:tcPr>
            <w:tcW w:w="1128" w:type="dxa"/>
            <w:vMerge w:val="restart"/>
            <w:vAlign w:val="center"/>
          </w:tcPr>
          <w:p w:rsidR="00F40299" w:rsidRDefault="00F40299" w:rsidP="00DB0D3E">
            <w:pPr>
              <w:spacing w:line="380" w:lineRule="exact"/>
              <w:jc w:val="center"/>
              <w:rPr>
                <w:rFonts w:ascii="標楷體" w:eastAsia="標楷體" w:hAnsi="標楷體" w:hint="eastAsia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答話</w:t>
            </w:r>
          </w:p>
          <w:p w:rsidR="00F40299" w:rsidRDefault="00F40299" w:rsidP="00DB0D3E">
            <w:pPr>
              <w:spacing w:line="380" w:lineRule="exact"/>
              <w:jc w:val="center"/>
              <w:rPr>
                <w:rFonts w:ascii="標楷體" w:eastAsia="標楷體" w:hAnsi="標楷體" w:hint="eastAsia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內容</w:t>
            </w:r>
          </w:p>
          <w:p w:rsidR="00F40299" w:rsidRPr="00CC77EE" w:rsidRDefault="00F40299" w:rsidP="00DB0D3E">
            <w:pPr>
              <w:spacing w:line="380" w:lineRule="exact"/>
              <w:jc w:val="center"/>
              <w:rPr>
                <w:rFonts w:ascii="標楷體" w:eastAsia="標楷體" w:hAnsi="標楷體" w:hint="eastAsia"/>
                <w:b/>
                <w:sz w:val="32"/>
                <w:szCs w:val="32"/>
              </w:rPr>
            </w:pPr>
          </w:p>
          <w:p w:rsidR="00F40299" w:rsidRPr="00DB0D3E" w:rsidRDefault="00F40299" w:rsidP="00DB0D3E">
            <w:pPr>
              <w:spacing w:line="380" w:lineRule="exact"/>
              <w:jc w:val="center"/>
              <w:rPr>
                <w:rFonts w:ascii="標楷體" w:eastAsia="標楷體" w:hAnsi="標楷體" w:hint="eastAsia"/>
                <w:sz w:val="30"/>
                <w:szCs w:val="30"/>
              </w:rPr>
            </w:pPr>
            <w:r w:rsidRPr="00DB0D3E">
              <w:rPr>
                <w:rFonts w:ascii="標楷體" w:eastAsia="標楷體" w:hAnsi="標楷體" w:hint="eastAsia"/>
                <w:b/>
                <w:sz w:val="30"/>
                <w:szCs w:val="30"/>
              </w:rPr>
              <w:t>(</w:t>
            </w:r>
            <w:r>
              <w:rPr>
                <w:rFonts w:ascii="標楷體" w:eastAsia="標楷體" w:hAnsi="標楷體" w:hint="eastAsia"/>
                <w:b/>
                <w:sz w:val="30"/>
                <w:szCs w:val="30"/>
              </w:rPr>
              <w:t>25</w:t>
            </w:r>
            <w:r w:rsidRPr="00DB0D3E">
              <w:rPr>
                <w:rFonts w:ascii="標楷體" w:eastAsia="標楷體" w:hAnsi="標楷體" w:hint="eastAsia"/>
                <w:b/>
                <w:sz w:val="30"/>
                <w:szCs w:val="30"/>
              </w:rPr>
              <w:t>分)</w:t>
            </w:r>
          </w:p>
          <w:p w:rsidR="00F40299" w:rsidRDefault="00F40299" w:rsidP="00DB0D3E">
            <w:pPr>
              <w:pStyle w:val="a3"/>
              <w:spacing w:line="3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F40299" w:rsidRPr="0054441A" w:rsidRDefault="00F40299" w:rsidP="00366061">
            <w:pPr>
              <w:pStyle w:val="a3"/>
              <w:spacing w:line="38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4441A">
              <w:rPr>
                <w:rFonts w:ascii="標楷體" w:eastAsia="標楷體" w:hAnsi="標楷體" w:hint="eastAsia"/>
                <w:sz w:val="28"/>
                <w:szCs w:val="28"/>
              </w:rPr>
              <w:t>右列2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種</w:t>
            </w:r>
            <w:r w:rsidRPr="0054441A">
              <w:rPr>
                <w:rFonts w:ascii="標楷體" w:eastAsia="標楷體" w:hAnsi="標楷體" w:hint="eastAsia"/>
                <w:sz w:val="28"/>
                <w:szCs w:val="28"/>
              </w:rPr>
              <w:t>情形，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請</w:t>
            </w:r>
            <w:r w:rsidRPr="0054441A">
              <w:rPr>
                <w:rFonts w:ascii="標楷體" w:eastAsia="標楷體" w:hAnsi="標楷體" w:hint="eastAsia"/>
                <w:sz w:val="28"/>
                <w:szCs w:val="28"/>
              </w:rPr>
              <w:t>依實際接聽情形擇</w:t>
            </w:r>
            <w:proofErr w:type="gramStart"/>
            <w:r w:rsidRPr="0054441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54441A">
              <w:rPr>
                <w:rFonts w:ascii="標楷體" w:eastAsia="標楷體" w:hAnsi="標楷體" w:hint="eastAsia"/>
                <w:sz w:val="28"/>
                <w:szCs w:val="28"/>
              </w:rPr>
              <w:t>選填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:rsidR="00F40299" w:rsidRPr="001553CD" w:rsidRDefault="00F40299" w:rsidP="00DB0D3E">
            <w:pPr>
              <w:spacing w:line="380" w:lineRule="exact"/>
              <w:ind w:left="140" w:hangingChars="50" w:hanging="140"/>
              <w:jc w:val="both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1553CD">
              <w:rPr>
                <w:rFonts w:ascii="標楷體" w:eastAsia="標楷體" w:hAnsi="標楷體" w:hint="eastAsia"/>
                <w:b/>
                <w:sz w:val="28"/>
                <w:szCs w:val="28"/>
              </w:rPr>
              <w:t>承辦人接 聽</w:t>
            </w:r>
          </w:p>
        </w:tc>
        <w:tc>
          <w:tcPr>
            <w:tcW w:w="6300" w:type="dxa"/>
            <w:tcBorders>
              <w:bottom w:val="single" w:sz="4" w:space="0" w:color="auto"/>
            </w:tcBorders>
          </w:tcPr>
          <w:p w:rsidR="00F40299" w:rsidRDefault="00F40299" w:rsidP="00151DB8">
            <w:pPr>
              <w:widowControl/>
              <w:spacing w:line="400" w:lineRule="exact"/>
              <w:ind w:left="420" w:hangingChars="150" w:hanging="420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1、解說詳盡（能具體、明確答復，或對所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詢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疑義之相關作業程序及主管法規能說明清楚）。</w:t>
            </w:r>
          </w:p>
          <w:p w:rsidR="00F40299" w:rsidRPr="003E6454" w:rsidRDefault="00F40299" w:rsidP="00151DB8">
            <w:pPr>
              <w:widowControl/>
              <w:spacing w:line="400" w:lineRule="exact"/>
              <w:ind w:left="420" w:hangingChars="150" w:hanging="420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2、解說尚可（對相關作業程序及主管法規簡單說明）。</w:t>
            </w:r>
          </w:p>
          <w:p w:rsidR="00F40299" w:rsidRDefault="00F40299" w:rsidP="00151DB8">
            <w:pPr>
              <w:widowControl/>
              <w:spacing w:line="400" w:lineRule="exact"/>
              <w:ind w:left="420" w:hangingChars="150" w:hanging="420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3、解說不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清楚（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對相關作業程序及主管法規並不了）。</w:t>
            </w:r>
          </w:p>
          <w:p w:rsidR="00F40299" w:rsidRPr="0079193D" w:rsidRDefault="00F40299" w:rsidP="00015468">
            <w:pPr>
              <w:widowControl/>
              <w:spacing w:line="400" w:lineRule="exact"/>
              <w:ind w:left="420" w:hangingChars="150" w:hanging="420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4、答非所問，或一問三不知，態度明顯敷衍。</w:t>
            </w:r>
          </w:p>
        </w:tc>
        <w:tc>
          <w:tcPr>
            <w:tcW w:w="1080" w:type="dxa"/>
          </w:tcPr>
          <w:p w:rsidR="00F40299" w:rsidRDefault="00F40299" w:rsidP="00151DB8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22</w:t>
            </w:r>
            <w:r w:rsidRPr="00BC0AFB"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25</w:t>
            </w:r>
            <w:r w:rsidRPr="00BC0AFB">
              <w:rPr>
                <w:rFonts w:ascii="標楷體" w:eastAsia="標楷體" w:hAnsi="標楷體" w:hint="eastAsia"/>
                <w:sz w:val="26"/>
                <w:szCs w:val="26"/>
              </w:rPr>
              <w:t>分</w:t>
            </w:r>
          </w:p>
          <w:p w:rsidR="00F40299" w:rsidRPr="00BC0AFB" w:rsidRDefault="00F40299" w:rsidP="00151DB8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</w:p>
          <w:p w:rsidR="00F40299" w:rsidRDefault="00F40299" w:rsidP="00151DB8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18</w:t>
            </w:r>
            <w:r w:rsidRPr="00BC0AFB"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21</w:t>
            </w:r>
            <w:r w:rsidRPr="00BC0AFB">
              <w:rPr>
                <w:rFonts w:ascii="標楷體" w:eastAsia="標楷體" w:hAnsi="標楷體" w:hint="eastAsia"/>
                <w:sz w:val="26"/>
                <w:szCs w:val="26"/>
              </w:rPr>
              <w:t>分</w:t>
            </w:r>
          </w:p>
          <w:p w:rsidR="00F40299" w:rsidRPr="00BC0AFB" w:rsidRDefault="00F40299" w:rsidP="00151DB8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</w:p>
          <w:p w:rsidR="00F40299" w:rsidRDefault="00F40299" w:rsidP="00151DB8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</w:t>
            </w:r>
            <w:r w:rsidRPr="00BC0AFB">
              <w:rPr>
                <w:rFonts w:ascii="標楷體" w:eastAsia="標楷體" w:hAnsi="標楷體" w:hint="eastAsia"/>
                <w:sz w:val="26"/>
                <w:szCs w:val="26"/>
              </w:rPr>
              <w:t>-1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Pr="00BC0AFB">
              <w:rPr>
                <w:rFonts w:ascii="標楷體" w:eastAsia="標楷體" w:hAnsi="標楷體" w:hint="eastAsia"/>
                <w:sz w:val="26"/>
                <w:szCs w:val="26"/>
              </w:rPr>
              <w:t>分</w:t>
            </w:r>
          </w:p>
          <w:p w:rsidR="00F40299" w:rsidRPr="00BC0AFB" w:rsidRDefault="00F40299" w:rsidP="00151DB8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</w:p>
          <w:p w:rsidR="00F40299" w:rsidRPr="00BC0AFB" w:rsidRDefault="00F40299" w:rsidP="00151DB8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BC0AFB">
              <w:rPr>
                <w:rFonts w:ascii="標楷體" w:eastAsia="標楷體" w:hAnsi="標楷體" w:hint="eastAsia"/>
                <w:sz w:val="26"/>
                <w:szCs w:val="26"/>
              </w:rPr>
              <w:t>0分</w:t>
            </w:r>
          </w:p>
        </w:tc>
        <w:tc>
          <w:tcPr>
            <w:tcW w:w="900" w:type="dxa"/>
            <w:vMerge w:val="restart"/>
            <w:vAlign w:val="center"/>
          </w:tcPr>
          <w:p w:rsidR="00F40299" w:rsidRPr="00BC0AFB" w:rsidRDefault="00F40299" w:rsidP="00DB0D3E">
            <w:pPr>
              <w:spacing w:line="380" w:lineRule="exact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BC0AFB">
              <w:rPr>
                <w:rFonts w:ascii="標楷體" w:eastAsia="標楷體" w:hAnsi="標楷體" w:hint="eastAsia"/>
                <w:sz w:val="26"/>
                <w:szCs w:val="26"/>
              </w:rPr>
              <w:t>╴╴</w:t>
            </w:r>
            <w:proofErr w:type="gramEnd"/>
            <w:r w:rsidRPr="00BC0AFB">
              <w:rPr>
                <w:rFonts w:ascii="標楷體" w:eastAsia="標楷體" w:hAnsi="標楷體" w:hint="eastAsia"/>
                <w:sz w:val="26"/>
                <w:szCs w:val="26"/>
              </w:rPr>
              <w:t>分</w:t>
            </w:r>
          </w:p>
        </w:tc>
      </w:tr>
      <w:tr w:rsidR="00F40299" w:rsidRPr="00BC0AFB" w:rsidTr="00D41BC3">
        <w:tblPrEx>
          <w:tblCellMar>
            <w:top w:w="0" w:type="dxa"/>
            <w:bottom w:w="0" w:type="dxa"/>
          </w:tblCellMar>
        </w:tblPrEx>
        <w:trPr>
          <w:gridAfter w:val="1"/>
          <w:wAfter w:w="76" w:type="dxa"/>
          <w:cantSplit/>
          <w:trHeight w:val="5114"/>
        </w:trPr>
        <w:tc>
          <w:tcPr>
            <w:tcW w:w="1128" w:type="dxa"/>
            <w:vMerge/>
            <w:tcBorders>
              <w:bottom w:val="single" w:sz="4" w:space="0" w:color="auto"/>
            </w:tcBorders>
            <w:vAlign w:val="center"/>
          </w:tcPr>
          <w:p w:rsidR="00F40299" w:rsidRPr="00CC77EE" w:rsidRDefault="00F40299" w:rsidP="00DB0D3E">
            <w:pPr>
              <w:spacing w:line="380" w:lineRule="exact"/>
              <w:jc w:val="center"/>
              <w:rPr>
                <w:rFonts w:ascii="標楷體" w:eastAsia="標楷體" w:hAnsi="標楷體" w:hint="eastAsia"/>
                <w:b/>
                <w:sz w:val="32"/>
                <w:szCs w:val="32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:rsidR="00F40299" w:rsidRPr="00C00C8A" w:rsidRDefault="00F40299" w:rsidP="00DB0D3E">
            <w:pPr>
              <w:spacing w:line="380" w:lineRule="exact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C00C8A">
              <w:rPr>
                <w:rFonts w:ascii="標楷體" w:eastAsia="標楷體" w:hAnsi="標楷體" w:hint="eastAsia"/>
                <w:b/>
                <w:sz w:val="28"/>
                <w:szCs w:val="28"/>
              </w:rPr>
              <w:t>非承辦人接聽</w:t>
            </w:r>
          </w:p>
        </w:tc>
        <w:tc>
          <w:tcPr>
            <w:tcW w:w="6300" w:type="dxa"/>
            <w:tcBorders>
              <w:bottom w:val="single" w:sz="4" w:space="0" w:color="auto"/>
            </w:tcBorders>
          </w:tcPr>
          <w:p w:rsidR="00F40299" w:rsidRDefault="00F40299" w:rsidP="00151DB8">
            <w:pPr>
              <w:widowControl/>
              <w:spacing w:line="400" w:lineRule="exact"/>
              <w:ind w:leftChars="3" w:left="427" w:hangingChars="150" w:hanging="420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1、仔細聆聽了解來電者洽詢業務內容或問題，給予詳盡回答，提供所需之資訊。</w:t>
            </w:r>
          </w:p>
          <w:p w:rsidR="00F40299" w:rsidRDefault="00F40299" w:rsidP="00151DB8">
            <w:pPr>
              <w:widowControl/>
              <w:spacing w:line="400" w:lineRule="exact"/>
              <w:ind w:left="420" w:hangingChars="150" w:hanging="420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2、能先洽詢其他人員後，做簡單答復，並請留下電話號碼，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俾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進一步處理。</w:t>
            </w:r>
          </w:p>
          <w:p w:rsidR="00F40299" w:rsidRDefault="00F40299" w:rsidP="00151DB8">
            <w:pPr>
              <w:widowControl/>
              <w:spacing w:line="400" w:lineRule="exact"/>
              <w:ind w:left="420" w:hangingChars="150" w:hanging="420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3、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逕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為簡單答復，無法即時處理（如承辦人員正在接、打電話/暫時離開座位/公出/請假等），但能留下電話號碼，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俾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進一步處理。</w:t>
            </w:r>
          </w:p>
          <w:p w:rsidR="00F40299" w:rsidRDefault="00F40299" w:rsidP="00151DB8">
            <w:pPr>
              <w:widowControl/>
              <w:spacing w:line="400" w:lineRule="exact"/>
              <w:ind w:left="420" w:hangingChars="150" w:hanging="420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4、無法即時處理，能說明承辦人無法接聽之情形（如承辦人員正在接、打電話/暫時離開座位/公出/請假等），並說「請稍後再撥。」</w:t>
            </w:r>
          </w:p>
          <w:p w:rsidR="00F40299" w:rsidRDefault="00F40299" w:rsidP="00151DB8">
            <w:pPr>
              <w:widowControl/>
              <w:spacing w:line="400" w:lineRule="exact"/>
              <w:ind w:left="420" w:hangingChars="150" w:hanging="420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5、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逕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回答他不在或非所承辦業務，並說「請稍後再撥」。</w:t>
            </w:r>
          </w:p>
          <w:p w:rsidR="00F40299" w:rsidRPr="006571BF" w:rsidRDefault="00F40299" w:rsidP="00810978">
            <w:pPr>
              <w:widowControl/>
              <w:spacing w:line="400" w:lineRule="exact"/>
              <w:ind w:left="420" w:hangingChars="150" w:hanging="4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6、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逕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回答他不在或非所承辦業務，無意進一步處理。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F40299" w:rsidRDefault="00F40299" w:rsidP="00810978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21</w:t>
            </w:r>
            <w:r w:rsidRPr="00BC0AFB"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25</w:t>
            </w:r>
            <w:r w:rsidRPr="00BC0AFB">
              <w:rPr>
                <w:rFonts w:ascii="標楷體" w:eastAsia="標楷體" w:hAnsi="標楷體" w:hint="eastAsia"/>
                <w:sz w:val="26"/>
                <w:szCs w:val="26"/>
              </w:rPr>
              <w:t>分</w:t>
            </w:r>
          </w:p>
          <w:p w:rsidR="00F40299" w:rsidRPr="00BC0AFB" w:rsidRDefault="00F40299" w:rsidP="00810978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</w:p>
          <w:p w:rsidR="00F40299" w:rsidRDefault="00F40299" w:rsidP="00810978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16</w:t>
            </w:r>
            <w:r w:rsidRPr="00BC0AFB"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20</w:t>
            </w:r>
            <w:r w:rsidRPr="00BC0AFB">
              <w:rPr>
                <w:rFonts w:ascii="標楷體" w:eastAsia="標楷體" w:hAnsi="標楷體" w:hint="eastAsia"/>
                <w:sz w:val="26"/>
                <w:szCs w:val="26"/>
              </w:rPr>
              <w:t>分</w:t>
            </w:r>
          </w:p>
          <w:p w:rsidR="00F40299" w:rsidRPr="00BC0AFB" w:rsidRDefault="00F40299" w:rsidP="00810978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</w:p>
          <w:p w:rsidR="00F40299" w:rsidRDefault="00F40299" w:rsidP="00810978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11</w:t>
            </w:r>
            <w:r w:rsidRPr="00BC0AFB"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15</w:t>
            </w:r>
            <w:r w:rsidRPr="00BC0AFB">
              <w:rPr>
                <w:rFonts w:ascii="標楷體" w:eastAsia="標楷體" w:hAnsi="標楷體" w:hint="eastAsia"/>
                <w:sz w:val="26"/>
                <w:szCs w:val="26"/>
              </w:rPr>
              <w:t>分</w:t>
            </w:r>
          </w:p>
          <w:p w:rsidR="00F40299" w:rsidRDefault="00F40299" w:rsidP="00810978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</w:p>
          <w:p w:rsidR="00F40299" w:rsidRPr="00BC0AFB" w:rsidRDefault="00F40299" w:rsidP="00810978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</w:p>
          <w:p w:rsidR="00F40299" w:rsidRDefault="00F40299" w:rsidP="00810978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6-10</w:t>
            </w:r>
            <w:r w:rsidRPr="00BC0AFB">
              <w:rPr>
                <w:rFonts w:ascii="標楷體" w:eastAsia="標楷體" w:hAnsi="標楷體" w:hint="eastAsia"/>
                <w:sz w:val="26"/>
                <w:szCs w:val="26"/>
              </w:rPr>
              <w:t>分</w:t>
            </w:r>
          </w:p>
          <w:p w:rsidR="00F40299" w:rsidRDefault="00F40299" w:rsidP="00810978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</w:p>
          <w:p w:rsidR="00F40299" w:rsidRDefault="00F40299" w:rsidP="00810978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</w:p>
          <w:p w:rsidR="00F40299" w:rsidRDefault="00F40299" w:rsidP="00810978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1-5分</w:t>
            </w:r>
          </w:p>
          <w:p w:rsidR="00F40299" w:rsidRDefault="00F40299" w:rsidP="00810978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</w:p>
          <w:p w:rsidR="00F40299" w:rsidRPr="00BC0AFB" w:rsidRDefault="00F40299" w:rsidP="00810978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0分</w:t>
            </w:r>
          </w:p>
        </w:tc>
        <w:tc>
          <w:tcPr>
            <w:tcW w:w="900" w:type="dxa"/>
            <w:vMerge/>
            <w:tcBorders>
              <w:bottom w:val="single" w:sz="4" w:space="0" w:color="auto"/>
            </w:tcBorders>
            <w:vAlign w:val="center"/>
          </w:tcPr>
          <w:p w:rsidR="00F40299" w:rsidRPr="00BC0AFB" w:rsidRDefault="00F40299" w:rsidP="00DB0D3E">
            <w:pPr>
              <w:spacing w:line="380" w:lineRule="exact"/>
              <w:jc w:val="right"/>
              <w:rPr>
                <w:rFonts w:ascii="標楷體" w:eastAsia="標楷體" w:hAnsi="標楷體" w:hint="eastAsia"/>
                <w:sz w:val="26"/>
                <w:szCs w:val="26"/>
              </w:rPr>
            </w:pPr>
          </w:p>
        </w:tc>
      </w:tr>
      <w:tr w:rsidR="00F40299" w:rsidRPr="007A3292">
        <w:tblPrEx>
          <w:tblCellMar>
            <w:top w:w="0" w:type="dxa"/>
            <w:bottom w:w="0" w:type="dxa"/>
          </w:tblCellMar>
        </w:tblPrEx>
        <w:trPr>
          <w:cantSplit/>
          <w:trHeight w:val="1180"/>
        </w:trPr>
        <w:tc>
          <w:tcPr>
            <w:tcW w:w="10488" w:type="dxa"/>
            <w:gridSpan w:val="5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D41BC3" w:rsidRDefault="00F40299" w:rsidP="00750C7A">
            <w:pPr>
              <w:spacing w:line="380" w:lineRule="exact"/>
              <w:ind w:left="140" w:hangingChars="50" w:hanging="140"/>
              <w:rPr>
                <w:rFonts w:ascii="標楷體" w:eastAsia="標楷體" w:hAnsi="標楷體" w:hint="eastAsia"/>
                <w:noProof/>
                <w:sz w:val="28"/>
              </w:rPr>
            </w:pPr>
            <w:proofErr w:type="gramStart"/>
            <w:r w:rsidRPr="007A3292">
              <w:rPr>
                <w:rFonts w:ascii="標楷體" w:eastAsia="標楷體" w:hAnsi="標楷體"/>
                <w:sz w:val="28"/>
              </w:rPr>
              <w:t>＊</w:t>
            </w:r>
            <w:proofErr w:type="gramEnd"/>
            <w:r w:rsidRPr="007A3292">
              <w:rPr>
                <w:rFonts w:ascii="標楷體" w:eastAsia="標楷體" w:hAnsi="標楷體" w:hint="eastAsia"/>
                <w:sz w:val="28"/>
              </w:rPr>
              <w:t>測試對象</w:t>
            </w:r>
            <w:r w:rsidR="003676F0" w:rsidRPr="007A3292">
              <w:rPr>
                <w:rFonts w:ascii="標楷體" w:eastAsia="標楷體" w:hAnsi="標楷體" w:hint="eastAsia"/>
                <w:sz w:val="28"/>
              </w:rPr>
              <w:t>：</w:t>
            </w:r>
            <w:r w:rsidR="00A22114" w:rsidRPr="007A3292">
              <w:rPr>
                <w:rFonts w:ascii="標楷體" w:eastAsia="標楷體" w:hAnsi="標楷體" w:hint="eastAsia"/>
                <w:sz w:val="28"/>
              </w:rPr>
              <w:t>總、分</w:t>
            </w:r>
            <w:r w:rsidR="003512E2" w:rsidRPr="007A3292">
              <w:rPr>
                <w:rFonts w:ascii="標楷體" w:eastAsia="標楷體" w:hAnsi="標楷體" w:hint="eastAsia"/>
                <w:sz w:val="28"/>
              </w:rPr>
              <w:t>局</w:t>
            </w:r>
            <w:r w:rsidRPr="007A3292">
              <w:rPr>
                <w:rFonts w:ascii="標楷體" w:eastAsia="標楷體" w:hAnsi="標楷體" w:hint="eastAsia"/>
                <w:sz w:val="28"/>
              </w:rPr>
              <w:t>之全體服務人員為對象</w:t>
            </w:r>
            <w:r w:rsidR="007A3292" w:rsidRPr="007A3292">
              <w:rPr>
                <w:rFonts w:ascii="標楷體" w:eastAsia="標楷體" w:hAnsi="標楷體" w:hint="eastAsia"/>
                <w:sz w:val="28"/>
                <w:szCs w:val="28"/>
              </w:rPr>
              <w:t>（</w:t>
            </w:r>
            <w:r w:rsidR="007A3292" w:rsidRPr="007A3292">
              <w:rPr>
                <w:rFonts w:ascii="標楷體" w:eastAsia="標楷體" w:hAnsi="標楷體" w:hint="eastAsia"/>
                <w:noProof/>
                <w:sz w:val="28"/>
              </w:rPr>
              <w:t>總局人事室、政風室、會計室除外）</w:t>
            </w:r>
          </w:p>
          <w:p w:rsidR="00D41BC3" w:rsidRPr="00D41BC3" w:rsidRDefault="00D41BC3" w:rsidP="00D41BC3">
            <w:pPr>
              <w:ind w:firstLineChars="1966" w:firstLine="5510"/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 </w:t>
            </w:r>
          </w:p>
          <w:p w:rsidR="00F40299" w:rsidRPr="007A3292" w:rsidRDefault="00F40299" w:rsidP="00D41BC3">
            <w:pPr>
              <w:spacing w:line="380" w:lineRule="exact"/>
              <w:ind w:left="120" w:hangingChars="50" w:hanging="120"/>
              <w:rPr>
                <w:rFonts w:ascii="標楷體" w:eastAsia="標楷體" w:hAnsi="標楷體" w:hint="eastAsia"/>
              </w:rPr>
            </w:pPr>
          </w:p>
        </w:tc>
        <w:tc>
          <w:tcPr>
            <w:tcW w:w="76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F40299" w:rsidRPr="007A3292" w:rsidRDefault="00F40299" w:rsidP="00DB0D3E">
            <w:pPr>
              <w:spacing w:line="380" w:lineRule="exact"/>
              <w:rPr>
                <w:rFonts w:ascii="標楷體" w:eastAsia="標楷體" w:hAnsi="標楷體" w:hint="eastAsia"/>
              </w:rPr>
            </w:pPr>
          </w:p>
        </w:tc>
      </w:tr>
    </w:tbl>
    <w:p w:rsidR="00FD4631" w:rsidRPr="00A14AB7" w:rsidRDefault="00FD4631" w:rsidP="00015468">
      <w:pPr>
        <w:spacing w:line="380" w:lineRule="exact"/>
        <w:rPr>
          <w:rFonts w:hint="eastAsia"/>
        </w:rPr>
      </w:pPr>
    </w:p>
    <w:sectPr w:rsidR="00FD4631" w:rsidRPr="00A14AB7" w:rsidSect="00003FA5">
      <w:footerReference w:type="default" r:id="rId7"/>
      <w:pgSz w:w="11906" w:h="16838"/>
      <w:pgMar w:top="510" w:right="924" w:bottom="51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22D7" w:rsidRDefault="00B022D7">
      <w:r>
        <w:separator/>
      </w:r>
    </w:p>
  </w:endnote>
  <w:endnote w:type="continuationSeparator" w:id="0">
    <w:p w:rsidR="00B022D7" w:rsidRDefault="00B022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15F4" w:rsidRDefault="003D15F4">
    <w:pPr>
      <w:pStyle w:val="a6"/>
    </w:pPr>
    <w:r>
      <w:rPr>
        <w:kern w:val="0"/>
      </w:rPr>
      <w:tab/>
      <w:t xml:space="preserve">- </w:t>
    </w:r>
    <w:r>
      <w:rPr>
        <w:kern w:val="0"/>
      </w:rPr>
      <w:fldChar w:fldCharType="begin"/>
    </w:r>
    <w:r>
      <w:rPr>
        <w:kern w:val="0"/>
      </w:rPr>
      <w:instrText xml:space="preserve"> PAGE </w:instrText>
    </w:r>
    <w:r>
      <w:rPr>
        <w:kern w:val="0"/>
      </w:rPr>
      <w:fldChar w:fldCharType="separate"/>
    </w:r>
    <w:r w:rsidR="007D6A89">
      <w:rPr>
        <w:noProof/>
        <w:kern w:val="0"/>
      </w:rPr>
      <w:t>1</w:t>
    </w:r>
    <w:r>
      <w:rPr>
        <w:kern w:val="0"/>
      </w:rPr>
      <w:fldChar w:fldCharType="end"/>
    </w:r>
    <w:r>
      <w:rPr>
        <w:kern w:val="0"/>
      </w:rPr>
      <w:t xml:space="preserve"> -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22D7" w:rsidRDefault="00B022D7">
      <w:r>
        <w:separator/>
      </w:r>
    </w:p>
  </w:footnote>
  <w:footnote w:type="continuationSeparator" w:id="0">
    <w:p w:rsidR="00B022D7" w:rsidRDefault="00B022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A6FA2"/>
    <w:multiLevelType w:val="hybridMultilevel"/>
    <w:tmpl w:val="016A8124"/>
    <w:lvl w:ilvl="0" w:tplc="0FB61BEE">
      <w:start w:val="1"/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FF42A5F"/>
    <w:multiLevelType w:val="hybridMultilevel"/>
    <w:tmpl w:val="AD5E8960"/>
    <w:lvl w:ilvl="0" w:tplc="B43A8FCE">
      <w:start w:val="1"/>
      <w:numFmt w:val="taiwaneseCountingThousand"/>
      <w:lvlText w:val="%1、"/>
      <w:lvlJc w:val="left"/>
      <w:pPr>
        <w:tabs>
          <w:tab w:val="num" w:pos="680"/>
        </w:tabs>
        <w:ind w:left="680" w:hanging="680"/>
      </w:pPr>
      <w:rPr>
        <w:rFonts w:hint="eastAsia"/>
      </w:rPr>
    </w:lvl>
    <w:lvl w:ilvl="1" w:tplc="3B327E34">
      <w:start w:val="1"/>
      <w:numFmt w:val="taiwaneseCountingThousand"/>
      <w:lvlText w:val="（%2）"/>
      <w:lvlJc w:val="left"/>
      <w:pPr>
        <w:tabs>
          <w:tab w:val="num" w:pos="1440"/>
        </w:tabs>
        <w:ind w:left="1440" w:hanging="960"/>
      </w:pPr>
      <w:rPr>
        <w:rFonts w:hint="eastAsia"/>
      </w:rPr>
    </w:lvl>
    <w:lvl w:ilvl="2" w:tplc="306C2418">
      <w:start w:val="1"/>
      <w:numFmt w:val="decimalFullWidth"/>
      <w:lvlText w:val="%3、"/>
      <w:lvlJc w:val="left"/>
      <w:pPr>
        <w:tabs>
          <w:tab w:val="num" w:pos="1605"/>
        </w:tabs>
        <w:ind w:left="1605" w:hanging="645"/>
      </w:pPr>
      <w:rPr>
        <w:rFonts w:hint="eastAsia"/>
      </w:rPr>
    </w:lvl>
    <w:lvl w:ilvl="3" w:tplc="FF2494B0">
      <w:start w:val="1"/>
      <w:numFmt w:val="decimalFullWidth"/>
      <w:lvlText w:val="【%4】"/>
      <w:lvlJc w:val="left"/>
      <w:pPr>
        <w:tabs>
          <w:tab w:val="num" w:pos="2400"/>
        </w:tabs>
        <w:ind w:left="2400" w:hanging="960"/>
      </w:pPr>
      <w:rPr>
        <w:rFonts w:hint="eastAsia"/>
      </w:rPr>
    </w:lvl>
    <w:lvl w:ilvl="4" w:tplc="2408A536">
      <w:start w:val="1"/>
      <w:numFmt w:val="decimalFullWidth"/>
      <w:lvlText w:val="《%5》"/>
      <w:lvlJc w:val="left"/>
      <w:pPr>
        <w:tabs>
          <w:tab w:val="num" w:pos="3402"/>
        </w:tabs>
        <w:ind w:left="3402" w:hanging="1021"/>
      </w:pPr>
      <w:rPr>
        <w:rFonts w:hint="eastAsia"/>
      </w:rPr>
    </w:lvl>
    <w:lvl w:ilvl="5" w:tplc="482A0550">
      <w:start w:val="1"/>
      <w:numFmt w:val="taiwaneseCountingThousand"/>
      <w:lvlText w:val="《%6》"/>
      <w:lvlJc w:val="left"/>
      <w:pPr>
        <w:tabs>
          <w:tab w:val="num" w:pos="3121"/>
        </w:tabs>
        <w:ind w:left="2835" w:hanging="794"/>
      </w:pPr>
      <w:rPr>
        <w:rFonts w:hint="eastAsia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27A21E09"/>
    <w:multiLevelType w:val="hybridMultilevel"/>
    <w:tmpl w:val="92844D40"/>
    <w:lvl w:ilvl="0" w:tplc="95EE593A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442A3B6B"/>
    <w:multiLevelType w:val="hybridMultilevel"/>
    <w:tmpl w:val="26448B22"/>
    <w:lvl w:ilvl="0" w:tplc="5A109CC2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新細明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>
    <w:nsid w:val="4E11338D"/>
    <w:multiLevelType w:val="hybridMultilevel"/>
    <w:tmpl w:val="9FD07E4A"/>
    <w:lvl w:ilvl="0" w:tplc="1F94E7D0">
      <w:start w:val="4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grammar="clean"/>
  <w:attachedTemplate r:id="rId1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688A"/>
    <w:rsid w:val="00003FA5"/>
    <w:rsid w:val="00006FE7"/>
    <w:rsid w:val="0001459D"/>
    <w:rsid w:val="00015468"/>
    <w:rsid w:val="00020999"/>
    <w:rsid w:val="00026021"/>
    <w:rsid w:val="00031237"/>
    <w:rsid w:val="00040F56"/>
    <w:rsid w:val="000528E2"/>
    <w:rsid w:val="00066E37"/>
    <w:rsid w:val="00073874"/>
    <w:rsid w:val="00084662"/>
    <w:rsid w:val="0008724C"/>
    <w:rsid w:val="000936F9"/>
    <w:rsid w:val="0009661D"/>
    <w:rsid w:val="000A3902"/>
    <w:rsid w:val="000B7328"/>
    <w:rsid w:val="000C611D"/>
    <w:rsid w:val="000D5B7F"/>
    <w:rsid w:val="000E4E7E"/>
    <w:rsid w:val="000F22AD"/>
    <w:rsid w:val="000F5BD8"/>
    <w:rsid w:val="001029BD"/>
    <w:rsid w:val="0011001B"/>
    <w:rsid w:val="00115F4E"/>
    <w:rsid w:val="00143C68"/>
    <w:rsid w:val="00151DB8"/>
    <w:rsid w:val="001553CD"/>
    <w:rsid w:val="00156010"/>
    <w:rsid w:val="00156054"/>
    <w:rsid w:val="001601D5"/>
    <w:rsid w:val="00163596"/>
    <w:rsid w:val="00174D04"/>
    <w:rsid w:val="00180BB5"/>
    <w:rsid w:val="00180CE4"/>
    <w:rsid w:val="00184AE3"/>
    <w:rsid w:val="001C48ED"/>
    <w:rsid w:val="001D6E0B"/>
    <w:rsid w:val="0022560A"/>
    <w:rsid w:val="0022723E"/>
    <w:rsid w:val="00241939"/>
    <w:rsid w:val="002609CE"/>
    <w:rsid w:val="00263BD0"/>
    <w:rsid w:val="00265168"/>
    <w:rsid w:val="00273097"/>
    <w:rsid w:val="0027388F"/>
    <w:rsid w:val="00277FB9"/>
    <w:rsid w:val="002A300F"/>
    <w:rsid w:val="002A55A7"/>
    <w:rsid w:val="002A6D02"/>
    <w:rsid w:val="002B1378"/>
    <w:rsid w:val="002B590F"/>
    <w:rsid w:val="002C36E3"/>
    <w:rsid w:val="002D4F3E"/>
    <w:rsid w:val="002D6EA9"/>
    <w:rsid w:val="002D7D44"/>
    <w:rsid w:val="002E27CB"/>
    <w:rsid w:val="002F0BDE"/>
    <w:rsid w:val="0030241B"/>
    <w:rsid w:val="00304E49"/>
    <w:rsid w:val="003066A9"/>
    <w:rsid w:val="003240FB"/>
    <w:rsid w:val="00331832"/>
    <w:rsid w:val="00334564"/>
    <w:rsid w:val="00343848"/>
    <w:rsid w:val="00350813"/>
    <w:rsid w:val="003512E2"/>
    <w:rsid w:val="0035263C"/>
    <w:rsid w:val="00366061"/>
    <w:rsid w:val="003676F0"/>
    <w:rsid w:val="003836DE"/>
    <w:rsid w:val="003921BA"/>
    <w:rsid w:val="003937C1"/>
    <w:rsid w:val="003A0F26"/>
    <w:rsid w:val="003A4A65"/>
    <w:rsid w:val="003B47F7"/>
    <w:rsid w:val="003B5FAF"/>
    <w:rsid w:val="003B7FFB"/>
    <w:rsid w:val="003D15F4"/>
    <w:rsid w:val="003D507C"/>
    <w:rsid w:val="003E6454"/>
    <w:rsid w:val="003F7A42"/>
    <w:rsid w:val="00401D2A"/>
    <w:rsid w:val="00405996"/>
    <w:rsid w:val="004060DD"/>
    <w:rsid w:val="00411DE3"/>
    <w:rsid w:val="004228A8"/>
    <w:rsid w:val="00430D72"/>
    <w:rsid w:val="00435702"/>
    <w:rsid w:val="00441A6C"/>
    <w:rsid w:val="00442C06"/>
    <w:rsid w:val="00450F9D"/>
    <w:rsid w:val="00455DFC"/>
    <w:rsid w:val="0046212D"/>
    <w:rsid w:val="00467EC3"/>
    <w:rsid w:val="0048585E"/>
    <w:rsid w:val="004866CC"/>
    <w:rsid w:val="004944DF"/>
    <w:rsid w:val="00497863"/>
    <w:rsid w:val="004B189E"/>
    <w:rsid w:val="004E168A"/>
    <w:rsid w:val="004E5A84"/>
    <w:rsid w:val="004F3B75"/>
    <w:rsid w:val="005023A3"/>
    <w:rsid w:val="005027E7"/>
    <w:rsid w:val="00507EB5"/>
    <w:rsid w:val="00512CF2"/>
    <w:rsid w:val="00513F3C"/>
    <w:rsid w:val="0052170C"/>
    <w:rsid w:val="0052259A"/>
    <w:rsid w:val="00523B91"/>
    <w:rsid w:val="00533831"/>
    <w:rsid w:val="0054441A"/>
    <w:rsid w:val="0055233D"/>
    <w:rsid w:val="00553699"/>
    <w:rsid w:val="00571EEE"/>
    <w:rsid w:val="00575740"/>
    <w:rsid w:val="0057610B"/>
    <w:rsid w:val="00583C62"/>
    <w:rsid w:val="005953BB"/>
    <w:rsid w:val="005959E3"/>
    <w:rsid w:val="005A55A5"/>
    <w:rsid w:val="005C2FE7"/>
    <w:rsid w:val="005D64A9"/>
    <w:rsid w:val="005E549B"/>
    <w:rsid w:val="005F252C"/>
    <w:rsid w:val="005F2CFB"/>
    <w:rsid w:val="005F2E63"/>
    <w:rsid w:val="005F2EE3"/>
    <w:rsid w:val="00605F6E"/>
    <w:rsid w:val="0060764F"/>
    <w:rsid w:val="00623DD1"/>
    <w:rsid w:val="0063249C"/>
    <w:rsid w:val="006571BF"/>
    <w:rsid w:val="006723FE"/>
    <w:rsid w:val="00674284"/>
    <w:rsid w:val="00687EC8"/>
    <w:rsid w:val="00690624"/>
    <w:rsid w:val="006A1FE1"/>
    <w:rsid w:val="006A5FF0"/>
    <w:rsid w:val="006B05B6"/>
    <w:rsid w:val="006E4728"/>
    <w:rsid w:val="006F0217"/>
    <w:rsid w:val="007052D0"/>
    <w:rsid w:val="007066B1"/>
    <w:rsid w:val="007127FB"/>
    <w:rsid w:val="007128D7"/>
    <w:rsid w:val="00715565"/>
    <w:rsid w:val="007172E4"/>
    <w:rsid w:val="00720AF9"/>
    <w:rsid w:val="0072150B"/>
    <w:rsid w:val="00722B4F"/>
    <w:rsid w:val="00740788"/>
    <w:rsid w:val="007422D0"/>
    <w:rsid w:val="0074368C"/>
    <w:rsid w:val="00747659"/>
    <w:rsid w:val="00750C7A"/>
    <w:rsid w:val="00760252"/>
    <w:rsid w:val="007713CA"/>
    <w:rsid w:val="00773C40"/>
    <w:rsid w:val="00787334"/>
    <w:rsid w:val="00790FC7"/>
    <w:rsid w:val="0079193D"/>
    <w:rsid w:val="007A023D"/>
    <w:rsid w:val="007A3292"/>
    <w:rsid w:val="007C257B"/>
    <w:rsid w:val="007C3D7C"/>
    <w:rsid w:val="007D6006"/>
    <w:rsid w:val="007D6A89"/>
    <w:rsid w:val="007D7BFD"/>
    <w:rsid w:val="007E3644"/>
    <w:rsid w:val="007F182A"/>
    <w:rsid w:val="00810978"/>
    <w:rsid w:val="00810B38"/>
    <w:rsid w:val="00814B36"/>
    <w:rsid w:val="008207B4"/>
    <w:rsid w:val="0082365B"/>
    <w:rsid w:val="008568A7"/>
    <w:rsid w:val="008577B3"/>
    <w:rsid w:val="00876E88"/>
    <w:rsid w:val="00892A2A"/>
    <w:rsid w:val="008A002D"/>
    <w:rsid w:val="008B3109"/>
    <w:rsid w:val="008D74CB"/>
    <w:rsid w:val="008E694F"/>
    <w:rsid w:val="008F7856"/>
    <w:rsid w:val="00903747"/>
    <w:rsid w:val="00914A1A"/>
    <w:rsid w:val="0092506A"/>
    <w:rsid w:val="0093754F"/>
    <w:rsid w:val="00937E74"/>
    <w:rsid w:val="00944A52"/>
    <w:rsid w:val="009525FE"/>
    <w:rsid w:val="00953473"/>
    <w:rsid w:val="00953ECA"/>
    <w:rsid w:val="00954221"/>
    <w:rsid w:val="0096303C"/>
    <w:rsid w:val="009658A7"/>
    <w:rsid w:val="0096767E"/>
    <w:rsid w:val="0098154A"/>
    <w:rsid w:val="00991135"/>
    <w:rsid w:val="00996282"/>
    <w:rsid w:val="009B7CF7"/>
    <w:rsid w:val="009C682E"/>
    <w:rsid w:val="009C7471"/>
    <w:rsid w:val="009D0616"/>
    <w:rsid w:val="009D586F"/>
    <w:rsid w:val="009E6D46"/>
    <w:rsid w:val="009F0480"/>
    <w:rsid w:val="009F3A12"/>
    <w:rsid w:val="009F68AC"/>
    <w:rsid w:val="009F69C3"/>
    <w:rsid w:val="00A06422"/>
    <w:rsid w:val="00A126E9"/>
    <w:rsid w:val="00A14AB7"/>
    <w:rsid w:val="00A22114"/>
    <w:rsid w:val="00A37122"/>
    <w:rsid w:val="00A45F36"/>
    <w:rsid w:val="00A4688A"/>
    <w:rsid w:val="00A57C4B"/>
    <w:rsid w:val="00A7270C"/>
    <w:rsid w:val="00A763AD"/>
    <w:rsid w:val="00A7762D"/>
    <w:rsid w:val="00A77EE0"/>
    <w:rsid w:val="00A9588D"/>
    <w:rsid w:val="00A96B3C"/>
    <w:rsid w:val="00AA1435"/>
    <w:rsid w:val="00AA43E9"/>
    <w:rsid w:val="00AA67F9"/>
    <w:rsid w:val="00AB7F96"/>
    <w:rsid w:val="00AC0A76"/>
    <w:rsid w:val="00AC79DE"/>
    <w:rsid w:val="00AD2A16"/>
    <w:rsid w:val="00AD4D2B"/>
    <w:rsid w:val="00AE0C9C"/>
    <w:rsid w:val="00B022D7"/>
    <w:rsid w:val="00B0600D"/>
    <w:rsid w:val="00B23F00"/>
    <w:rsid w:val="00B278D7"/>
    <w:rsid w:val="00B33E52"/>
    <w:rsid w:val="00B377D6"/>
    <w:rsid w:val="00B430CA"/>
    <w:rsid w:val="00B46830"/>
    <w:rsid w:val="00B73CA8"/>
    <w:rsid w:val="00B759B8"/>
    <w:rsid w:val="00B80A35"/>
    <w:rsid w:val="00B87313"/>
    <w:rsid w:val="00B93AA5"/>
    <w:rsid w:val="00B94CE4"/>
    <w:rsid w:val="00BB1A53"/>
    <w:rsid w:val="00BC0AFB"/>
    <w:rsid w:val="00BD61E1"/>
    <w:rsid w:val="00BF3EA4"/>
    <w:rsid w:val="00C00C8A"/>
    <w:rsid w:val="00C015D7"/>
    <w:rsid w:val="00C173C3"/>
    <w:rsid w:val="00C274DE"/>
    <w:rsid w:val="00C43CE0"/>
    <w:rsid w:val="00C55AA1"/>
    <w:rsid w:val="00C62A53"/>
    <w:rsid w:val="00C8172B"/>
    <w:rsid w:val="00C86994"/>
    <w:rsid w:val="00C93726"/>
    <w:rsid w:val="00C958CF"/>
    <w:rsid w:val="00CB00D8"/>
    <w:rsid w:val="00CB35BA"/>
    <w:rsid w:val="00CC4E8B"/>
    <w:rsid w:val="00CC77EE"/>
    <w:rsid w:val="00CD2F97"/>
    <w:rsid w:val="00D17164"/>
    <w:rsid w:val="00D33E17"/>
    <w:rsid w:val="00D3412D"/>
    <w:rsid w:val="00D37110"/>
    <w:rsid w:val="00D41BC3"/>
    <w:rsid w:val="00D45DE6"/>
    <w:rsid w:val="00D6645C"/>
    <w:rsid w:val="00D853A9"/>
    <w:rsid w:val="00D9672C"/>
    <w:rsid w:val="00DA547A"/>
    <w:rsid w:val="00DB0D3E"/>
    <w:rsid w:val="00DB6567"/>
    <w:rsid w:val="00DC1990"/>
    <w:rsid w:val="00DC2620"/>
    <w:rsid w:val="00DC613E"/>
    <w:rsid w:val="00DD331F"/>
    <w:rsid w:val="00DE6054"/>
    <w:rsid w:val="00DE69D8"/>
    <w:rsid w:val="00DF7427"/>
    <w:rsid w:val="00DF7FDD"/>
    <w:rsid w:val="00E01EF4"/>
    <w:rsid w:val="00E03A6D"/>
    <w:rsid w:val="00E1202C"/>
    <w:rsid w:val="00E122DB"/>
    <w:rsid w:val="00E14F2B"/>
    <w:rsid w:val="00E2679E"/>
    <w:rsid w:val="00E26811"/>
    <w:rsid w:val="00E32765"/>
    <w:rsid w:val="00E33B87"/>
    <w:rsid w:val="00E51750"/>
    <w:rsid w:val="00E73DCE"/>
    <w:rsid w:val="00E75384"/>
    <w:rsid w:val="00E7642C"/>
    <w:rsid w:val="00E921C5"/>
    <w:rsid w:val="00EA0445"/>
    <w:rsid w:val="00EB6204"/>
    <w:rsid w:val="00EE5134"/>
    <w:rsid w:val="00EF2478"/>
    <w:rsid w:val="00F041A6"/>
    <w:rsid w:val="00F070EB"/>
    <w:rsid w:val="00F119A8"/>
    <w:rsid w:val="00F119CF"/>
    <w:rsid w:val="00F1686A"/>
    <w:rsid w:val="00F20AE1"/>
    <w:rsid w:val="00F32B30"/>
    <w:rsid w:val="00F377FC"/>
    <w:rsid w:val="00F40299"/>
    <w:rsid w:val="00F57D78"/>
    <w:rsid w:val="00F65C5F"/>
    <w:rsid w:val="00F67955"/>
    <w:rsid w:val="00F67DCA"/>
    <w:rsid w:val="00F74D04"/>
    <w:rsid w:val="00F767B4"/>
    <w:rsid w:val="00F76B86"/>
    <w:rsid w:val="00F85D74"/>
    <w:rsid w:val="00F97582"/>
    <w:rsid w:val="00FB10CA"/>
    <w:rsid w:val="00FC0680"/>
    <w:rsid w:val="00FD4631"/>
    <w:rsid w:val="00FE0C4D"/>
    <w:rsid w:val="00FE0D9C"/>
    <w:rsid w:val="00FF0301"/>
    <w:rsid w:val="00FF7D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pPr>
      <w:jc w:val="both"/>
    </w:pPr>
  </w:style>
  <w:style w:type="paragraph" w:styleId="a4">
    <w:name w:val="Body Text Indent"/>
    <w:basedOn w:val="a"/>
    <w:pPr>
      <w:ind w:left="480" w:hangingChars="200" w:hanging="480"/>
    </w:p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</w:style>
  <w:style w:type="paragraph" w:styleId="2">
    <w:name w:val="Body Text 2"/>
    <w:basedOn w:val="a"/>
    <w:pPr>
      <w:spacing w:line="380" w:lineRule="exact"/>
      <w:jc w:val="both"/>
    </w:pPr>
    <w:rPr>
      <w:rFonts w:ascii="標楷體" w:eastAsia="標楷體" w:hAnsi="標楷體"/>
      <w:sz w:val="28"/>
    </w:rPr>
  </w:style>
  <w:style w:type="paragraph" w:styleId="3">
    <w:name w:val="Body Text 3"/>
    <w:basedOn w:val="a"/>
    <w:pPr>
      <w:spacing w:line="380" w:lineRule="exact"/>
      <w:jc w:val="both"/>
    </w:pPr>
    <w:rPr>
      <w:rFonts w:ascii="新細明體" w:hAnsi="新細明體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35998;&#33593;\&#36493;&#21319;&#35336;&#30059;\&#38651;&#35441;&#28204;&#35430;\&#38468;&#20214;2&#26381;&#21209;&#20154;&#21729;&#19981;&#23450;&#26399;&#38651;&#35441;&#31150;&#35980;&#28204;&#35430;&#32000;&#37636;&#34920;%5b1%5d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附件2服務人員不定期電話禮貌測試紀錄表[1].dot</Template>
  <TotalTime>1</TotalTime>
  <Pages>2</Pages>
  <Words>200</Words>
  <Characters>1142</Characters>
  <Application>Microsoft Office Word</Application>
  <DocSecurity>0</DocSecurity>
  <Lines>9</Lines>
  <Paragraphs>2</Paragraphs>
  <ScaleCrop>false</ScaleCrop>
  <Company>Hewlett-Packard Company</Company>
  <LinksUpToDate>false</LinksUpToDate>
  <CharactersWithSpaces>1340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台中市稅捐處總機人員電話禮貌測試表</dc:title>
  <dc:creator>100484</dc:creator>
  <cp:lastModifiedBy>m71209</cp:lastModifiedBy>
  <cp:revision>2</cp:revision>
  <cp:lastPrinted>2013-06-07T05:09:00Z</cp:lastPrinted>
  <dcterms:created xsi:type="dcterms:W3CDTF">2013-06-28T08:08:00Z</dcterms:created>
  <dcterms:modified xsi:type="dcterms:W3CDTF">2013-06-28T08:08:00Z</dcterms:modified>
</cp:coreProperties>
</file>