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93" w:rsidRPr="001D1ECE" w:rsidRDefault="00F40147" w:rsidP="007C76AF">
      <w:pPr>
        <w:spacing w:line="460" w:lineRule="exact"/>
        <w:jc w:val="center"/>
        <w:rPr>
          <w:rFonts w:ascii="標楷體" w:eastAsia="標楷體" w:hAnsi="標楷體"/>
          <w:bCs/>
          <w:kern w:val="0"/>
          <w:sz w:val="32"/>
          <w:szCs w:val="32"/>
        </w:rPr>
      </w:pPr>
      <w:r w:rsidRPr="001D1ECE">
        <w:rPr>
          <w:rFonts w:ascii="標楷體" w:eastAsia="標楷體" w:hAnsi="標楷體" w:hint="eastAsia"/>
          <w:bCs/>
          <w:kern w:val="0"/>
          <w:sz w:val="32"/>
          <w:szCs w:val="32"/>
        </w:rPr>
        <w:t>臺中市政府地方稅務局</w:t>
      </w:r>
      <w:r w:rsidR="001D1ECE" w:rsidRPr="002A1C05">
        <w:rPr>
          <w:rFonts w:ascii="標楷體" w:eastAsia="標楷體" w:hAnsi="標楷體" w:hint="eastAsia"/>
          <w:bCs/>
          <w:kern w:val="0"/>
          <w:sz w:val="32"/>
          <w:szCs w:val="32"/>
        </w:rPr>
        <w:t>志願服務人員</w:t>
      </w:r>
      <w:r w:rsidR="002704DF" w:rsidRPr="001D1ECE">
        <w:rPr>
          <w:rFonts w:ascii="標楷體" w:eastAsia="標楷體" w:hAnsi="標楷體" w:hint="eastAsia"/>
          <w:bCs/>
          <w:kern w:val="0"/>
          <w:sz w:val="32"/>
          <w:szCs w:val="32"/>
        </w:rPr>
        <w:t>考核及獎勵要點</w:t>
      </w:r>
    </w:p>
    <w:p w:rsidR="00CD1D92" w:rsidRDefault="00CD1D92" w:rsidP="00CD1D92">
      <w:pPr>
        <w:spacing w:line="460" w:lineRule="atLeast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中華民國101年6月26日中市稅企字第1012500117號函</w:t>
      </w:r>
      <w:r w:rsidR="00A0081C">
        <w:rPr>
          <w:rFonts w:ascii="標楷體" w:eastAsia="標楷體" w:hAnsi="標楷體" w:hint="eastAsia"/>
          <w:color w:val="000000"/>
        </w:rPr>
        <w:t>修</w:t>
      </w:r>
      <w:r w:rsidR="002C7FDE">
        <w:rPr>
          <w:rFonts w:ascii="標楷體" w:eastAsia="標楷體" w:hAnsi="標楷體" w:hint="eastAsia"/>
          <w:color w:val="000000"/>
        </w:rPr>
        <w:t>訂</w:t>
      </w:r>
    </w:p>
    <w:p w:rsidR="00974D36" w:rsidRDefault="00A0081C" w:rsidP="00974D36">
      <w:pPr>
        <w:spacing w:line="460" w:lineRule="atLeast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中華民國102年</w:t>
      </w:r>
      <w:r w:rsidR="008117D9">
        <w:rPr>
          <w:rFonts w:ascii="標楷體" w:eastAsia="標楷體" w:hAnsi="標楷體" w:hint="eastAsia"/>
          <w:color w:val="000000"/>
        </w:rPr>
        <w:t>3</w:t>
      </w:r>
      <w:r>
        <w:rPr>
          <w:rFonts w:ascii="標楷體" w:eastAsia="標楷體" w:hAnsi="標楷體" w:hint="eastAsia"/>
          <w:color w:val="000000"/>
        </w:rPr>
        <w:t>月</w:t>
      </w:r>
      <w:r w:rsidR="00974D36">
        <w:rPr>
          <w:rFonts w:ascii="標楷體" w:eastAsia="標楷體" w:hAnsi="標楷體" w:hint="eastAsia"/>
          <w:color w:val="000000"/>
        </w:rPr>
        <w:t>2</w:t>
      </w:r>
      <w:r w:rsidR="003262A0">
        <w:rPr>
          <w:rFonts w:ascii="標楷體" w:eastAsia="標楷體" w:hAnsi="標楷體" w:hint="eastAsia"/>
          <w:color w:val="000000"/>
        </w:rPr>
        <w:t>9</w:t>
      </w:r>
      <w:r>
        <w:rPr>
          <w:rFonts w:ascii="標楷體" w:eastAsia="標楷體" w:hAnsi="標楷體" w:hint="eastAsia"/>
          <w:color w:val="000000"/>
        </w:rPr>
        <w:t>日</w:t>
      </w:r>
      <w:r w:rsidR="00974D36">
        <w:rPr>
          <w:rFonts w:ascii="標楷體" w:eastAsia="標楷體" w:hAnsi="標楷體" w:hint="eastAsia"/>
          <w:color w:val="000000"/>
        </w:rPr>
        <w:t>中市稅企字第1020500101號函修訂</w:t>
      </w:r>
    </w:p>
    <w:p w:rsidR="00A0081C" w:rsidRPr="00A0081C" w:rsidRDefault="00A0081C" w:rsidP="00CD1D92">
      <w:pPr>
        <w:spacing w:line="460" w:lineRule="atLeast"/>
        <w:jc w:val="right"/>
        <w:rPr>
          <w:rFonts w:ascii="標楷體" w:eastAsia="標楷體" w:hAnsi="標楷體"/>
          <w:color w:val="000000"/>
        </w:rPr>
      </w:pPr>
    </w:p>
    <w:p w:rsidR="00CF20F0" w:rsidRPr="00565154" w:rsidRDefault="00980968" w:rsidP="000F59C2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65154">
        <w:rPr>
          <w:rFonts w:ascii="標楷體" w:eastAsia="標楷體" w:hAnsi="標楷體" w:hint="eastAsia"/>
          <w:sz w:val="28"/>
          <w:szCs w:val="28"/>
        </w:rPr>
        <w:t>一、</w:t>
      </w:r>
      <w:r w:rsidR="00081DE2" w:rsidRPr="000F59C2">
        <w:rPr>
          <w:rFonts w:ascii="標楷體" w:eastAsia="標楷體" w:hAnsi="標楷體" w:hint="eastAsia"/>
          <w:sz w:val="28"/>
          <w:szCs w:val="28"/>
        </w:rPr>
        <w:t>臺中市政府地方稅務局（以下簡稱本局）</w:t>
      </w:r>
      <w:r w:rsidR="00D03262" w:rsidRPr="000F59C2">
        <w:rPr>
          <w:rFonts w:ascii="標楷體" w:eastAsia="標楷體" w:hAnsi="標楷體" w:hint="eastAsia"/>
          <w:sz w:val="28"/>
          <w:szCs w:val="28"/>
        </w:rPr>
        <w:t>為</w:t>
      </w:r>
      <w:r w:rsidR="00D03262" w:rsidRPr="00565154">
        <w:rPr>
          <w:rFonts w:ascii="標楷體" w:eastAsia="標楷體" w:hAnsi="標楷體" w:hint="eastAsia"/>
          <w:sz w:val="28"/>
          <w:szCs w:val="28"/>
        </w:rPr>
        <w:t>考核志</w:t>
      </w:r>
      <w:r w:rsidR="001D1ECE">
        <w:rPr>
          <w:rFonts w:ascii="標楷體" w:eastAsia="標楷體" w:hAnsi="標楷體" w:hint="eastAsia"/>
          <w:sz w:val="28"/>
          <w:szCs w:val="28"/>
        </w:rPr>
        <w:t>願服務人員</w:t>
      </w:r>
      <w:r w:rsidR="00D03262" w:rsidRPr="00565154">
        <w:rPr>
          <w:rFonts w:ascii="標楷體" w:eastAsia="標楷體" w:hAnsi="標楷體" w:hint="eastAsia"/>
          <w:sz w:val="28"/>
          <w:szCs w:val="28"/>
        </w:rPr>
        <w:t>值勤狀況，作為獎勵、續任及解職之依</w:t>
      </w:r>
      <w:r w:rsidR="00080374" w:rsidRPr="00565154">
        <w:rPr>
          <w:rFonts w:ascii="標楷體" w:eastAsia="標楷體" w:hAnsi="標楷體" w:hint="eastAsia"/>
          <w:sz w:val="28"/>
          <w:szCs w:val="28"/>
        </w:rPr>
        <w:t>據</w:t>
      </w:r>
      <w:r w:rsidR="00D03262" w:rsidRPr="00565154">
        <w:rPr>
          <w:rFonts w:ascii="標楷體" w:eastAsia="標楷體" w:hAnsi="標楷體" w:hint="eastAsia"/>
          <w:sz w:val="28"/>
          <w:szCs w:val="28"/>
        </w:rPr>
        <w:t>，</w:t>
      </w:r>
      <w:r w:rsidR="00007C1D" w:rsidRPr="008B31A0">
        <w:rPr>
          <w:rFonts w:ascii="標楷體" w:eastAsia="標楷體" w:hAnsi="標楷體" w:hint="eastAsia"/>
          <w:color w:val="000000"/>
          <w:sz w:val="28"/>
          <w:szCs w:val="28"/>
        </w:rPr>
        <w:t>以提升為民服務品質，</w:t>
      </w:r>
      <w:r w:rsidR="00D03262" w:rsidRPr="00565154">
        <w:rPr>
          <w:rFonts w:ascii="標楷體" w:eastAsia="標楷體" w:hAnsi="標楷體" w:hint="eastAsia"/>
          <w:sz w:val="28"/>
          <w:szCs w:val="28"/>
        </w:rPr>
        <w:t>特訂定本要點。</w:t>
      </w:r>
    </w:p>
    <w:p w:rsidR="00A5695D" w:rsidRPr="00A21D7E" w:rsidRDefault="00980968" w:rsidP="00FF501B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65154">
        <w:rPr>
          <w:rFonts w:ascii="標楷體" w:eastAsia="標楷體" w:hAnsi="標楷體" w:hint="eastAsia"/>
          <w:sz w:val="28"/>
          <w:szCs w:val="28"/>
        </w:rPr>
        <w:t>二、</w:t>
      </w:r>
      <w:r w:rsidR="00A21D7E" w:rsidRPr="008B31A0">
        <w:rPr>
          <w:rFonts w:ascii="標楷體" w:eastAsia="標楷體" w:hAnsi="標楷體" w:hint="eastAsia"/>
          <w:color w:val="000000"/>
          <w:sz w:val="28"/>
          <w:szCs w:val="28"/>
        </w:rPr>
        <w:t>本要點</w:t>
      </w:r>
      <w:r w:rsidR="00A21D7E" w:rsidRPr="00720A46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E038DD" w:rsidRPr="00720A46"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A21D7E" w:rsidRPr="00C02A20">
        <w:rPr>
          <w:rFonts w:ascii="標楷體" w:eastAsia="標楷體" w:hAnsi="標楷體" w:hint="eastAsia"/>
          <w:color w:val="000000"/>
          <w:sz w:val="28"/>
          <w:szCs w:val="28"/>
        </w:rPr>
        <w:t>企劃服</w:t>
      </w:r>
      <w:r w:rsidR="00A21D7E" w:rsidRPr="00A21D7E">
        <w:rPr>
          <w:rFonts w:ascii="標楷體" w:eastAsia="標楷體" w:hAnsi="標楷體" w:hint="eastAsia"/>
          <w:sz w:val="28"/>
          <w:szCs w:val="28"/>
        </w:rPr>
        <w:t>務科主辦，八分局協辦。</w:t>
      </w:r>
    </w:p>
    <w:p w:rsidR="00CF20F0" w:rsidRPr="00565154" w:rsidRDefault="00A5695D" w:rsidP="00FF501B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080374" w:rsidRPr="00565154">
        <w:rPr>
          <w:rFonts w:ascii="標楷體" w:eastAsia="標楷體" w:hAnsi="標楷體" w:hint="eastAsia"/>
          <w:sz w:val="28"/>
          <w:szCs w:val="28"/>
        </w:rPr>
        <w:t>考核及福利</w:t>
      </w:r>
    </w:p>
    <w:p w:rsidR="00CF20F0" w:rsidRPr="00565154" w:rsidRDefault="00CF20F0" w:rsidP="00FF501B">
      <w:pPr>
        <w:spacing w:line="46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65154">
        <w:rPr>
          <w:rFonts w:ascii="標楷體" w:eastAsia="標楷體" w:hAnsi="標楷體" w:hint="eastAsia"/>
          <w:sz w:val="28"/>
          <w:szCs w:val="28"/>
        </w:rPr>
        <w:t>（一）考核</w:t>
      </w:r>
    </w:p>
    <w:p w:rsidR="00CF20F0" w:rsidRPr="008B31A0" w:rsidRDefault="00980968" w:rsidP="00FF501B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65154">
        <w:rPr>
          <w:rFonts w:ascii="標楷體" w:eastAsia="標楷體" w:hAnsi="標楷體" w:hint="eastAsia"/>
          <w:sz w:val="28"/>
          <w:szCs w:val="28"/>
        </w:rPr>
        <w:t>1、</w:t>
      </w:r>
      <w:r w:rsidR="00CF20F0" w:rsidRPr="008B31A0">
        <w:rPr>
          <w:rFonts w:ascii="標楷體" w:eastAsia="標楷體" w:hAnsi="標楷體" w:hint="eastAsia"/>
          <w:color w:val="000000"/>
          <w:sz w:val="28"/>
          <w:szCs w:val="28"/>
        </w:rPr>
        <w:t>各</w:t>
      </w:r>
      <w:r w:rsidR="00CD1AE4" w:rsidRPr="008B31A0">
        <w:rPr>
          <w:rFonts w:ascii="標楷體" w:eastAsia="標楷體" w:hAnsi="標楷體" w:hint="eastAsia"/>
          <w:color w:val="000000"/>
          <w:sz w:val="28"/>
          <w:szCs w:val="28"/>
        </w:rPr>
        <w:t>分局</w:t>
      </w:r>
      <w:r w:rsidR="00CF20F0" w:rsidRPr="008B31A0">
        <w:rPr>
          <w:rFonts w:ascii="標楷體" w:eastAsia="標楷體" w:hAnsi="標楷體" w:hint="eastAsia"/>
          <w:color w:val="000000"/>
          <w:sz w:val="28"/>
          <w:szCs w:val="28"/>
        </w:rPr>
        <w:t>應於每年</w:t>
      </w:r>
      <w:r w:rsidR="00EE1ADF" w:rsidRPr="008B31A0">
        <w:rPr>
          <w:rFonts w:ascii="標楷體" w:eastAsia="標楷體" w:hAnsi="標楷體" w:hint="eastAsia"/>
          <w:color w:val="000000"/>
          <w:sz w:val="28"/>
          <w:szCs w:val="28"/>
        </w:rPr>
        <w:t>十二</w:t>
      </w:r>
      <w:r w:rsidR="00CF20F0" w:rsidRPr="008B31A0">
        <w:rPr>
          <w:rFonts w:ascii="標楷體" w:eastAsia="標楷體" w:hAnsi="標楷體" w:hint="eastAsia"/>
          <w:color w:val="000000"/>
          <w:sz w:val="28"/>
          <w:szCs w:val="28"/>
        </w:rPr>
        <w:t>月前就</w:t>
      </w:r>
      <w:r w:rsidR="00A21D7E" w:rsidRPr="008B31A0">
        <w:rPr>
          <w:rFonts w:ascii="標楷體" w:eastAsia="標楷體" w:hAnsi="標楷體" w:hint="eastAsia"/>
          <w:color w:val="000000"/>
          <w:sz w:val="28"/>
          <w:szCs w:val="28"/>
        </w:rPr>
        <w:t>志願服務人員之出勤、服務情形及團隊精神</w:t>
      </w:r>
      <w:r w:rsidR="00CF20F0" w:rsidRPr="008B31A0">
        <w:rPr>
          <w:rFonts w:ascii="標楷體" w:eastAsia="標楷體" w:hAnsi="標楷體" w:hint="eastAsia"/>
          <w:color w:val="000000"/>
          <w:sz w:val="28"/>
          <w:szCs w:val="28"/>
        </w:rPr>
        <w:t>等項目進行考核，並填報</w:t>
      </w:r>
      <w:r w:rsidR="001D1ECE" w:rsidRPr="008B31A0">
        <w:rPr>
          <w:rFonts w:ascii="標楷體" w:eastAsia="標楷體" w:hAnsi="標楷體" w:hint="eastAsia"/>
          <w:color w:val="000000"/>
          <w:sz w:val="28"/>
          <w:szCs w:val="28"/>
        </w:rPr>
        <w:t>志願服務人員</w:t>
      </w:r>
      <w:r w:rsidR="00CF20F0" w:rsidRPr="008B31A0">
        <w:rPr>
          <w:rFonts w:ascii="標楷體" w:eastAsia="標楷體" w:hAnsi="標楷體" w:hint="eastAsia"/>
          <w:color w:val="000000"/>
          <w:sz w:val="28"/>
          <w:szCs w:val="28"/>
        </w:rPr>
        <w:t>服務品質表作為辦理續任及解職之依據。</w:t>
      </w:r>
    </w:p>
    <w:p w:rsidR="00CF20F0" w:rsidRPr="008B31A0" w:rsidRDefault="00980968" w:rsidP="001838C0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B31A0">
        <w:rPr>
          <w:rFonts w:ascii="標楷體" w:eastAsia="標楷體" w:hAnsi="標楷體" w:hint="eastAsia"/>
          <w:color w:val="000000"/>
          <w:sz w:val="28"/>
          <w:szCs w:val="28"/>
        </w:rPr>
        <w:t>2、</w:t>
      </w:r>
      <w:r w:rsidR="001D1ECE" w:rsidRPr="008B31A0">
        <w:rPr>
          <w:rFonts w:ascii="標楷體" w:eastAsia="標楷體" w:hAnsi="標楷體" w:hint="eastAsia"/>
          <w:color w:val="000000"/>
          <w:sz w:val="28"/>
          <w:szCs w:val="28"/>
        </w:rPr>
        <w:t>志願服務人員</w:t>
      </w:r>
      <w:r w:rsidR="00CF20F0" w:rsidRPr="008B31A0">
        <w:rPr>
          <w:rFonts w:ascii="標楷體" w:eastAsia="標楷體" w:hAnsi="標楷體" w:hint="eastAsia"/>
          <w:color w:val="000000"/>
          <w:sz w:val="28"/>
          <w:szCs w:val="28"/>
        </w:rPr>
        <w:t>平時有特殊貢獻</w:t>
      </w:r>
      <w:r w:rsidR="00A21D7E" w:rsidRPr="008B31A0">
        <w:rPr>
          <w:rFonts w:ascii="標楷體" w:eastAsia="標楷體" w:hAnsi="標楷體" w:hint="eastAsia"/>
          <w:color w:val="000000"/>
          <w:sz w:val="28"/>
          <w:szCs w:val="28"/>
        </w:rPr>
        <w:t>或不當行為發生時，得由各分局隨時提送</w:t>
      </w:r>
      <w:r w:rsidR="004069E3" w:rsidRPr="008B31A0">
        <w:rPr>
          <w:rFonts w:ascii="標楷體" w:eastAsia="標楷體" w:hAnsi="標楷體" w:hint="eastAsia"/>
          <w:color w:val="000000"/>
          <w:sz w:val="28"/>
          <w:szCs w:val="28"/>
        </w:rPr>
        <w:t>企劃服務科彙處</w:t>
      </w:r>
      <w:r w:rsidR="00CF20F0" w:rsidRPr="008B31A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F20F0" w:rsidRPr="00565154" w:rsidRDefault="00CF20F0" w:rsidP="00FF501B">
      <w:pPr>
        <w:spacing w:line="46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65154">
        <w:rPr>
          <w:rFonts w:ascii="標楷體" w:eastAsia="標楷體" w:hAnsi="標楷體" w:hint="eastAsia"/>
          <w:sz w:val="28"/>
          <w:szCs w:val="28"/>
        </w:rPr>
        <w:t>（二）福利</w:t>
      </w:r>
    </w:p>
    <w:p w:rsidR="00980968" w:rsidRPr="008B31A0" w:rsidRDefault="00E33B21" w:rsidP="00FF501B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65154">
        <w:rPr>
          <w:rFonts w:ascii="標楷體" w:eastAsia="標楷體" w:hAnsi="標楷體" w:hint="eastAsia"/>
          <w:sz w:val="28"/>
          <w:szCs w:val="28"/>
        </w:rPr>
        <w:t>1、</w:t>
      </w:r>
      <w:r w:rsidR="00980968" w:rsidRPr="008B31A0">
        <w:rPr>
          <w:rFonts w:ascii="標楷體" w:eastAsia="標楷體" w:hAnsi="標楷體" w:hint="eastAsia"/>
          <w:color w:val="000000"/>
          <w:sz w:val="28"/>
          <w:szCs w:val="28"/>
        </w:rPr>
        <w:t>由本</w:t>
      </w:r>
      <w:r w:rsidR="00F40147" w:rsidRPr="008B31A0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980968" w:rsidRPr="008B31A0">
        <w:rPr>
          <w:rFonts w:ascii="標楷體" w:eastAsia="標楷體" w:hAnsi="標楷體" w:hint="eastAsia"/>
          <w:color w:val="000000"/>
          <w:sz w:val="28"/>
          <w:szCs w:val="28"/>
        </w:rPr>
        <w:t>提供服務背心、服務證及所需之裝備。</w:t>
      </w:r>
    </w:p>
    <w:p w:rsidR="00CF20F0" w:rsidRPr="008B31A0" w:rsidRDefault="00E33B21" w:rsidP="00FF501B">
      <w:pPr>
        <w:spacing w:line="460" w:lineRule="exact"/>
        <w:ind w:leftChars="474" w:left="1138" w:firstLineChars="100" w:firstLine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B31A0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720A46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E038DD" w:rsidRPr="00720A46">
        <w:rPr>
          <w:rFonts w:ascii="標楷體" w:eastAsia="標楷體" w:hAnsi="標楷體" w:hint="eastAsia"/>
          <w:color w:val="000000"/>
          <w:sz w:val="28"/>
          <w:szCs w:val="28"/>
        </w:rPr>
        <w:t>由本局</w:t>
      </w:r>
      <w:r w:rsidR="00900EE9" w:rsidRPr="00720A46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1D1ECE" w:rsidRPr="008B31A0">
        <w:rPr>
          <w:rFonts w:ascii="標楷體" w:eastAsia="標楷體" w:hAnsi="標楷體" w:hint="eastAsia"/>
          <w:color w:val="000000"/>
          <w:sz w:val="28"/>
          <w:szCs w:val="28"/>
        </w:rPr>
        <w:t>志願服務人員</w:t>
      </w:r>
      <w:r w:rsidR="00900EE9" w:rsidRPr="008B31A0">
        <w:rPr>
          <w:rFonts w:ascii="標楷體" w:eastAsia="標楷體" w:hAnsi="標楷體" w:hint="eastAsia"/>
          <w:color w:val="000000"/>
          <w:sz w:val="28"/>
          <w:szCs w:val="28"/>
        </w:rPr>
        <w:t>辦理團隊意外保險。</w:t>
      </w:r>
    </w:p>
    <w:p w:rsidR="00CF20F0" w:rsidRDefault="00980968" w:rsidP="00B87008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B31A0">
        <w:rPr>
          <w:rFonts w:ascii="標楷體" w:eastAsia="標楷體" w:hAnsi="標楷體" w:hint="eastAsia"/>
          <w:color w:val="000000"/>
          <w:sz w:val="28"/>
          <w:szCs w:val="28"/>
        </w:rPr>
        <w:t>3、</w:t>
      </w:r>
      <w:r w:rsidR="00A21D7E" w:rsidRPr="008B31A0">
        <w:rPr>
          <w:rFonts w:ascii="標楷體" w:eastAsia="標楷體" w:hAnsi="標楷體" w:hint="eastAsia"/>
          <w:color w:val="000000"/>
          <w:sz w:val="28"/>
          <w:szCs w:val="28"/>
        </w:rPr>
        <w:t>本局舉</w:t>
      </w:r>
      <w:r w:rsidR="00477FA3" w:rsidRPr="00477FA3">
        <w:rPr>
          <w:rFonts w:ascii="標楷體" w:eastAsia="標楷體" w:hAnsi="標楷體" w:hint="eastAsia"/>
          <w:sz w:val="28"/>
          <w:szCs w:val="28"/>
        </w:rPr>
        <w:t>辦</w:t>
      </w:r>
      <w:r w:rsidR="00A21D7E" w:rsidRPr="008B31A0">
        <w:rPr>
          <w:rFonts w:ascii="標楷體" w:eastAsia="標楷體" w:hAnsi="標楷體" w:hint="eastAsia"/>
          <w:color w:val="000000"/>
          <w:sz w:val="28"/>
          <w:szCs w:val="28"/>
        </w:rPr>
        <w:t>之演講、研習或座談會等活動，保留名額提供志願服務人員參加。有人數限制時，依值勤狀況評估之</w:t>
      </w:r>
      <w:r w:rsidR="00900EE9" w:rsidRPr="008B31A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038DD" w:rsidRPr="00720A46" w:rsidRDefault="00E038DD" w:rsidP="00B87008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20A46">
        <w:rPr>
          <w:rFonts w:ascii="標楷體" w:eastAsia="標楷體" w:hAnsi="標楷體" w:hint="eastAsia"/>
          <w:color w:val="000000"/>
          <w:sz w:val="28"/>
          <w:szCs w:val="28"/>
        </w:rPr>
        <w:t>4、志願服務人員因升學、進修、就業或其他原因需志願服務績效證明者，應檢附志願服務紀錄冊及相關證明文件向本</w:t>
      </w:r>
      <w:r w:rsidRPr="00720A46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局</w:t>
      </w:r>
      <w:r w:rsidRPr="00720A46">
        <w:rPr>
          <w:rFonts w:ascii="標楷體" w:eastAsia="標楷體" w:hAnsi="標楷體" w:hint="eastAsia"/>
          <w:color w:val="000000"/>
          <w:sz w:val="28"/>
          <w:szCs w:val="28"/>
        </w:rPr>
        <w:t>提出申請。</w:t>
      </w:r>
    </w:p>
    <w:p w:rsidR="00E038DD" w:rsidRPr="00720A46" w:rsidRDefault="00E038DD" w:rsidP="00B87008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20A46">
        <w:rPr>
          <w:rFonts w:ascii="標楷體" w:eastAsia="標楷體" w:hAnsi="標楷體" w:hint="eastAsia"/>
          <w:color w:val="000000"/>
          <w:sz w:val="28"/>
          <w:szCs w:val="28"/>
        </w:rPr>
        <w:t>5、志願服務人員服務年資滿三年，服務時數達三百小時以上者，得檢具一吋照片二張、服務紀錄冊正本及相關證明文件向臺中市政府申請志願服務榮譽卡。</w:t>
      </w:r>
    </w:p>
    <w:p w:rsidR="00080374" w:rsidRPr="00720A46" w:rsidRDefault="008117D9" w:rsidP="00FF501B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8B31A0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080374" w:rsidRPr="008B31A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7C2FE1" w:rsidRPr="008B31A0">
        <w:rPr>
          <w:rFonts w:ascii="標楷體" w:eastAsia="標楷體" w:hAnsi="標楷體" w:hint="eastAsia"/>
          <w:color w:val="000000"/>
          <w:sz w:val="28"/>
          <w:szCs w:val="28"/>
        </w:rPr>
        <w:t>獎勵及表</w:t>
      </w:r>
      <w:r w:rsidR="00E038DD" w:rsidRPr="00720A46">
        <w:rPr>
          <w:rFonts w:ascii="標楷體" w:eastAsia="標楷體" w:hAnsi="標楷體" w:hint="eastAsia"/>
          <w:color w:val="000000"/>
          <w:sz w:val="28"/>
          <w:szCs w:val="28"/>
        </w:rPr>
        <w:t>揚</w:t>
      </w:r>
    </w:p>
    <w:p w:rsidR="008117D9" w:rsidRPr="00BB1D96" w:rsidRDefault="00652E12" w:rsidP="00FF501B">
      <w:pPr>
        <w:spacing w:line="46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BB1D96">
        <w:rPr>
          <w:rFonts w:ascii="標楷體" w:eastAsia="標楷體" w:hAnsi="標楷體" w:hint="eastAsia"/>
          <w:sz w:val="28"/>
          <w:szCs w:val="28"/>
        </w:rPr>
        <w:t>（一）</w:t>
      </w:r>
      <w:r w:rsidR="008117D9" w:rsidRPr="00BB1D96">
        <w:rPr>
          <w:rFonts w:ascii="標楷體" w:eastAsia="標楷體" w:hAnsi="標楷體" w:hint="eastAsia"/>
          <w:sz w:val="28"/>
          <w:szCs w:val="28"/>
        </w:rPr>
        <w:t>獎勵標準及方式</w:t>
      </w:r>
    </w:p>
    <w:p w:rsidR="008117D9" w:rsidRPr="00BB1D96" w:rsidRDefault="00080374" w:rsidP="008117D9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BB1D96">
        <w:rPr>
          <w:rFonts w:ascii="標楷體" w:eastAsia="標楷體" w:hAnsi="標楷體" w:hint="eastAsia"/>
          <w:sz w:val="28"/>
          <w:szCs w:val="28"/>
        </w:rPr>
        <w:t>1、</w:t>
      </w:r>
      <w:r w:rsidR="008117D9" w:rsidRPr="00BB1D96">
        <w:rPr>
          <w:rFonts w:ascii="標楷體" w:eastAsia="標楷體" w:hAnsi="標楷體" w:hint="eastAsia"/>
          <w:sz w:val="28"/>
          <w:szCs w:val="28"/>
        </w:rPr>
        <w:t>獎勵對象</w:t>
      </w:r>
    </w:p>
    <w:p w:rsidR="008117D9" w:rsidRPr="00BB1D96" w:rsidRDefault="008117D9" w:rsidP="008117D9">
      <w:pPr>
        <w:spacing w:line="460" w:lineRule="exact"/>
        <w:ind w:leftChars="764" w:left="1834"/>
        <w:jc w:val="both"/>
        <w:rPr>
          <w:rFonts w:ascii="標楷體" w:eastAsia="標楷體" w:hAnsi="標楷體"/>
          <w:sz w:val="28"/>
          <w:szCs w:val="28"/>
        </w:rPr>
      </w:pPr>
      <w:r w:rsidRPr="00BB1D96">
        <w:rPr>
          <w:rFonts w:ascii="標楷體" w:eastAsia="標楷體" w:hAnsi="標楷體" w:hint="eastAsia"/>
          <w:sz w:val="28"/>
          <w:szCs w:val="28"/>
        </w:rPr>
        <w:t>(1)集體從事志願服務之公、民營團體及</w:t>
      </w:r>
      <w:r w:rsidR="0035408C" w:rsidRPr="00BB1D96">
        <w:rPr>
          <w:rFonts w:ascii="標楷體" w:eastAsia="標楷體" w:hAnsi="標楷體" w:hint="eastAsia"/>
          <w:sz w:val="28"/>
          <w:szCs w:val="28"/>
        </w:rPr>
        <w:t>其</w:t>
      </w:r>
      <w:r w:rsidRPr="00BB1D96">
        <w:rPr>
          <w:rFonts w:ascii="標楷體" w:eastAsia="標楷體" w:hAnsi="標楷體" w:hint="eastAsia"/>
          <w:sz w:val="28"/>
          <w:szCs w:val="28"/>
        </w:rPr>
        <w:t>派駐本局人</w:t>
      </w:r>
      <w:r w:rsidRPr="00BB1D96">
        <w:rPr>
          <w:rFonts w:ascii="標楷體" w:eastAsia="標楷體" w:hAnsi="標楷體" w:hint="eastAsia"/>
          <w:sz w:val="28"/>
          <w:szCs w:val="28"/>
        </w:rPr>
        <w:lastRenderedPageBreak/>
        <w:t>員。</w:t>
      </w:r>
    </w:p>
    <w:p w:rsidR="008117D9" w:rsidRPr="00BB1D96" w:rsidRDefault="008117D9" w:rsidP="008117D9">
      <w:pPr>
        <w:spacing w:line="460" w:lineRule="exact"/>
        <w:ind w:leftChars="754" w:left="3630" w:hangingChars="650" w:hanging="1820"/>
        <w:rPr>
          <w:rFonts w:ascii="標楷體" w:eastAsia="標楷體" w:hAnsi="標楷體"/>
          <w:sz w:val="28"/>
          <w:szCs w:val="28"/>
        </w:rPr>
      </w:pPr>
      <w:r w:rsidRPr="00BB1D96">
        <w:rPr>
          <w:rFonts w:ascii="標楷體" w:eastAsia="標楷體" w:hAnsi="標楷體" w:hint="eastAsia"/>
          <w:sz w:val="28"/>
          <w:szCs w:val="28"/>
        </w:rPr>
        <w:t>(2)本局一般志願服務人員。</w:t>
      </w:r>
    </w:p>
    <w:p w:rsidR="0005515F" w:rsidRPr="00720A46" w:rsidRDefault="0005515F" w:rsidP="0005515F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1D96">
        <w:rPr>
          <w:rFonts w:ascii="標楷體" w:eastAsia="標楷體" w:hAnsi="標楷體" w:hint="eastAsia"/>
          <w:sz w:val="28"/>
          <w:szCs w:val="28"/>
        </w:rPr>
        <w:t>2、</w:t>
      </w:r>
      <w:r w:rsidR="00CD3D3A" w:rsidRPr="008B31A0">
        <w:rPr>
          <w:rFonts w:ascii="標楷體" w:eastAsia="標楷體" w:hAnsi="標楷體" w:hint="eastAsia"/>
          <w:color w:val="000000"/>
          <w:sz w:val="28"/>
          <w:szCs w:val="28"/>
        </w:rPr>
        <w:t>獎勵服務時數之計算</w:t>
      </w:r>
      <w:r w:rsidR="00E038DD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CD3D3A" w:rsidRPr="008B31A0">
        <w:rPr>
          <w:rFonts w:ascii="標楷體" w:eastAsia="標楷體" w:hAnsi="標楷體" w:hint="eastAsia"/>
          <w:color w:val="000000"/>
          <w:sz w:val="28"/>
          <w:szCs w:val="28"/>
        </w:rPr>
        <w:t>自每年一月一日起至十二月三十一日止，但有關本</w:t>
      </w:r>
      <w:r w:rsidR="00720A46">
        <w:rPr>
          <w:rFonts w:ascii="標楷體" w:eastAsia="標楷體" w:hAnsi="標楷體" w:hint="eastAsia"/>
          <w:color w:val="000000"/>
          <w:sz w:val="28"/>
          <w:szCs w:val="28"/>
        </w:rPr>
        <w:t>款</w:t>
      </w:r>
      <w:r w:rsidR="00CD3D3A" w:rsidRPr="008B31A0">
        <w:rPr>
          <w:rFonts w:ascii="標楷體" w:eastAsia="標楷體" w:hAnsi="標楷體" w:hint="eastAsia"/>
          <w:color w:val="000000"/>
          <w:sz w:val="28"/>
          <w:szCs w:val="28"/>
        </w:rPr>
        <w:t>第一目之(1)所稱之獎勵對象，</w:t>
      </w:r>
      <w:r w:rsidR="00CD3D3A" w:rsidRPr="00720A46">
        <w:rPr>
          <w:rFonts w:ascii="標楷體" w:eastAsia="標楷體" w:hAnsi="標楷體" w:hint="eastAsia"/>
          <w:color w:val="000000"/>
          <w:sz w:val="28"/>
          <w:szCs w:val="28"/>
        </w:rPr>
        <w:t>另依簽訂之志願服務協議辦理</w:t>
      </w:r>
      <w:r w:rsidR="00440966" w:rsidRPr="00720A4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5515F" w:rsidRDefault="0005515F" w:rsidP="0005515F">
      <w:pPr>
        <w:spacing w:line="460" w:lineRule="exact"/>
        <w:ind w:leftChars="549" w:left="1738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3、</w:t>
      </w:r>
      <w:r w:rsidRPr="005A63E2">
        <w:rPr>
          <w:rFonts w:ascii="標楷體" w:eastAsia="標楷體" w:hAnsi="標楷體" w:hint="eastAsia"/>
          <w:color w:val="000000"/>
          <w:sz w:val="28"/>
          <w:szCs w:val="28"/>
        </w:rPr>
        <w:t>獎勵項目、標準及內容：詳「</w:t>
      </w:r>
      <w:r w:rsidRPr="00565154">
        <w:rPr>
          <w:rFonts w:ascii="標楷體" w:eastAsia="標楷體" w:hAnsi="標楷體" w:hint="eastAsia"/>
          <w:sz w:val="28"/>
          <w:szCs w:val="28"/>
        </w:rPr>
        <w:t>志</w:t>
      </w:r>
      <w:r>
        <w:rPr>
          <w:rFonts w:ascii="標楷體" w:eastAsia="標楷體" w:hAnsi="標楷體" w:hint="eastAsia"/>
          <w:sz w:val="28"/>
          <w:szCs w:val="28"/>
        </w:rPr>
        <w:t>願服務人員</w:t>
      </w:r>
      <w:r w:rsidRPr="005A63E2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獎勵</w:t>
      </w:r>
      <w:r w:rsidRPr="005A63E2">
        <w:rPr>
          <w:rFonts w:ascii="標楷體" w:eastAsia="標楷體" w:hAnsi="標楷體" w:hint="eastAsia"/>
          <w:color w:val="000000"/>
          <w:sz w:val="28"/>
          <w:szCs w:val="28"/>
        </w:rPr>
        <w:t>項目、標準及方式一覽表」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5A63E2">
        <w:rPr>
          <w:rFonts w:ascii="標楷體" w:eastAsia="標楷體" w:hAnsi="標楷體" w:hint="eastAsia"/>
          <w:color w:val="000000"/>
          <w:sz w:val="28"/>
          <w:szCs w:val="28"/>
        </w:rPr>
        <w:t>附表一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5A63E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5515F" w:rsidRPr="00565154" w:rsidRDefault="0005515F" w:rsidP="0005515F">
      <w:pPr>
        <w:spacing w:line="460" w:lineRule="exact"/>
        <w:ind w:leftChars="200" w:left="760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565154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565154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表揚</w:t>
      </w:r>
      <w:r w:rsidRPr="00565154">
        <w:rPr>
          <w:rFonts w:ascii="標楷體" w:eastAsia="標楷體" w:hAnsi="標楷體" w:hint="eastAsia"/>
          <w:sz w:val="28"/>
          <w:szCs w:val="28"/>
        </w:rPr>
        <w:t>方式</w:t>
      </w:r>
    </w:p>
    <w:p w:rsidR="00080374" w:rsidRPr="00F97EC1" w:rsidRDefault="008624CE" w:rsidP="00FF501B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1、</w:t>
      </w:r>
      <w:r w:rsidR="007B28AA" w:rsidRPr="00F97EC1">
        <w:rPr>
          <w:rFonts w:ascii="標楷體" w:eastAsia="標楷體" w:hAnsi="標楷體" w:hint="eastAsia"/>
          <w:color w:val="000000"/>
          <w:sz w:val="28"/>
          <w:szCs w:val="28"/>
        </w:rPr>
        <w:t>符合獎勵標準者，提報臺中市政府或由本局於適當場所公開表揚。</w:t>
      </w:r>
    </w:p>
    <w:p w:rsidR="00080374" w:rsidRPr="00F97EC1" w:rsidRDefault="00E33B21" w:rsidP="00FF501B">
      <w:pPr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97EC1">
        <w:rPr>
          <w:rFonts w:ascii="標楷體" w:eastAsia="標楷體" w:hAnsi="標楷體" w:hint="eastAsia"/>
          <w:color w:val="000000"/>
          <w:sz w:val="28"/>
          <w:szCs w:val="28"/>
        </w:rPr>
        <w:t>2、</w:t>
      </w:r>
      <w:r w:rsidR="009E06CB" w:rsidRPr="00F97EC1">
        <w:rPr>
          <w:rFonts w:ascii="標楷體" w:eastAsia="標楷體" w:hAnsi="標楷體" w:hint="eastAsia"/>
          <w:color w:val="000000"/>
          <w:sz w:val="28"/>
          <w:szCs w:val="28"/>
        </w:rPr>
        <w:t>志願服務人員具有特殊事蹟者，於本局外部網站公布。</w:t>
      </w:r>
    </w:p>
    <w:p w:rsidR="00695FFB" w:rsidRPr="00F97EC1" w:rsidRDefault="00080374" w:rsidP="00FF501B">
      <w:pPr>
        <w:kinsoku w:val="0"/>
        <w:snapToGrid w:val="0"/>
        <w:spacing w:line="460" w:lineRule="exact"/>
        <w:ind w:leftChars="590" w:left="183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97EC1">
        <w:rPr>
          <w:rFonts w:ascii="標楷體" w:eastAsia="標楷體" w:hAnsi="標楷體" w:hint="eastAsia"/>
          <w:color w:val="000000"/>
          <w:sz w:val="28"/>
          <w:szCs w:val="28"/>
        </w:rPr>
        <w:t>3、</w:t>
      </w:r>
      <w:r w:rsidR="009E06CB" w:rsidRPr="00F97EC1">
        <w:rPr>
          <w:rFonts w:ascii="標楷體" w:eastAsia="標楷體" w:hAnsi="標楷體" w:hint="eastAsia"/>
          <w:color w:val="000000"/>
          <w:sz w:val="28"/>
          <w:szCs w:val="28"/>
        </w:rPr>
        <w:t>符合其他機關、團體志願服務獎勵標準者，由本局依服務時數及年資，擇優推薦。</w:t>
      </w:r>
    </w:p>
    <w:p w:rsidR="00980968" w:rsidRPr="00F97EC1" w:rsidRDefault="009E06CB" w:rsidP="009E06CB">
      <w:pPr>
        <w:spacing w:line="460" w:lineRule="exact"/>
        <w:ind w:leftChars="72" w:left="1293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F97EC1">
        <w:rPr>
          <w:rFonts w:ascii="標楷體" w:eastAsia="標楷體" w:hAnsi="標楷體" w:hint="eastAsia"/>
          <w:color w:val="000000"/>
          <w:sz w:val="28"/>
          <w:szCs w:val="28"/>
        </w:rPr>
        <w:t>五、有下列情形者，取消其服務資格，不予續聘並收回服務證</w:t>
      </w:r>
      <w:r w:rsidR="00E33B21" w:rsidRPr="00F97EC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E06CB" w:rsidRDefault="009E06CB" w:rsidP="009E06CB">
      <w:pPr>
        <w:spacing w:line="46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E33B21" w:rsidRPr="00565154">
        <w:rPr>
          <w:rFonts w:ascii="標楷體" w:eastAsia="標楷體" w:hAnsi="標楷體" w:hint="eastAsia"/>
          <w:sz w:val="28"/>
          <w:szCs w:val="28"/>
        </w:rPr>
        <w:t>請假總時數達該服務年度排班總時數</w:t>
      </w:r>
      <w:r w:rsidR="00B858A6" w:rsidRPr="00565154">
        <w:rPr>
          <w:rFonts w:ascii="標楷體" w:eastAsia="標楷體" w:hAnsi="標楷體" w:hint="eastAsia"/>
          <w:sz w:val="28"/>
          <w:szCs w:val="28"/>
        </w:rPr>
        <w:t>二分之一</w:t>
      </w:r>
      <w:r w:rsidR="00E33B21" w:rsidRPr="00565154">
        <w:rPr>
          <w:rFonts w:ascii="標楷體" w:eastAsia="標楷體" w:hAnsi="標楷體" w:hint="eastAsia"/>
          <w:sz w:val="28"/>
          <w:szCs w:val="28"/>
        </w:rPr>
        <w:t>者，但因病或</w:t>
      </w:r>
    </w:p>
    <w:p w:rsidR="00E33B21" w:rsidRPr="00565154" w:rsidRDefault="00E33B21" w:rsidP="009E06CB">
      <w:pPr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565154">
        <w:rPr>
          <w:rFonts w:ascii="標楷體" w:eastAsia="標楷體" w:hAnsi="標楷體" w:hint="eastAsia"/>
          <w:sz w:val="28"/>
          <w:szCs w:val="28"/>
        </w:rPr>
        <w:t>其他事由經提出證明者不在此限。</w:t>
      </w:r>
    </w:p>
    <w:p w:rsidR="00E33B21" w:rsidRPr="00565154" w:rsidRDefault="000A3C77" w:rsidP="009E06CB">
      <w:pPr>
        <w:spacing w:line="46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E33B21" w:rsidRPr="00565154">
        <w:rPr>
          <w:rFonts w:ascii="標楷體" w:eastAsia="標楷體" w:hAnsi="標楷體" w:hint="eastAsia"/>
          <w:sz w:val="28"/>
          <w:szCs w:val="28"/>
        </w:rPr>
        <w:t>從事推銷、營利或其他不當行為者。</w:t>
      </w:r>
    </w:p>
    <w:p w:rsidR="00E33B21" w:rsidRPr="00565154" w:rsidRDefault="000A3C77" w:rsidP="009E06CB">
      <w:pPr>
        <w:spacing w:line="46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E33B21" w:rsidRPr="00565154">
        <w:rPr>
          <w:rFonts w:ascii="標楷體" w:eastAsia="標楷體" w:hAnsi="標楷體" w:hint="eastAsia"/>
          <w:sz w:val="28"/>
          <w:szCs w:val="28"/>
        </w:rPr>
        <w:t>服務期間於櫃台看書報雜誌者。</w:t>
      </w:r>
    </w:p>
    <w:p w:rsidR="00E33B21" w:rsidRPr="00565154" w:rsidRDefault="000A3C77" w:rsidP="009E06CB">
      <w:pPr>
        <w:spacing w:line="46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="00E33B21" w:rsidRPr="00565154">
        <w:rPr>
          <w:rFonts w:ascii="標楷體" w:eastAsia="標楷體" w:hAnsi="標楷體" w:hint="eastAsia"/>
          <w:sz w:val="28"/>
          <w:szCs w:val="28"/>
        </w:rPr>
        <w:t>違反或未遵守</w:t>
      </w:r>
      <w:r w:rsidR="001D1ECE" w:rsidRPr="00565154">
        <w:rPr>
          <w:rFonts w:ascii="標楷體" w:eastAsia="標楷體" w:hAnsi="標楷體" w:hint="eastAsia"/>
          <w:sz w:val="28"/>
          <w:szCs w:val="28"/>
        </w:rPr>
        <w:t>志</w:t>
      </w:r>
      <w:r w:rsidR="001D1ECE">
        <w:rPr>
          <w:rFonts w:ascii="標楷體" w:eastAsia="標楷體" w:hAnsi="標楷體" w:hint="eastAsia"/>
          <w:sz w:val="28"/>
          <w:szCs w:val="28"/>
        </w:rPr>
        <w:t>願服務人員</w:t>
      </w:r>
      <w:r w:rsidR="00E33B21" w:rsidRPr="00565154">
        <w:rPr>
          <w:rFonts w:ascii="標楷體" w:eastAsia="標楷體" w:hAnsi="標楷體" w:hint="eastAsia"/>
          <w:sz w:val="28"/>
          <w:szCs w:val="28"/>
        </w:rPr>
        <w:t>應盡義務者。</w:t>
      </w:r>
    </w:p>
    <w:p w:rsidR="00DA7DDF" w:rsidRPr="00BB1D96" w:rsidRDefault="000A3C77" w:rsidP="009E06CB">
      <w:pPr>
        <w:spacing w:line="46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 w:rsidR="00E33B21" w:rsidRPr="00BB1D96">
        <w:rPr>
          <w:rFonts w:ascii="標楷體" w:eastAsia="標楷體" w:hAnsi="標楷體" w:hint="eastAsia"/>
          <w:sz w:val="28"/>
          <w:szCs w:val="28"/>
        </w:rPr>
        <w:t>服務不佳，經民眾反映查明屬實</w:t>
      </w:r>
      <w:r w:rsidR="007919CF" w:rsidRPr="00BB1D96">
        <w:rPr>
          <w:rFonts w:ascii="標楷體" w:eastAsia="標楷體" w:hAnsi="標楷體" w:hint="eastAsia"/>
          <w:sz w:val="28"/>
          <w:szCs w:val="28"/>
        </w:rPr>
        <w:t>者</w:t>
      </w:r>
      <w:r w:rsidR="00E33B21" w:rsidRPr="00BB1D96">
        <w:rPr>
          <w:rFonts w:ascii="標楷體" w:eastAsia="標楷體" w:hAnsi="標楷體" w:hint="eastAsia"/>
          <w:sz w:val="28"/>
          <w:szCs w:val="28"/>
        </w:rPr>
        <w:t>。</w:t>
      </w:r>
    </w:p>
    <w:p w:rsidR="007407D4" w:rsidRPr="00F97EC1" w:rsidRDefault="00287A17" w:rsidP="007407D4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97EC1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="007407D4" w:rsidRPr="00F97EC1">
        <w:rPr>
          <w:rFonts w:ascii="標楷體" w:eastAsia="標楷體" w:hAnsi="標楷體" w:hint="eastAsia"/>
          <w:color w:val="000000"/>
          <w:sz w:val="28"/>
          <w:szCs w:val="28"/>
        </w:rPr>
        <w:t>、所需經費由本局企劃服務-業務費項下支應。</w:t>
      </w:r>
    </w:p>
    <w:sectPr w:rsidR="007407D4" w:rsidRPr="00F97EC1" w:rsidSect="007C76AF">
      <w:footerReference w:type="even" r:id="rId8"/>
      <w:footerReference w:type="default" r:id="rId9"/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7B0" w:rsidRDefault="008B67B0">
      <w:r>
        <w:separator/>
      </w:r>
    </w:p>
  </w:endnote>
  <w:endnote w:type="continuationSeparator" w:id="1">
    <w:p w:rsidR="008B67B0" w:rsidRDefault="008B6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968" w:rsidRDefault="00EE697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096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80968" w:rsidRDefault="0098096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CD" w:rsidRDefault="00EE697B">
    <w:pPr>
      <w:pStyle w:val="a7"/>
      <w:jc w:val="center"/>
    </w:pPr>
    <w:fldSimple w:instr=" PAGE   \* MERGEFORMAT ">
      <w:r w:rsidR="001B3C8E" w:rsidRPr="001B3C8E">
        <w:rPr>
          <w:noProof/>
          <w:lang w:val="zh-TW"/>
        </w:rPr>
        <w:t>2</w:t>
      </w:r>
    </w:fldSimple>
  </w:p>
  <w:p w:rsidR="00980968" w:rsidRDefault="00980968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7B0" w:rsidRDefault="008B67B0">
      <w:r>
        <w:separator/>
      </w:r>
    </w:p>
  </w:footnote>
  <w:footnote w:type="continuationSeparator" w:id="1">
    <w:p w:rsidR="008B67B0" w:rsidRDefault="008B67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3980"/>
    <w:multiLevelType w:val="hybridMultilevel"/>
    <w:tmpl w:val="490CA4EE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2C97F22"/>
    <w:multiLevelType w:val="hybridMultilevel"/>
    <w:tmpl w:val="F16A2FD0"/>
    <w:lvl w:ilvl="0" w:tplc="A69ADFC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5F2C6CC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C62ABFBE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D7C7AB2"/>
    <w:multiLevelType w:val="hybridMultilevel"/>
    <w:tmpl w:val="8970EF72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ACA4B61C">
      <w:start w:val="1"/>
      <w:numFmt w:val="decimal"/>
      <w:lvlText w:val="（%2）"/>
      <w:lvlJc w:val="left"/>
      <w:pPr>
        <w:tabs>
          <w:tab w:val="num" w:pos="1855"/>
        </w:tabs>
        <w:ind w:left="161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>
    <w:nsid w:val="141B7DAF"/>
    <w:multiLevelType w:val="hybridMultilevel"/>
    <w:tmpl w:val="D5E4186A"/>
    <w:lvl w:ilvl="0" w:tplc="63AAD76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7306F6C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D2C38D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BC2DC4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2070BD2A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779E5496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8D14AC40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BA54CECE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3F00738C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A962A5"/>
    <w:multiLevelType w:val="hybridMultilevel"/>
    <w:tmpl w:val="49745A92"/>
    <w:lvl w:ilvl="0" w:tplc="4AB0D698">
      <w:start w:val="1"/>
      <w:numFmt w:val="taiwaneseCountingThousand"/>
      <w:lvlText w:val="（%1）、"/>
      <w:lvlJc w:val="left"/>
      <w:pPr>
        <w:tabs>
          <w:tab w:val="num" w:pos="3360"/>
        </w:tabs>
        <w:ind w:left="27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A5B509A"/>
    <w:multiLevelType w:val="hybridMultilevel"/>
    <w:tmpl w:val="E3AAA342"/>
    <w:lvl w:ilvl="0" w:tplc="12E42B32">
      <w:start w:val="1"/>
      <w:numFmt w:val="taiwaneseCountingThousand"/>
      <w:lvlText w:val="%1、"/>
      <w:lvlJc w:val="left"/>
      <w:pPr>
        <w:tabs>
          <w:tab w:val="num" w:pos="1527"/>
        </w:tabs>
        <w:ind w:left="152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6">
    <w:nsid w:val="1B8610DD"/>
    <w:multiLevelType w:val="hybridMultilevel"/>
    <w:tmpl w:val="BF1E8730"/>
    <w:lvl w:ilvl="0" w:tplc="FFFFFFFF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FFFFFFFF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1BA0878"/>
    <w:multiLevelType w:val="hybridMultilevel"/>
    <w:tmpl w:val="DF86D546"/>
    <w:lvl w:ilvl="0" w:tplc="321A847A">
      <w:start w:val="1"/>
      <w:numFmt w:val="taiwaneseCountingThousand"/>
      <w:lvlText w:val="（%1）"/>
      <w:lvlJc w:val="left"/>
      <w:pPr>
        <w:tabs>
          <w:tab w:val="num" w:pos="1755"/>
        </w:tabs>
        <w:ind w:left="17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8">
    <w:nsid w:val="23286F0E"/>
    <w:multiLevelType w:val="hybridMultilevel"/>
    <w:tmpl w:val="AE6046B8"/>
    <w:lvl w:ilvl="0" w:tplc="10F84B5E">
      <w:start w:val="1"/>
      <w:numFmt w:val="taiwaneseCountingThousand"/>
      <w:lvlText w:val="（%1）"/>
      <w:lvlJc w:val="left"/>
      <w:pPr>
        <w:tabs>
          <w:tab w:val="num" w:pos="1035"/>
        </w:tabs>
        <w:ind w:left="1035" w:hanging="855"/>
      </w:pPr>
      <w:rPr>
        <w:rFonts w:ascii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9">
    <w:nsid w:val="29A846E5"/>
    <w:multiLevelType w:val="hybridMultilevel"/>
    <w:tmpl w:val="2054AF7A"/>
    <w:lvl w:ilvl="0" w:tplc="F0EC397E">
      <w:start w:val="1"/>
      <w:numFmt w:val="taiwaneseCountingThousand"/>
      <w:lvlText w:val="（%1）"/>
      <w:lvlJc w:val="left"/>
      <w:pPr>
        <w:tabs>
          <w:tab w:val="num" w:pos="2115"/>
        </w:tabs>
        <w:ind w:left="2115" w:hanging="855"/>
      </w:pPr>
      <w:rPr>
        <w:rFonts w:ascii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</w:lvl>
  </w:abstractNum>
  <w:abstractNum w:abstractNumId="10">
    <w:nsid w:val="2B22049E"/>
    <w:multiLevelType w:val="hybridMultilevel"/>
    <w:tmpl w:val="8048E23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D26473B"/>
    <w:multiLevelType w:val="multilevel"/>
    <w:tmpl w:val="2CC6FD22"/>
    <w:lvl w:ilvl="0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020"/>
        </w:tabs>
        <w:ind w:left="1020" w:hanging="480"/>
      </w:pPr>
    </w:lvl>
    <w:lvl w:ilvl="2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12">
    <w:nsid w:val="2D863BE9"/>
    <w:multiLevelType w:val="hybridMultilevel"/>
    <w:tmpl w:val="44F032D2"/>
    <w:lvl w:ilvl="0" w:tplc="9FC6E48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606014">
      <w:start w:val="1"/>
      <w:numFmt w:val="taiwaneseCountingThousand"/>
      <w:lvlText w:val="(%2)、"/>
      <w:lvlJc w:val="left"/>
      <w:pPr>
        <w:tabs>
          <w:tab w:val="num" w:pos="120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00C73E3"/>
    <w:multiLevelType w:val="hybridMultilevel"/>
    <w:tmpl w:val="48EC045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6C13812"/>
    <w:multiLevelType w:val="hybridMultilevel"/>
    <w:tmpl w:val="AB1CC1C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7685162"/>
    <w:multiLevelType w:val="multilevel"/>
    <w:tmpl w:val="090EB16C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eastAsia="Times New Roman" w:hAnsi="Times New Roman" w:cs="Times New Roman" w:hint="eastAsia"/>
      </w:rPr>
    </w:lvl>
    <w:lvl w:ilvl="2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77C56E6"/>
    <w:multiLevelType w:val="hybridMultilevel"/>
    <w:tmpl w:val="714E2004"/>
    <w:lvl w:ilvl="0" w:tplc="868ACDD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E3049A5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998FC5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765E6D8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44C8C9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68C5FC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9F02A02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3F00400E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D0A01C8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8FC6537"/>
    <w:multiLevelType w:val="multilevel"/>
    <w:tmpl w:val="4BE879C2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taiwaneseCountingThousand"/>
      <w:lvlText w:val="(%2)、"/>
      <w:lvlJc w:val="left"/>
      <w:pPr>
        <w:tabs>
          <w:tab w:val="num" w:pos="1200"/>
        </w:tabs>
        <w:ind w:left="960" w:hanging="48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BB67DD0"/>
    <w:multiLevelType w:val="hybridMultilevel"/>
    <w:tmpl w:val="4BE879C2"/>
    <w:lvl w:ilvl="0" w:tplc="12E42B3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11380E6C">
      <w:start w:val="1"/>
      <w:numFmt w:val="taiwaneseCountingThousand"/>
      <w:lvlText w:val="(%2)、"/>
      <w:lvlJc w:val="left"/>
      <w:pPr>
        <w:tabs>
          <w:tab w:val="num" w:pos="1200"/>
        </w:tabs>
        <w:ind w:left="960" w:hanging="480"/>
      </w:pPr>
      <w:rPr>
        <w:rFonts w:hint="eastAsia"/>
      </w:rPr>
    </w:lvl>
    <w:lvl w:ilvl="2" w:tplc="A044C56E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2765BA5"/>
    <w:multiLevelType w:val="hybridMultilevel"/>
    <w:tmpl w:val="2C1EED9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3600A90"/>
    <w:multiLevelType w:val="hybridMultilevel"/>
    <w:tmpl w:val="E286C76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4524B1A"/>
    <w:multiLevelType w:val="hybridMultilevel"/>
    <w:tmpl w:val="E82C6BA0"/>
    <w:lvl w:ilvl="0" w:tplc="12E42B32">
      <w:start w:val="1"/>
      <w:numFmt w:val="taiwaneseCountingThousand"/>
      <w:lvlText w:val="%1、"/>
      <w:lvlJc w:val="left"/>
      <w:pPr>
        <w:tabs>
          <w:tab w:val="num" w:pos="1100"/>
        </w:tabs>
        <w:ind w:left="11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0"/>
        </w:tabs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0"/>
        </w:tabs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0"/>
        </w:tabs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0"/>
        </w:tabs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0"/>
        </w:tabs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0"/>
        </w:tabs>
        <w:ind w:left="4460" w:hanging="480"/>
      </w:pPr>
    </w:lvl>
  </w:abstractNum>
  <w:abstractNum w:abstractNumId="22">
    <w:nsid w:val="49DE1848"/>
    <w:multiLevelType w:val="hybridMultilevel"/>
    <w:tmpl w:val="81C627B4"/>
    <w:lvl w:ilvl="0" w:tplc="231E7CD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FF7CC3B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B6CE1F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E949C02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98A94FE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83362B2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6EA8AA7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B8421F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BEA4243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B2162B8"/>
    <w:multiLevelType w:val="multilevel"/>
    <w:tmpl w:val="3BF4676C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eastAsia="Times New Roman" w:hAnsi="Times New Roman" w:cs="Times New Roman" w:hint="eastAsia"/>
      </w:rPr>
    </w:lvl>
    <w:lvl w:ilvl="2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4D6A1573"/>
    <w:multiLevelType w:val="hybridMultilevel"/>
    <w:tmpl w:val="2F1EF90A"/>
    <w:lvl w:ilvl="0" w:tplc="12E42B3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0336EF7"/>
    <w:multiLevelType w:val="multilevel"/>
    <w:tmpl w:val="16A0410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480"/>
      </w:pPr>
    </w:lvl>
    <w:lvl w:ilvl="1">
      <w:start w:val="1"/>
      <w:numFmt w:val="decimal"/>
      <w:lvlText w:val="（%2）"/>
      <w:lvlJc w:val="left"/>
      <w:pPr>
        <w:tabs>
          <w:tab w:val="num" w:pos="1785"/>
        </w:tabs>
        <w:ind w:left="1785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2025"/>
        </w:tabs>
        <w:ind w:left="2025" w:hanging="480"/>
      </w:pPr>
    </w:lvl>
    <w:lvl w:ilvl="3">
      <w:start w:val="1"/>
      <w:numFmt w:val="decimal"/>
      <w:lvlText w:val="%4."/>
      <w:lvlJc w:val="left"/>
      <w:pPr>
        <w:tabs>
          <w:tab w:val="num" w:pos="2505"/>
        </w:tabs>
        <w:ind w:left="2505" w:hanging="480"/>
      </w:pPr>
    </w:lvl>
    <w:lvl w:ilvl="4">
      <w:start w:val="1"/>
      <w:numFmt w:val="ideographTraditional"/>
      <w:lvlText w:val="%5、"/>
      <w:lvlJc w:val="left"/>
      <w:pPr>
        <w:tabs>
          <w:tab w:val="num" w:pos="2985"/>
        </w:tabs>
        <w:ind w:left="2985" w:hanging="480"/>
      </w:pPr>
    </w:lvl>
    <w:lvl w:ilvl="5">
      <w:start w:val="1"/>
      <w:numFmt w:val="lowerRoman"/>
      <w:lvlText w:val="%6."/>
      <w:lvlJc w:val="right"/>
      <w:pPr>
        <w:tabs>
          <w:tab w:val="num" w:pos="3465"/>
        </w:tabs>
        <w:ind w:left="3465" w:hanging="480"/>
      </w:pPr>
    </w:lvl>
    <w:lvl w:ilvl="6">
      <w:start w:val="1"/>
      <w:numFmt w:val="decimal"/>
      <w:lvlText w:val="%7."/>
      <w:lvlJc w:val="left"/>
      <w:pPr>
        <w:tabs>
          <w:tab w:val="num" w:pos="3945"/>
        </w:tabs>
        <w:ind w:left="3945" w:hanging="480"/>
      </w:pPr>
    </w:lvl>
    <w:lvl w:ilvl="7">
      <w:start w:val="1"/>
      <w:numFmt w:val="ideographTraditional"/>
      <w:lvlText w:val="%8、"/>
      <w:lvlJc w:val="left"/>
      <w:pPr>
        <w:tabs>
          <w:tab w:val="num" w:pos="4425"/>
        </w:tabs>
        <w:ind w:left="4425" w:hanging="480"/>
      </w:pPr>
    </w:lvl>
    <w:lvl w:ilvl="8">
      <w:start w:val="1"/>
      <w:numFmt w:val="lowerRoman"/>
      <w:lvlText w:val="%9."/>
      <w:lvlJc w:val="right"/>
      <w:pPr>
        <w:tabs>
          <w:tab w:val="num" w:pos="4905"/>
        </w:tabs>
        <w:ind w:left="4905" w:hanging="480"/>
      </w:pPr>
    </w:lvl>
  </w:abstractNum>
  <w:abstractNum w:abstractNumId="26">
    <w:nsid w:val="51A02796"/>
    <w:multiLevelType w:val="multilevel"/>
    <w:tmpl w:val="2B862A20"/>
    <w:lvl w:ilvl="0">
      <w:start w:val="1"/>
      <w:numFmt w:val="taiwaneseCountingThousand"/>
      <w:lvlText w:val="（%1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abstractNum w:abstractNumId="27">
    <w:nsid w:val="523C180D"/>
    <w:multiLevelType w:val="singleLevel"/>
    <w:tmpl w:val="B560A5F8"/>
    <w:lvl w:ilvl="0">
      <w:start w:val="1"/>
      <w:numFmt w:val="taiwaneseCountingThousand"/>
      <w:lvlText w:val="（%1）"/>
      <w:lvlJc w:val="left"/>
      <w:pPr>
        <w:tabs>
          <w:tab w:val="num" w:pos="1539"/>
        </w:tabs>
        <w:ind w:left="1539" w:hanging="972"/>
      </w:pPr>
      <w:rPr>
        <w:rFonts w:hint="eastAsia"/>
      </w:rPr>
    </w:lvl>
  </w:abstractNum>
  <w:abstractNum w:abstractNumId="28">
    <w:nsid w:val="53A64638"/>
    <w:multiLevelType w:val="hybridMultilevel"/>
    <w:tmpl w:val="2CC6FD22"/>
    <w:lvl w:ilvl="0" w:tplc="12E42B32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20"/>
        </w:tabs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29">
    <w:nsid w:val="57564A34"/>
    <w:multiLevelType w:val="hybridMultilevel"/>
    <w:tmpl w:val="C040F7BA"/>
    <w:lvl w:ilvl="0" w:tplc="41B2CD3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0">
    <w:nsid w:val="577B4576"/>
    <w:multiLevelType w:val="hybridMultilevel"/>
    <w:tmpl w:val="ED92BCF0"/>
    <w:lvl w:ilvl="0" w:tplc="ED90678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C4162C76">
      <w:start w:val="1"/>
      <w:numFmt w:val="decimal"/>
      <w:lvlText w:val="（%3）"/>
      <w:lvlJc w:val="left"/>
      <w:pPr>
        <w:tabs>
          <w:tab w:val="num" w:pos="2422"/>
        </w:tabs>
        <w:ind w:left="2422" w:hanging="720"/>
      </w:pPr>
      <w:rPr>
        <w:rFonts w:ascii="標楷體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D386A42"/>
    <w:multiLevelType w:val="hybridMultilevel"/>
    <w:tmpl w:val="2B0E3E9C"/>
    <w:lvl w:ilvl="0" w:tplc="B72A3EC2">
      <w:start w:val="1"/>
      <w:numFmt w:val="taiwaneseCountingThousand"/>
      <w:lvlText w:val="（%1）"/>
      <w:lvlJc w:val="left"/>
      <w:pPr>
        <w:tabs>
          <w:tab w:val="num" w:pos="2498"/>
        </w:tabs>
        <w:ind w:left="2498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78"/>
        </w:tabs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8"/>
        </w:tabs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18"/>
        </w:tabs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98"/>
        </w:tabs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8"/>
        </w:tabs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58"/>
        </w:tabs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38"/>
        </w:tabs>
        <w:ind w:left="5738" w:hanging="480"/>
      </w:pPr>
    </w:lvl>
  </w:abstractNum>
  <w:abstractNum w:abstractNumId="32">
    <w:nsid w:val="5E7A3869"/>
    <w:multiLevelType w:val="hybridMultilevel"/>
    <w:tmpl w:val="DF067232"/>
    <w:lvl w:ilvl="0" w:tplc="729C5554">
      <w:start w:val="1"/>
      <w:numFmt w:val="decimal"/>
      <w:lvlText w:val="（%1）"/>
      <w:lvlJc w:val="left"/>
      <w:pPr>
        <w:tabs>
          <w:tab w:val="num" w:pos="2422"/>
        </w:tabs>
        <w:ind w:left="2422" w:hanging="720"/>
      </w:pPr>
      <w:rPr>
        <w:rFonts w:asci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EB34EFE"/>
    <w:multiLevelType w:val="hybridMultilevel"/>
    <w:tmpl w:val="B3E853EC"/>
    <w:lvl w:ilvl="0" w:tplc="9DAC6EC4">
      <w:start w:val="1"/>
      <w:numFmt w:val="taiwaneseCountingThousand"/>
      <w:lvlText w:val="%1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 w:tplc="EDD83990">
      <w:start w:val="2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5F742EED"/>
    <w:multiLevelType w:val="multilevel"/>
    <w:tmpl w:val="946A274A"/>
    <w:lvl w:ilvl="0">
      <w:start w:val="1"/>
      <w:numFmt w:val="taiwaneseCountingThousand"/>
      <w:lvlText w:val="（%1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abstractNum w:abstractNumId="35">
    <w:nsid w:val="60A31547"/>
    <w:multiLevelType w:val="hybridMultilevel"/>
    <w:tmpl w:val="16A04104"/>
    <w:lvl w:ilvl="0" w:tplc="0409000F">
      <w:start w:val="1"/>
      <w:numFmt w:val="decimal"/>
      <w:lvlText w:val="%1."/>
      <w:lvlJc w:val="left"/>
      <w:pPr>
        <w:tabs>
          <w:tab w:val="num" w:pos="1065"/>
        </w:tabs>
        <w:ind w:left="1065" w:hanging="480"/>
      </w:pPr>
    </w:lvl>
    <w:lvl w:ilvl="1" w:tplc="B4444600">
      <w:start w:val="1"/>
      <w:numFmt w:val="decimal"/>
      <w:lvlText w:val="（%2）"/>
      <w:lvlJc w:val="left"/>
      <w:pPr>
        <w:tabs>
          <w:tab w:val="num" w:pos="1785"/>
        </w:tabs>
        <w:ind w:left="1785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05"/>
        </w:tabs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85"/>
        </w:tabs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65"/>
        </w:tabs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45"/>
        </w:tabs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25"/>
        </w:tabs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05"/>
        </w:tabs>
        <w:ind w:left="4905" w:hanging="480"/>
      </w:pPr>
    </w:lvl>
  </w:abstractNum>
  <w:abstractNum w:abstractNumId="36">
    <w:nsid w:val="61793530"/>
    <w:multiLevelType w:val="multilevel"/>
    <w:tmpl w:val="2FCC011C"/>
    <w:lvl w:ilvl="0">
      <w:start w:val="1"/>
      <w:numFmt w:val="none"/>
      <w:suff w:val="nothing"/>
      <w:lvlText w:val="%1"/>
      <w:lvlJc w:val="left"/>
      <w:pPr>
        <w:ind w:left="1304" w:hanging="1304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652"/>
      </w:pPr>
      <w:rPr>
        <w:rFonts w:hint="eastAsia"/>
      </w:rPr>
    </w:lvl>
    <w:lvl w:ilvl="2">
      <w:start w:val="1"/>
      <w:numFmt w:val="taiwaneseCountingThousand"/>
      <w:suff w:val="nothing"/>
      <w:lvlText w:val="(%3)"/>
      <w:lvlJc w:val="left"/>
      <w:pPr>
        <w:ind w:left="1644" w:hanging="964"/>
      </w:pPr>
      <w:rPr>
        <w:rFonts w:hint="eastAsia"/>
      </w:rPr>
    </w:lvl>
    <w:lvl w:ilvl="3">
      <w:start w:val="1"/>
      <w:numFmt w:val="decimalFullWidth"/>
      <w:suff w:val="nothing"/>
      <w:lvlText w:val="%4、"/>
      <w:lvlJc w:val="left"/>
      <w:pPr>
        <w:ind w:left="1985" w:hanging="681"/>
      </w:pPr>
      <w:rPr>
        <w:rFonts w:hint="eastAsia"/>
      </w:rPr>
    </w:lvl>
    <w:lvl w:ilvl="4">
      <w:start w:val="1"/>
      <w:numFmt w:val="decimalFullWidth"/>
      <w:suff w:val="nothing"/>
      <w:lvlText w:val="(%5)"/>
      <w:lvlJc w:val="left"/>
      <w:pPr>
        <w:ind w:left="2608" w:hanging="964"/>
      </w:pPr>
      <w:rPr>
        <w:rFonts w:hint="eastAsia"/>
      </w:rPr>
    </w:lvl>
    <w:lvl w:ilvl="5">
      <w:start w:val="1"/>
      <w:numFmt w:val="ideographTraditional"/>
      <w:suff w:val="nothing"/>
      <w:lvlText w:val="%6、"/>
      <w:lvlJc w:val="left"/>
      <w:pPr>
        <w:ind w:left="2948" w:hanging="652"/>
      </w:pPr>
      <w:rPr>
        <w:rFonts w:hint="eastAsia"/>
      </w:rPr>
    </w:lvl>
    <w:lvl w:ilvl="6">
      <w:start w:val="1"/>
      <w:numFmt w:val="ideographTraditional"/>
      <w:suff w:val="nothing"/>
      <w:lvlText w:val="(%7)"/>
      <w:lvlJc w:val="left"/>
      <w:pPr>
        <w:ind w:left="3260" w:hanging="964"/>
      </w:pPr>
      <w:rPr>
        <w:rFonts w:hint="eastAsia"/>
      </w:rPr>
    </w:lvl>
    <w:lvl w:ilvl="7">
      <w:start w:val="1"/>
      <w:numFmt w:val="ideographZodiac"/>
      <w:suff w:val="nothing"/>
      <w:lvlText w:val="%8、"/>
      <w:lvlJc w:val="left"/>
      <w:pPr>
        <w:ind w:left="3969" w:hanging="851"/>
      </w:pPr>
      <w:rPr>
        <w:rFonts w:hint="eastAsia"/>
      </w:rPr>
    </w:lvl>
    <w:lvl w:ilvl="8">
      <w:start w:val="1"/>
      <w:numFmt w:val="ideographZodiac"/>
      <w:pStyle w:val="a"/>
      <w:suff w:val="nothing"/>
      <w:lvlText w:val="（%9)"/>
      <w:lvlJc w:val="left"/>
      <w:pPr>
        <w:ind w:left="4252" w:hanging="567"/>
      </w:pPr>
      <w:rPr>
        <w:rFonts w:hint="eastAsia"/>
      </w:rPr>
    </w:lvl>
  </w:abstractNum>
  <w:abstractNum w:abstractNumId="37">
    <w:nsid w:val="64D100A9"/>
    <w:multiLevelType w:val="hybridMultilevel"/>
    <w:tmpl w:val="0944D8E8"/>
    <w:lvl w:ilvl="0" w:tplc="226AB32E">
      <w:start w:val="1"/>
      <w:numFmt w:val="decimal"/>
      <w:lvlText w:val="（%1）"/>
      <w:lvlJc w:val="left"/>
      <w:pPr>
        <w:tabs>
          <w:tab w:val="num" w:pos="3120"/>
        </w:tabs>
        <w:ind w:left="3120" w:hanging="720"/>
      </w:pPr>
      <w:rPr>
        <w:rFonts w:asci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70E504B"/>
    <w:multiLevelType w:val="multilevel"/>
    <w:tmpl w:val="05C2202E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eastAsia="Times New Roman" w:hAnsi="Times New Roman" w:cs="Times New Roman"/>
      </w:rPr>
    </w:lvl>
    <w:lvl w:ilvl="2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BAA145C"/>
    <w:multiLevelType w:val="singleLevel"/>
    <w:tmpl w:val="90B25FAC"/>
    <w:lvl w:ilvl="0">
      <w:start w:val="1"/>
      <w:numFmt w:val="taiwaneseCountingThousand"/>
      <w:lvlText w:val="（%1）"/>
      <w:lvlJc w:val="left"/>
      <w:pPr>
        <w:tabs>
          <w:tab w:val="num" w:pos="2390"/>
        </w:tabs>
        <w:ind w:left="2390" w:hanging="972"/>
      </w:pPr>
      <w:rPr>
        <w:rFonts w:hint="eastAsia"/>
      </w:rPr>
    </w:lvl>
  </w:abstractNum>
  <w:abstractNum w:abstractNumId="40">
    <w:nsid w:val="6C2645FA"/>
    <w:multiLevelType w:val="hybridMultilevel"/>
    <w:tmpl w:val="D910E8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EB12B8C4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8C984E20">
      <w:start w:val="1"/>
      <w:numFmt w:val="taiwaneseCountingThousand"/>
      <w:lvlText w:val="（%4）"/>
      <w:lvlJc w:val="left"/>
      <w:pPr>
        <w:tabs>
          <w:tab w:val="num" w:pos="2295"/>
        </w:tabs>
        <w:ind w:left="2295" w:hanging="855"/>
      </w:pPr>
      <w:rPr>
        <w:rFonts w:hint="eastAsia"/>
      </w:rPr>
    </w:lvl>
    <w:lvl w:ilvl="4" w:tplc="0409000F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</w:lvl>
    <w:lvl w:ilvl="5" w:tplc="226AB32E">
      <w:start w:val="1"/>
      <w:numFmt w:val="decimal"/>
      <w:lvlText w:val="（%6）"/>
      <w:lvlJc w:val="left"/>
      <w:pPr>
        <w:tabs>
          <w:tab w:val="num" w:pos="3120"/>
        </w:tabs>
        <w:ind w:left="3120" w:hanging="720"/>
      </w:pPr>
      <w:rPr>
        <w:rFonts w:ascii="標楷體" w:hint="eastAsia"/>
        <w:color w:val="auto"/>
      </w:rPr>
    </w:lvl>
    <w:lvl w:ilvl="6" w:tplc="04090019">
      <w:start w:val="1"/>
      <w:numFmt w:val="ideographTraditional"/>
      <w:lvlText w:val="%7、"/>
      <w:lvlJc w:val="left"/>
      <w:pPr>
        <w:tabs>
          <w:tab w:val="num" w:pos="3360"/>
        </w:tabs>
        <w:ind w:left="3360" w:hanging="480"/>
      </w:pPr>
    </w:lvl>
    <w:lvl w:ilvl="7" w:tplc="F5C4232E">
      <w:start w:val="2"/>
      <w:numFmt w:val="decimal"/>
      <w:lvlText w:val="%8、"/>
      <w:lvlJc w:val="left"/>
      <w:pPr>
        <w:ind w:left="4080" w:hanging="72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C3173DB"/>
    <w:multiLevelType w:val="hybridMultilevel"/>
    <w:tmpl w:val="F1AAC6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6DD715EC"/>
    <w:multiLevelType w:val="hybridMultilevel"/>
    <w:tmpl w:val="42A657E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7BAD63AD"/>
    <w:multiLevelType w:val="hybridMultilevel"/>
    <w:tmpl w:val="7556D920"/>
    <w:lvl w:ilvl="0" w:tplc="36B06FA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20A9AB0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7CEF3D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538A60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CB24D9B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E9FC1E3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9DCAF282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1ECE4E6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A514900A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C4247EF"/>
    <w:multiLevelType w:val="singleLevel"/>
    <w:tmpl w:val="C4B271EC"/>
    <w:lvl w:ilvl="0">
      <w:start w:val="1"/>
      <w:numFmt w:val="taiwaneseCountingThousand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</w:abstractNum>
  <w:abstractNum w:abstractNumId="45">
    <w:nsid w:val="7E891B75"/>
    <w:multiLevelType w:val="hybridMultilevel"/>
    <w:tmpl w:val="E21AA1B8"/>
    <w:lvl w:ilvl="0" w:tplc="D56C34DA">
      <w:start w:val="1"/>
      <w:numFmt w:val="decimal"/>
      <w:lvlText w:val="%1、"/>
      <w:lvlJc w:val="left"/>
      <w:pPr>
        <w:ind w:left="234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582" w:hanging="480"/>
      </w:pPr>
    </w:lvl>
    <w:lvl w:ilvl="2" w:tplc="0409001B" w:tentative="1">
      <w:start w:val="1"/>
      <w:numFmt w:val="lowerRoman"/>
      <w:lvlText w:val="%3."/>
      <w:lvlJc w:val="right"/>
      <w:pPr>
        <w:ind w:left="3062" w:hanging="480"/>
      </w:pPr>
    </w:lvl>
    <w:lvl w:ilvl="3" w:tplc="0409000F" w:tentative="1">
      <w:start w:val="1"/>
      <w:numFmt w:val="decimal"/>
      <w:lvlText w:val="%4."/>
      <w:lvlJc w:val="left"/>
      <w:pPr>
        <w:ind w:left="3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2" w:hanging="480"/>
      </w:pPr>
    </w:lvl>
    <w:lvl w:ilvl="5" w:tplc="0409001B" w:tentative="1">
      <w:start w:val="1"/>
      <w:numFmt w:val="lowerRoman"/>
      <w:lvlText w:val="%6."/>
      <w:lvlJc w:val="right"/>
      <w:pPr>
        <w:ind w:left="4502" w:hanging="480"/>
      </w:pPr>
    </w:lvl>
    <w:lvl w:ilvl="6" w:tplc="0409000F" w:tentative="1">
      <w:start w:val="1"/>
      <w:numFmt w:val="decimal"/>
      <w:lvlText w:val="%7."/>
      <w:lvlJc w:val="left"/>
      <w:pPr>
        <w:ind w:left="4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2" w:hanging="480"/>
      </w:pPr>
    </w:lvl>
    <w:lvl w:ilvl="8" w:tplc="0409001B" w:tentative="1">
      <w:start w:val="1"/>
      <w:numFmt w:val="lowerRoman"/>
      <w:lvlText w:val="%9."/>
      <w:lvlJc w:val="right"/>
      <w:pPr>
        <w:ind w:left="5942" w:hanging="480"/>
      </w:pPr>
    </w:lvl>
  </w:abstractNum>
  <w:num w:numId="1">
    <w:abstractNumId w:val="22"/>
  </w:num>
  <w:num w:numId="2">
    <w:abstractNumId w:val="16"/>
  </w:num>
  <w:num w:numId="3">
    <w:abstractNumId w:val="3"/>
  </w:num>
  <w:num w:numId="4">
    <w:abstractNumId w:val="43"/>
  </w:num>
  <w:num w:numId="5">
    <w:abstractNumId w:val="6"/>
  </w:num>
  <w:num w:numId="6">
    <w:abstractNumId w:val="44"/>
  </w:num>
  <w:num w:numId="7">
    <w:abstractNumId w:val="36"/>
  </w:num>
  <w:num w:numId="8">
    <w:abstractNumId w:val="34"/>
  </w:num>
  <w:num w:numId="9">
    <w:abstractNumId w:val="26"/>
  </w:num>
  <w:num w:numId="10">
    <w:abstractNumId w:val="39"/>
  </w:num>
  <w:num w:numId="11">
    <w:abstractNumId w:val="27"/>
  </w:num>
  <w:num w:numId="12">
    <w:abstractNumId w:val="29"/>
  </w:num>
  <w:num w:numId="13">
    <w:abstractNumId w:val="31"/>
  </w:num>
  <w:num w:numId="14">
    <w:abstractNumId w:val="10"/>
  </w:num>
  <w:num w:numId="15">
    <w:abstractNumId w:val="41"/>
  </w:num>
  <w:num w:numId="16">
    <w:abstractNumId w:val="14"/>
  </w:num>
  <w:num w:numId="17">
    <w:abstractNumId w:val="0"/>
  </w:num>
  <w:num w:numId="18">
    <w:abstractNumId w:val="42"/>
  </w:num>
  <w:num w:numId="19">
    <w:abstractNumId w:val="30"/>
  </w:num>
  <w:num w:numId="20">
    <w:abstractNumId w:val="35"/>
  </w:num>
  <w:num w:numId="21">
    <w:abstractNumId w:val="40"/>
  </w:num>
  <w:num w:numId="22">
    <w:abstractNumId w:val="1"/>
  </w:num>
  <w:num w:numId="23">
    <w:abstractNumId w:val="20"/>
  </w:num>
  <w:num w:numId="24">
    <w:abstractNumId w:val="13"/>
  </w:num>
  <w:num w:numId="25">
    <w:abstractNumId w:val="19"/>
  </w:num>
  <w:num w:numId="26">
    <w:abstractNumId w:val="12"/>
  </w:num>
  <w:num w:numId="27">
    <w:abstractNumId w:val="28"/>
  </w:num>
  <w:num w:numId="28">
    <w:abstractNumId w:val="21"/>
  </w:num>
  <w:num w:numId="29">
    <w:abstractNumId w:val="5"/>
  </w:num>
  <w:num w:numId="30">
    <w:abstractNumId w:val="24"/>
  </w:num>
  <w:num w:numId="31">
    <w:abstractNumId w:val="18"/>
  </w:num>
  <w:num w:numId="32">
    <w:abstractNumId w:val="33"/>
  </w:num>
  <w:num w:numId="33">
    <w:abstractNumId w:val="4"/>
  </w:num>
  <w:num w:numId="34">
    <w:abstractNumId w:val="2"/>
  </w:num>
  <w:num w:numId="35">
    <w:abstractNumId w:val="8"/>
  </w:num>
  <w:num w:numId="36">
    <w:abstractNumId w:val="9"/>
  </w:num>
  <w:num w:numId="37">
    <w:abstractNumId w:val="11"/>
  </w:num>
  <w:num w:numId="38">
    <w:abstractNumId w:val="25"/>
  </w:num>
  <w:num w:numId="39">
    <w:abstractNumId w:val="7"/>
  </w:num>
  <w:num w:numId="40">
    <w:abstractNumId w:val="17"/>
  </w:num>
  <w:num w:numId="41">
    <w:abstractNumId w:val="38"/>
  </w:num>
  <w:num w:numId="42">
    <w:abstractNumId w:val="23"/>
  </w:num>
  <w:num w:numId="43">
    <w:abstractNumId w:val="15"/>
  </w:num>
  <w:num w:numId="44">
    <w:abstractNumId w:val="32"/>
  </w:num>
  <w:num w:numId="45">
    <w:abstractNumId w:val="37"/>
  </w:num>
  <w:num w:numId="46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6146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9432A2"/>
    <w:rsid w:val="0000537E"/>
    <w:rsid w:val="00007C1D"/>
    <w:rsid w:val="00016DA2"/>
    <w:rsid w:val="0001796E"/>
    <w:rsid w:val="00020084"/>
    <w:rsid w:val="0004615D"/>
    <w:rsid w:val="0005515F"/>
    <w:rsid w:val="000618AA"/>
    <w:rsid w:val="000655DA"/>
    <w:rsid w:val="00070844"/>
    <w:rsid w:val="00080374"/>
    <w:rsid w:val="00081DE2"/>
    <w:rsid w:val="000A3C77"/>
    <w:rsid w:val="000B05B8"/>
    <w:rsid w:val="000B6B13"/>
    <w:rsid w:val="000F59C2"/>
    <w:rsid w:val="001121A7"/>
    <w:rsid w:val="001272DF"/>
    <w:rsid w:val="00133C1E"/>
    <w:rsid w:val="00136998"/>
    <w:rsid w:val="00155EC8"/>
    <w:rsid w:val="00170D8A"/>
    <w:rsid w:val="001838C0"/>
    <w:rsid w:val="00185819"/>
    <w:rsid w:val="00194BA5"/>
    <w:rsid w:val="00196997"/>
    <w:rsid w:val="001A14BC"/>
    <w:rsid w:val="001A3376"/>
    <w:rsid w:val="001B3C8E"/>
    <w:rsid w:val="001C04E5"/>
    <w:rsid w:val="001D1ECE"/>
    <w:rsid w:val="001E02AD"/>
    <w:rsid w:val="001E3D27"/>
    <w:rsid w:val="00200054"/>
    <w:rsid w:val="002216A3"/>
    <w:rsid w:val="00227BC4"/>
    <w:rsid w:val="00240605"/>
    <w:rsid w:val="00257568"/>
    <w:rsid w:val="00263AB5"/>
    <w:rsid w:val="002676CF"/>
    <w:rsid w:val="002704DF"/>
    <w:rsid w:val="0027475F"/>
    <w:rsid w:val="00275F64"/>
    <w:rsid w:val="00287A17"/>
    <w:rsid w:val="00292C26"/>
    <w:rsid w:val="002A1C05"/>
    <w:rsid w:val="002C13CC"/>
    <w:rsid w:val="002C7FDE"/>
    <w:rsid w:val="002D619D"/>
    <w:rsid w:val="002E0606"/>
    <w:rsid w:val="002E2812"/>
    <w:rsid w:val="002E2F74"/>
    <w:rsid w:val="002E470B"/>
    <w:rsid w:val="002E4927"/>
    <w:rsid w:val="00314B23"/>
    <w:rsid w:val="003262A0"/>
    <w:rsid w:val="00334114"/>
    <w:rsid w:val="0033762C"/>
    <w:rsid w:val="00347BE9"/>
    <w:rsid w:val="0035408C"/>
    <w:rsid w:val="00372359"/>
    <w:rsid w:val="00372805"/>
    <w:rsid w:val="00382B01"/>
    <w:rsid w:val="00395D31"/>
    <w:rsid w:val="003A0F93"/>
    <w:rsid w:val="003A647A"/>
    <w:rsid w:val="003B0738"/>
    <w:rsid w:val="003B2CD6"/>
    <w:rsid w:val="003C3087"/>
    <w:rsid w:val="003D1741"/>
    <w:rsid w:val="003E54AF"/>
    <w:rsid w:val="003F680E"/>
    <w:rsid w:val="004019A8"/>
    <w:rsid w:val="004069E3"/>
    <w:rsid w:val="00406E91"/>
    <w:rsid w:val="00417037"/>
    <w:rsid w:val="004260D0"/>
    <w:rsid w:val="00440966"/>
    <w:rsid w:val="00441321"/>
    <w:rsid w:val="0046111D"/>
    <w:rsid w:val="00461759"/>
    <w:rsid w:val="004774A4"/>
    <w:rsid w:val="00477FA3"/>
    <w:rsid w:val="00494589"/>
    <w:rsid w:val="00494EBD"/>
    <w:rsid w:val="0049532A"/>
    <w:rsid w:val="004A37D8"/>
    <w:rsid w:val="004A3F1F"/>
    <w:rsid w:val="004D1876"/>
    <w:rsid w:val="004D733F"/>
    <w:rsid w:val="004F05A5"/>
    <w:rsid w:val="004F6ECF"/>
    <w:rsid w:val="00510C2E"/>
    <w:rsid w:val="00510D4A"/>
    <w:rsid w:val="00511F2B"/>
    <w:rsid w:val="00520580"/>
    <w:rsid w:val="005366B6"/>
    <w:rsid w:val="00563261"/>
    <w:rsid w:val="00565154"/>
    <w:rsid w:val="00582EE1"/>
    <w:rsid w:val="00591D0C"/>
    <w:rsid w:val="00595B5B"/>
    <w:rsid w:val="005A63E2"/>
    <w:rsid w:val="005D55E4"/>
    <w:rsid w:val="005D5A73"/>
    <w:rsid w:val="005D6821"/>
    <w:rsid w:val="005D7FF9"/>
    <w:rsid w:val="006142A9"/>
    <w:rsid w:val="006145FD"/>
    <w:rsid w:val="00615B91"/>
    <w:rsid w:val="00622F3E"/>
    <w:rsid w:val="0063604D"/>
    <w:rsid w:val="006371E7"/>
    <w:rsid w:val="006378DE"/>
    <w:rsid w:val="00652E12"/>
    <w:rsid w:val="00652E3C"/>
    <w:rsid w:val="00655C83"/>
    <w:rsid w:val="00666BEF"/>
    <w:rsid w:val="00674A53"/>
    <w:rsid w:val="00676DFD"/>
    <w:rsid w:val="00677A14"/>
    <w:rsid w:val="006827C2"/>
    <w:rsid w:val="006848D9"/>
    <w:rsid w:val="00695FFB"/>
    <w:rsid w:val="006A18AC"/>
    <w:rsid w:val="006A1AA5"/>
    <w:rsid w:val="006A5301"/>
    <w:rsid w:val="006B3331"/>
    <w:rsid w:val="006E2010"/>
    <w:rsid w:val="006E6E05"/>
    <w:rsid w:val="0070313F"/>
    <w:rsid w:val="0070534E"/>
    <w:rsid w:val="00706356"/>
    <w:rsid w:val="00720A46"/>
    <w:rsid w:val="0073620A"/>
    <w:rsid w:val="007407D4"/>
    <w:rsid w:val="00765293"/>
    <w:rsid w:val="00784DB3"/>
    <w:rsid w:val="007919CF"/>
    <w:rsid w:val="007A219F"/>
    <w:rsid w:val="007A2CD2"/>
    <w:rsid w:val="007A7949"/>
    <w:rsid w:val="007A7D97"/>
    <w:rsid w:val="007B28AA"/>
    <w:rsid w:val="007B5D4B"/>
    <w:rsid w:val="007C2FE1"/>
    <w:rsid w:val="007C76AF"/>
    <w:rsid w:val="007E2797"/>
    <w:rsid w:val="007E7A62"/>
    <w:rsid w:val="007F2C94"/>
    <w:rsid w:val="007F60A0"/>
    <w:rsid w:val="00802DCD"/>
    <w:rsid w:val="008117D9"/>
    <w:rsid w:val="00815C4C"/>
    <w:rsid w:val="00836D88"/>
    <w:rsid w:val="008624CE"/>
    <w:rsid w:val="00876450"/>
    <w:rsid w:val="00884D0D"/>
    <w:rsid w:val="008966FD"/>
    <w:rsid w:val="008A0106"/>
    <w:rsid w:val="008A0213"/>
    <w:rsid w:val="008B31A0"/>
    <w:rsid w:val="008B31AD"/>
    <w:rsid w:val="008B67B0"/>
    <w:rsid w:val="008F0199"/>
    <w:rsid w:val="008F0D06"/>
    <w:rsid w:val="00900EE9"/>
    <w:rsid w:val="009072A1"/>
    <w:rsid w:val="00912046"/>
    <w:rsid w:val="009222B4"/>
    <w:rsid w:val="00932CCA"/>
    <w:rsid w:val="00935D86"/>
    <w:rsid w:val="009432A2"/>
    <w:rsid w:val="00944443"/>
    <w:rsid w:val="00950DA6"/>
    <w:rsid w:val="009604AD"/>
    <w:rsid w:val="00964F99"/>
    <w:rsid w:val="00967500"/>
    <w:rsid w:val="00970992"/>
    <w:rsid w:val="00974D36"/>
    <w:rsid w:val="00980968"/>
    <w:rsid w:val="00993A55"/>
    <w:rsid w:val="009C1015"/>
    <w:rsid w:val="009D04E0"/>
    <w:rsid w:val="009D4329"/>
    <w:rsid w:val="009D505D"/>
    <w:rsid w:val="009D50A3"/>
    <w:rsid w:val="009E06CB"/>
    <w:rsid w:val="00A0081C"/>
    <w:rsid w:val="00A21D7E"/>
    <w:rsid w:val="00A25D67"/>
    <w:rsid w:val="00A404F7"/>
    <w:rsid w:val="00A5695D"/>
    <w:rsid w:val="00A57FBB"/>
    <w:rsid w:val="00A73598"/>
    <w:rsid w:val="00A805F5"/>
    <w:rsid w:val="00A87449"/>
    <w:rsid w:val="00AA66ED"/>
    <w:rsid w:val="00AB3021"/>
    <w:rsid w:val="00AC14D4"/>
    <w:rsid w:val="00AC79E3"/>
    <w:rsid w:val="00AD77E8"/>
    <w:rsid w:val="00AE3AE2"/>
    <w:rsid w:val="00AE78F7"/>
    <w:rsid w:val="00B06C03"/>
    <w:rsid w:val="00B15EFE"/>
    <w:rsid w:val="00B25D53"/>
    <w:rsid w:val="00B46F2D"/>
    <w:rsid w:val="00B51C52"/>
    <w:rsid w:val="00B52F82"/>
    <w:rsid w:val="00B67174"/>
    <w:rsid w:val="00B858A6"/>
    <w:rsid w:val="00B869E5"/>
    <w:rsid w:val="00B87008"/>
    <w:rsid w:val="00BA0FF4"/>
    <w:rsid w:val="00BB1D96"/>
    <w:rsid w:val="00BE78A5"/>
    <w:rsid w:val="00BF610A"/>
    <w:rsid w:val="00C02A20"/>
    <w:rsid w:val="00C0467E"/>
    <w:rsid w:val="00C119D0"/>
    <w:rsid w:val="00C1595F"/>
    <w:rsid w:val="00C45A60"/>
    <w:rsid w:val="00C53705"/>
    <w:rsid w:val="00C547CC"/>
    <w:rsid w:val="00C75984"/>
    <w:rsid w:val="00C81C4F"/>
    <w:rsid w:val="00C9037D"/>
    <w:rsid w:val="00CC25A0"/>
    <w:rsid w:val="00CD1AE4"/>
    <w:rsid w:val="00CD1D92"/>
    <w:rsid w:val="00CD3909"/>
    <w:rsid w:val="00CD3D3A"/>
    <w:rsid w:val="00CE477C"/>
    <w:rsid w:val="00CF20F0"/>
    <w:rsid w:val="00D03262"/>
    <w:rsid w:val="00D2311E"/>
    <w:rsid w:val="00D25419"/>
    <w:rsid w:val="00D35120"/>
    <w:rsid w:val="00D416CF"/>
    <w:rsid w:val="00D42EE9"/>
    <w:rsid w:val="00D47DB4"/>
    <w:rsid w:val="00D55695"/>
    <w:rsid w:val="00D62374"/>
    <w:rsid w:val="00D7586D"/>
    <w:rsid w:val="00D75FC4"/>
    <w:rsid w:val="00D838EC"/>
    <w:rsid w:val="00D95108"/>
    <w:rsid w:val="00DA7DDF"/>
    <w:rsid w:val="00DB47B2"/>
    <w:rsid w:val="00DC5E27"/>
    <w:rsid w:val="00DC6B11"/>
    <w:rsid w:val="00DD64D3"/>
    <w:rsid w:val="00DE21B6"/>
    <w:rsid w:val="00DE7084"/>
    <w:rsid w:val="00E038DD"/>
    <w:rsid w:val="00E33B21"/>
    <w:rsid w:val="00E373DC"/>
    <w:rsid w:val="00E46C38"/>
    <w:rsid w:val="00E72EF7"/>
    <w:rsid w:val="00E81290"/>
    <w:rsid w:val="00EA1C2D"/>
    <w:rsid w:val="00EA5C68"/>
    <w:rsid w:val="00EB494E"/>
    <w:rsid w:val="00EE0355"/>
    <w:rsid w:val="00EE1ADF"/>
    <w:rsid w:val="00EE697B"/>
    <w:rsid w:val="00F166F1"/>
    <w:rsid w:val="00F217C5"/>
    <w:rsid w:val="00F267DC"/>
    <w:rsid w:val="00F310C1"/>
    <w:rsid w:val="00F40147"/>
    <w:rsid w:val="00F404FC"/>
    <w:rsid w:val="00F62C0D"/>
    <w:rsid w:val="00F62CEE"/>
    <w:rsid w:val="00F6437B"/>
    <w:rsid w:val="00F8776B"/>
    <w:rsid w:val="00F908E1"/>
    <w:rsid w:val="00F97EC1"/>
    <w:rsid w:val="00FA7145"/>
    <w:rsid w:val="00FC7189"/>
    <w:rsid w:val="00FD6D65"/>
    <w:rsid w:val="00FF5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697B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semiHidden/>
    <w:rsid w:val="00EE697B"/>
    <w:rPr>
      <w:rFonts w:ascii="細明體" w:eastAsia="細明體" w:hAnsi="Courier New" w:cs="標楷體"/>
    </w:rPr>
  </w:style>
  <w:style w:type="paragraph" w:styleId="a5">
    <w:name w:val="header"/>
    <w:basedOn w:val="a0"/>
    <w:semiHidden/>
    <w:rsid w:val="00EE697B"/>
    <w:pPr>
      <w:tabs>
        <w:tab w:val="num" w:pos="648"/>
        <w:tab w:val="center" w:pos="4153"/>
        <w:tab w:val="right" w:pos="8306"/>
      </w:tabs>
      <w:snapToGrid w:val="0"/>
      <w:spacing w:line="280" w:lineRule="exact"/>
      <w:ind w:left="648" w:hanging="648"/>
    </w:pPr>
    <w:rPr>
      <w:rFonts w:eastAsia="標楷體"/>
      <w:color w:val="000000"/>
      <w:sz w:val="20"/>
    </w:rPr>
  </w:style>
  <w:style w:type="paragraph" w:customStyle="1" w:styleId="a">
    <w:name w:val="公文(後續段落_段落)"/>
    <w:basedOn w:val="a0"/>
    <w:rsid w:val="00EE697B"/>
    <w:pPr>
      <w:numPr>
        <w:ilvl w:val="8"/>
        <w:numId w:val="7"/>
      </w:numPr>
      <w:spacing w:line="280" w:lineRule="exact"/>
    </w:pPr>
    <w:rPr>
      <w:rFonts w:eastAsia="標楷體"/>
      <w:color w:val="000000"/>
    </w:rPr>
  </w:style>
  <w:style w:type="paragraph" w:styleId="a6">
    <w:name w:val="Body Text Indent"/>
    <w:basedOn w:val="a0"/>
    <w:semiHidden/>
    <w:rsid w:val="00EE697B"/>
    <w:pPr>
      <w:ind w:left="1247" w:hanging="680"/>
    </w:pPr>
    <w:rPr>
      <w:rFonts w:ascii="標楷體" w:eastAsia="標楷體"/>
      <w:sz w:val="32"/>
    </w:rPr>
  </w:style>
  <w:style w:type="paragraph" w:styleId="a7">
    <w:name w:val="footer"/>
    <w:basedOn w:val="a0"/>
    <w:link w:val="a8"/>
    <w:uiPriority w:val="99"/>
    <w:rsid w:val="00EE6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1"/>
    <w:semiHidden/>
    <w:rsid w:val="00EE697B"/>
  </w:style>
  <w:style w:type="paragraph" w:styleId="2">
    <w:name w:val="Body Text Indent 2"/>
    <w:basedOn w:val="a0"/>
    <w:semiHidden/>
    <w:rsid w:val="00EE697B"/>
    <w:pPr>
      <w:spacing w:line="320" w:lineRule="atLeast"/>
      <w:ind w:left="2665" w:hanging="964"/>
    </w:pPr>
    <w:rPr>
      <w:rFonts w:ascii="標楷體" w:eastAsia="標楷體"/>
      <w:sz w:val="32"/>
    </w:rPr>
  </w:style>
  <w:style w:type="paragraph" w:styleId="3">
    <w:name w:val="Body Text Indent 3"/>
    <w:basedOn w:val="a0"/>
    <w:semiHidden/>
    <w:rsid w:val="00EE697B"/>
    <w:pPr>
      <w:spacing w:line="360" w:lineRule="auto"/>
      <w:ind w:leftChars="500" w:left="2040" w:hangingChars="300" w:hanging="840"/>
    </w:pPr>
    <w:rPr>
      <w:rFonts w:ascii="標楷體" w:eastAsia="標楷體" w:hAnsi="Courier New"/>
      <w:sz w:val="28"/>
    </w:rPr>
  </w:style>
  <w:style w:type="character" w:customStyle="1" w:styleId="a8">
    <w:name w:val="頁尾 字元"/>
    <w:basedOn w:val="a1"/>
    <w:link w:val="a7"/>
    <w:uiPriority w:val="99"/>
    <w:rsid w:val="00802DCD"/>
    <w:rPr>
      <w:kern w:val="2"/>
    </w:rPr>
  </w:style>
  <w:style w:type="character" w:customStyle="1" w:styleId="dialogtext1">
    <w:name w:val="dialog_text1"/>
    <w:basedOn w:val="a1"/>
    <w:rsid w:val="003262A0"/>
    <w:rPr>
      <w:rFonts w:ascii="sөũ" w:hAnsi="sөũ" w:hint="default"/>
      <w:color w:val="000000"/>
      <w:sz w:val="24"/>
      <w:szCs w:val="24"/>
    </w:rPr>
  </w:style>
  <w:style w:type="paragraph" w:customStyle="1" w:styleId="aa">
    <w:name w:val="分項段落"/>
    <w:basedOn w:val="a0"/>
    <w:next w:val="a0"/>
    <w:uiPriority w:val="99"/>
    <w:rsid w:val="003262A0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3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24535;&#24037;&#35336;&#30059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A9A2C-AAB0-4A45-AB66-2FEA76745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志工計畫</Template>
  <TotalTime>2</TotalTime>
  <Pages>1</Pages>
  <Words>149</Words>
  <Characters>850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台中市稅捐稽徵處設置稅務志工服務隊工作計畫</dc:title>
  <dc:creator>USER</dc:creator>
  <cp:lastModifiedBy>t0328</cp:lastModifiedBy>
  <cp:revision>4</cp:revision>
  <cp:lastPrinted>2013-03-25T08:23:00Z</cp:lastPrinted>
  <dcterms:created xsi:type="dcterms:W3CDTF">2013-04-03T02:56:00Z</dcterms:created>
  <dcterms:modified xsi:type="dcterms:W3CDTF">2013-04-03T03:46:00Z</dcterms:modified>
</cp:coreProperties>
</file>