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2BC" w:rsidRPr="00657F69" w:rsidRDefault="001332BC" w:rsidP="001332BC">
      <w:pPr>
        <w:rPr>
          <w:rFonts w:ascii="標楷體" w:eastAsia="標楷體" w:hAnsi="標楷體"/>
          <w:szCs w:val="24"/>
        </w:rPr>
      </w:pPr>
      <w:r w:rsidRPr="00657F69">
        <w:rPr>
          <w:rFonts w:ascii="標楷體" w:eastAsia="標楷體" w:hAnsi="標楷體" w:hint="eastAsia"/>
          <w:b/>
          <w:sz w:val="28"/>
          <w:szCs w:val="28"/>
        </w:rPr>
        <w:t>(附件2)</w:t>
      </w:r>
    </w:p>
    <w:p w:rsidR="001C399F" w:rsidRDefault="00F1696A">
      <w:r>
        <w:rPr>
          <w:noProof/>
        </w:rPr>
        <w:pict>
          <v:shapetype id="_x0000_t116" coordsize="21600,21600" o:spt="116" path="m3475,qx,10800,3475,21600l18125,21600qx21600,10800,18125,xe">
            <v:stroke joinstyle="miter"/>
            <v:path gradientshapeok="t" o:connecttype="rect" textboxrect="1018,3163,20582,18437"/>
          </v:shapetype>
          <v:shape id="_x0000_s1075" type="#_x0000_t116" style="position:absolute;margin-left:183.5pt;margin-top:30.95pt;width:72.65pt;height:25.45pt;z-index:251664384" strokeweight="2pt">
            <v:textbox style="mso-next-textbox:#_x0000_s1075">
              <w:txbxContent>
                <w:p w:rsidR="007065BF" w:rsidRPr="00657F69" w:rsidRDefault="007065BF" w:rsidP="00651EDA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657F69">
                    <w:rPr>
                      <w:rFonts w:ascii="標楷體" w:eastAsia="標楷體" w:hAnsi="標楷體" w:hint="eastAsia"/>
                      <w:szCs w:val="24"/>
                    </w:rPr>
                    <w:t>開始</w:t>
                  </w:r>
                </w:p>
              </w:txbxContent>
            </v:textbox>
          </v:shape>
        </w:pict>
      </w:r>
      <w:r w:rsidR="00564F05">
        <w:rPr>
          <w:rFonts w:hint="eastAsia"/>
        </w:rPr>
        <w:t xml:space="preserve">            </w:t>
      </w:r>
      <w:proofErr w:type="gramStart"/>
      <w:r w:rsidR="0036081D" w:rsidRPr="008A4C65">
        <w:rPr>
          <w:rFonts w:ascii="標楷體" w:eastAsia="標楷體" w:hAnsi="標楷體" w:hint="eastAsia"/>
          <w:sz w:val="44"/>
          <w:szCs w:val="44"/>
        </w:rPr>
        <w:t>臺</w:t>
      </w:r>
      <w:proofErr w:type="gramEnd"/>
      <w:r w:rsidR="0036081D" w:rsidRPr="008A4C65">
        <w:rPr>
          <w:rFonts w:ascii="標楷體" w:eastAsia="標楷體" w:hAnsi="標楷體" w:hint="eastAsia"/>
          <w:sz w:val="44"/>
          <w:szCs w:val="44"/>
        </w:rPr>
        <w:t>中市政府地方稅務局公文交換作業流程</w:t>
      </w:r>
    </w:p>
    <w:p w:rsidR="009E4948" w:rsidRDefault="00CF34C4">
      <w:r>
        <w:rPr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87" type="#_x0000_t34" style="position:absolute;margin-left:214.15pt;margin-top:11.6pt;width:18.45pt;height:.05pt;rotation:90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" adj="10771,-44647200,-294029">
            <v:stroke endarrow="open"/>
          </v:shape>
        </w:pict>
      </w:r>
    </w:p>
    <w:p w:rsidR="0090597A" w:rsidRDefault="0012260B">
      <w:r>
        <w:rPr>
          <w:noProof/>
        </w:rPr>
        <w:pict>
          <v:roundrect id="圓角矩形 18" o:spid="_x0000_s1059" style="position:absolute;margin-left:172.15pt;margin-top:2.85pt;width:100.5pt;height:25.95pt;z-index:25163673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" strokeweight="2pt">
            <v:textbox style="mso-next-textbox:#圓角矩形 18">
              <w:txbxContent>
                <w:p w:rsidR="007065BF" w:rsidRPr="008A4C65" w:rsidRDefault="007065BF" w:rsidP="00651EDA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A4C65">
                    <w:rPr>
                      <w:rFonts w:ascii="標楷體" w:eastAsia="標楷體" w:hAnsi="標楷體" w:hint="eastAsia"/>
                      <w:szCs w:val="24"/>
                    </w:rPr>
                    <w:t>承辦人</w:t>
                  </w:r>
                </w:p>
              </w:txbxContent>
            </v:textbox>
          </v:roundrect>
        </w:pict>
      </w:r>
    </w:p>
    <w:p w:rsidR="0090597A" w:rsidRPr="0090597A" w:rsidRDefault="0012260B" w:rsidP="0090597A">
      <w:r>
        <w:rPr>
          <w:noProof/>
        </w:rPr>
        <w:pict>
          <v:shape id="_x0000_s1088" type="#_x0000_t34" style="position:absolute;margin-left:214.1pt;margin-top:20pt;width:18.45pt;height:.05pt;rotation:90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" adj="10771,-44647200,-294029">
            <v:stroke endarrow="open"/>
          </v:shape>
        </w:pict>
      </w:r>
    </w:p>
    <w:p w:rsidR="001C399F" w:rsidRDefault="00F1696A" w:rsidP="00EF18A6">
      <w:r>
        <w:rPr>
          <w:noProof/>
        </w:rPr>
        <w:pict>
          <v:rect id="_x0000_s1069" style="position:absolute;margin-left:46.3pt;margin-top:11.25pt;width:390.7pt;height:70.3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" fillcolor="window" strokecolor="windowText" strokeweight="2pt">
            <v:textbox style="mso-next-textbox:#_x0000_s1069">
              <w:txbxContent>
                <w:p w:rsidR="007065BF" w:rsidRPr="00651EDA" w:rsidRDefault="007065BF" w:rsidP="00CF34C4">
                  <w:pPr>
                    <w:adjustRightInd w:val="0"/>
                    <w:snapToGrid w:val="0"/>
                    <w:rPr>
                      <w:rFonts w:ascii="標楷體" w:eastAsia="標楷體" w:hAnsi="標楷體"/>
                      <w:szCs w:val="24"/>
                    </w:rPr>
                  </w:pPr>
                  <w:r w:rsidRPr="00651ED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交換公文應使用</w:t>
                  </w:r>
                  <w:proofErr w:type="gramStart"/>
                  <w:r w:rsidRPr="00651ED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信封袋彌封</w:t>
                  </w:r>
                  <w:proofErr w:type="gramEnd"/>
                  <w:r w:rsidRPr="00651ED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，</w:t>
                  </w:r>
                  <w:proofErr w:type="gramStart"/>
                  <w:r w:rsidRPr="00651ED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信封袋外貼</w:t>
                  </w:r>
                  <w:proofErr w:type="gramEnd"/>
                  <w:r w:rsidRPr="00651ED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公文交換登記單（</w:t>
                  </w:r>
                  <w:r w:rsidR="00F74481" w:rsidRPr="00F4279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格式1</w:t>
                  </w:r>
                  <w:r w:rsidRPr="00651ED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）載明送件人、收件單位及收件人。公文交換完成後，該</w:t>
                  </w:r>
                  <w:proofErr w:type="gramStart"/>
                  <w:r w:rsidRPr="00651ED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信封袋可流通</w:t>
                  </w:r>
                  <w:proofErr w:type="gramEnd"/>
                  <w:r w:rsidRPr="00651ED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於總局及8分局間，不必交還原使用單位。再次使用</w:t>
                  </w:r>
                  <w:proofErr w:type="gramStart"/>
                  <w:r w:rsidRPr="00651ED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信封袋時</w:t>
                  </w:r>
                  <w:proofErr w:type="gramEnd"/>
                  <w:r w:rsidRPr="00651ED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，將前已填寫之送件人等資料劃去，重新填寫新資料，反覆使用以節省資源。</w:t>
                  </w:r>
                </w:p>
              </w:txbxContent>
            </v:textbox>
          </v:rect>
        </w:pict>
      </w:r>
    </w:p>
    <w:p w:rsidR="001C399F" w:rsidRPr="001C399F" w:rsidRDefault="001C399F" w:rsidP="001C399F"/>
    <w:p w:rsidR="001C399F" w:rsidRPr="001C399F" w:rsidRDefault="001C399F" w:rsidP="000018B5"/>
    <w:p w:rsidR="001C399F" w:rsidRPr="001C399F" w:rsidRDefault="001C399F" w:rsidP="001C399F"/>
    <w:p w:rsidR="001C399F" w:rsidRPr="001C399F" w:rsidRDefault="00CF34C4" w:rsidP="001C399F">
      <w:r>
        <w:rPr>
          <w:noProof/>
        </w:rPr>
        <w:pict>
          <v:shape id="_x0000_s1098" type="#_x0000_t34" style="position:absolute;margin-left:217.25pt;margin-top:16.2pt;width:13.4pt;height:.05pt;rotation:90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" adj=",-44647200,-582958">
            <v:stroke endarrow="open"/>
          </v:shape>
        </w:pict>
      </w:r>
    </w:p>
    <w:p w:rsidR="001C399F" w:rsidRPr="001C399F" w:rsidRDefault="00657F69" w:rsidP="001C399F">
      <w:r>
        <w:rPr>
          <w:noProof/>
        </w:rPr>
        <w:pict>
          <v:rect id="矩形 23" o:spid="_x0000_s1057" style="position:absolute;margin-left:374.05pt;margin-top:4.95pt;width:126.45pt;height:76.8pt;z-index:2516387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" fillcolor="window" strokecolor="windowText" strokeweight="2pt">
            <v:textbox style="mso-next-textbox:#矩形 23">
              <w:txbxContent>
                <w:p w:rsidR="007065BF" w:rsidRPr="00F42798" w:rsidRDefault="007065BF" w:rsidP="008A4C65">
                  <w:pPr>
                    <w:ind w:left="240" w:hangingChars="100" w:hanging="240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F4279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  <w:r w:rsidR="00F74481" w:rsidRPr="00F4279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總局</w:t>
                  </w:r>
                  <w:r w:rsidR="00F7448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：</w:t>
                  </w:r>
                  <w:r w:rsidRPr="00F4279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免經簽收投入秘書室公文櫃</w:t>
                  </w:r>
                </w:p>
                <w:p w:rsidR="007065BF" w:rsidRPr="00F42798" w:rsidRDefault="007065BF" w:rsidP="00657F69">
                  <w:pPr>
                    <w:adjustRightInd w:val="0"/>
                    <w:snapToGrid w:val="0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F4279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  <w:r w:rsidR="00F74481" w:rsidRPr="00F4279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分局</w:t>
                  </w:r>
                  <w:r w:rsidR="00F7448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：</w:t>
                  </w:r>
                  <w:r w:rsidRPr="00F4279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免經簽收交登記桌</w:t>
                  </w:r>
                </w:p>
                <w:p w:rsidR="007065BF" w:rsidRPr="00F42798" w:rsidRDefault="007065BF" w:rsidP="00EF18A6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89" o:spid="_x0000_s1055" type="#_x0000_t202" style="position:absolute;margin-left:333.65pt;margin-top:4.95pt;width:29.25pt;height:22.5pt;z-index:2516480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" filled="f" stroked="f" strokeweight=".5pt">
            <v:textbox style="mso-next-textbox:#文字方塊 289">
              <w:txbxContent>
                <w:p w:rsidR="007065BF" w:rsidRPr="003F20A3" w:rsidRDefault="007065BF">
                  <w:pPr>
                    <w:rPr>
                      <w:rFonts w:ascii="標楷體" w:eastAsia="標楷體" w:hAnsi="標楷體"/>
                    </w:rPr>
                  </w:pPr>
                  <w:proofErr w:type="gramStart"/>
                  <w:r w:rsidRPr="003F20A3">
                    <w:rPr>
                      <w:rFonts w:ascii="標楷體" w:eastAsia="標楷體" w:hAnsi="標楷體" w:hint="eastAsia"/>
                    </w:rPr>
                    <w:t>否</w:t>
                  </w:r>
                  <w:proofErr w:type="gramEnd"/>
                </w:p>
              </w:txbxContent>
            </v:textbox>
          </v:shape>
        </w:pict>
      </w:r>
      <w:r w:rsidR="00CF34C4">
        <w:rPr>
          <w:noProof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流程圖: 決策 13" o:spid="_x0000_s1056" type="#_x0000_t110" style="position:absolute;margin-left:138pt;margin-top:4.95pt;width:174.3pt;height:55.9pt;z-index:251635712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" strokeweight="2pt">
            <v:textbox style="mso-next-textbox:#流程圖: 決策 13" inset="0,0,0,0">
              <w:txbxContent>
                <w:p w:rsidR="007065BF" w:rsidRPr="008A4C65" w:rsidRDefault="007065BF" w:rsidP="000018B5">
                  <w:pPr>
                    <w:spacing w:line="240" w:lineRule="exact"/>
                    <w:jc w:val="both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A4C65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區分交寄文件是否為重要性公文</w:t>
                  </w:r>
                </w:p>
              </w:txbxContent>
            </v:textbox>
            <w10:wrap anchorx="margin"/>
          </v:shape>
        </w:pict>
      </w:r>
    </w:p>
    <w:p w:rsidR="001C399F" w:rsidRPr="001C399F" w:rsidRDefault="004B62AB" w:rsidP="001C399F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肘形接點 288" o:spid="_x0000_s1054" type="#_x0000_t32" style="position:absolute;margin-left:312.3pt;margin-top:15.35pt;width:61.75pt;height:0;z-index:2516469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" adj="-122726,-1,-122726">
            <v:stroke endarrow="open"/>
          </v:shape>
        </w:pict>
      </w:r>
    </w:p>
    <w:p w:rsidR="001C399F" w:rsidRPr="001C399F" w:rsidRDefault="00657F69" w:rsidP="001C399F">
      <w:r>
        <w:rPr>
          <w:noProof/>
        </w:rPr>
        <w:pict>
          <v:shape id="_x0000_s1083" type="#_x0000_t202" style="position:absolute;margin-left:142.9pt;margin-top:9.75pt;width:29.25pt;height:22.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" filled="f" stroked="f" strokeweight=".5pt">
            <v:textbox style="mso-next-textbox:#_x0000_s1083">
              <w:txbxContent>
                <w:p w:rsidR="007065BF" w:rsidRPr="003F20A3" w:rsidRDefault="007065BF" w:rsidP="007065BF">
                  <w:pPr>
                    <w:rPr>
                      <w:rFonts w:ascii="標楷體" w:eastAsia="標楷體" w:hAnsi="標楷體"/>
                    </w:rPr>
                  </w:pPr>
                  <w:r w:rsidRPr="003F20A3">
                    <w:rPr>
                      <w:rFonts w:ascii="標楷體" w:eastAsia="標楷體" w:hAnsi="標楷體" w:hint="eastAsia"/>
                    </w:rPr>
                    <w:t>是</w:t>
                  </w:r>
                </w:p>
              </w:txbxContent>
            </v:textbox>
          </v:shape>
        </w:pict>
      </w:r>
    </w:p>
    <w:p w:rsidR="001C399F" w:rsidRPr="001C399F" w:rsidRDefault="00CF34C4" w:rsidP="001C399F">
      <w:r>
        <w:rPr>
          <w:noProof/>
        </w:rPr>
        <w:pict>
          <v:shape id="_x0000_s1099" type="#_x0000_t34" style="position:absolute;margin-left:217.3pt;margin-top:13.5pt;width:13.4pt;height:.05pt;rotation:90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" adj=",-58017600,-517030">
            <v:stroke endarrow="open"/>
          </v:shape>
        </w:pict>
      </w:r>
      <w:r w:rsidR="00651EDA">
        <w:rPr>
          <w:noProof/>
        </w:rPr>
        <w:pict>
          <v:shape id="文字方塊 290" o:spid="_x0000_s1053" type="#_x0000_t202" style="position:absolute;margin-left:160.15pt;margin-top:1.85pt;width:29.25pt;height:7.45pt;z-index:-2516561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" stroked="f" strokeweight=".5pt">
            <v:textbox style="mso-next-textbox:#文字方塊 290">
              <w:txbxContent>
                <w:p w:rsidR="007065BF" w:rsidRDefault="007065BF">
                  <w:r>
                    <w:rPr>
                      <w:rFonts w:hint="eastAsia"/>
                    </w:rPr>
                    <w:t>是</w:t>
                  </w:r>
                </w:p>
              </w:txbxContent>
            </v:textbox>
          </v:shape>
        </w:pict>
      </w:r>
    </w:p>
    <w:p w:rsidR="001C399F" w:rsidRPr="001C399F" w:rsidRDefault="00657F69" w:rsidP="001C399F">
      <w:r>
        <w:rPr>
          <w:noProof/>
        </w:rPr>
        <w:pict>
          <v:group id="_x0000_s1067" style="position:absolute;margin-left:320pt;margin-top:9.75pt;width:123.7pt;height:188.35pt;z-index:251654144" coordorigin="7205,5257" coordsize="2627,8075">
            <v:shape id="_x0000_s1065" type="#_x0000_t32" style="position:absolute;left:5794;top:9295;width:8075;height:0;rotation:90" o:connectortype="elbow" adj="-26300,-1,-26300"/>
            <v:shape id="_x0000_s1066" type="#_x0000_t32" style="position:absolute;left:7205;top:13332;width:2627;height:0;rotation:180" o:connectortype="elbow" adj="-80842,-1,-80842">
              <v:stroke endarrow="block"/>
            </v:shape>
          </v:group>
        </w:pict>
      </w:r>
      <w:r w:rsidR="0012260B">
        <w:rPr>
          <w:noProof/>
        </w:rPr>
        <w:pict>
          <v:rect id="矩形 21" o:spid="_x0000_s1051" style="position:absolute;margin-left:104.15pt;margin-top:2.25pt;width:238.6pt;height:44.3pt;z-index:2516377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" fillcolor="window" strokecolor="windowText" strokeweight="2pt">
            <v:textbox style="mso-next-textbox:#矩形 21">
              <w:txbxContent>
                <w:p w:rsidR="007065BF" w:rsidRPr="00F42798" w:rsidRDefault="007065BF" w:rsidP="008A4C65">
                  <w:pPr>
                    <w:ind w:left="240" w:hangingChars="100" w:hanging="240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F4279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  <w:r w:rsidRPr="00F4279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置入</w:t>
                  </w:r>
                  <w:proofErr w:type="gramStart"/>
                  <w:r w:rsidRPr="00F4279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公文封外貼</w:t>
                  </w:r>
                  <w:proofErr w:type="gramEnd"/>
                  <w:r w:rsidRPr="00F4279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資料交換登記單</w:t>
                  </w:r>
                </w:p>
                <w:p w:rsidR="007065BF" w:rsidRPr="00F42798" w:rsidRDefault="007065BF" w:rsidP="008A4C65">
                  <w:pPr>
                    <w:ind w:left="240" w:hangingChars="100" w:hanging="240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F4279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2送登記桌簽收</w:t>
                  </w:r>
                </w:p>
                <w:p w:rsidR="007065BF" w:rsidRPr="00F42798" w:rsidRDefault="007065BF" w:rsidP="00EF18A6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1C399F" w:rsidRPr="001C399F" w:rsidRDefault="001C399F" w:rsidP="001C399F"/>
    <w:p w:rsidR="001C399F" w:rsidRPr="00822B81" w:rsidRDefault="00CF34C4" w:rsidP="001C399F">
      <w:pPr>
        <w:rPr>
          <w:rFonts w:ascii="標楷體" w:eastAsia="標楷體" w:hAnsi="標楷體"/>
          <w:sz w:val="20"/>
          <w:szCs w:val="20"/>
        </w:rPr>
      </w:pPr>
      <w:r>
        <w:rPr>
          <w:noProof/>
        </w:rPr>
        <w:pict>
          <v:shape id="_x0000_s1110" type="#_x0000_t34" style="position:absolute;margin-left:214.9pt;margin-top:19.65pt;width:18.45pt;height:.3pt;rotation:90;flip:x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" adj="10771,26038800,-303863">
            <v:stroke endarrow="open"/>
          </v:shape>
        </w:pict>
      </w:r>
    </w:p>
    <w:p w:rsidR="001C399F" w:rsidRPr="001C399F" w:rsidRDefault="00CF34C4" w:rsidP="001C399F">
      <w:r>
        <w:rPr>
          <w:noProof/>
        </w:rPr>
        <w:pict>
          <v:rect id="矩形 24" o:spid="_x0000_s1049" style="position:absolute;margin-left:167.3pt;margin-top:11pt;width:117.5pt;height:25.1pt;z-index:2516398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" fillcolor="window" strokecolor="windowText" strokeweight="2pt">
            <v:textbox style="mso-next-textbox:#矩形 24">
              <w:txbxContent>
                <w:p w:rsidR="007065BF" w:rsidRPr="00F42798" w:rsidRDefault="007065BF" w:rsidP="00EF18A6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F4279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登記桌</w:t>
                  </w:r>
                </w:p>
              </w:txbxContent>
            </v:textbox>
          </v:rect>
        </w:pict>
      </w:r>
    </w:p>
    <w:p w:rsidR="001C399F" w:rsidRPr="001C399F" w:rsidRDefault="001C399F" w:rsidP="001C399F"/>
    <w:p w:rsidR="001C399F" w:rsidRPr="001C399F" w:rsidRDefault="00CF34C4" w:rsidP="001C399F">
      <w:r>
        <w:rPr>
          <w:noProof/>
        </w:rPr>
        <w:pict>
          <v:shape id="_x0000_s1095" type="#_x0000_t32" style="position:absolute;margin-left:214.3pt;margin-top:9.35pt;width:18.45pt;height:0;rotation:90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" adj="-294029,-1,-294029">
            <v:stroke endarrow="open"/>
          </v:shape>
        </w:pict>
      </w:r>
    </w:p>
    <w:p w:rsidR="001C399F" w:rsidRPr="001C399F" w:rsidRDefault="00CF34C4" w:rsidP="001C399F">
      <w:r>
        <w:rPr>
          <w:noProof/>
        </w:rPr>
        <w:pict>
          <v:rect id="矩形 22" o:spid="_x0000_s1047" style="position:absolute;margin-left:68.05pt;margin-top:.55pt;width:308.55pt;height:57.25pt;z-index:2516439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" fillcolor="window" strokecolor="windowText" strokeweight="2pt">
            <v:textbox style="mso-next-textbox:#矩形 22">
              <w:txbxContent>
                <w:p w:rsidR="007065BF" w:rsidRPr="00CF34C4" w:rsidRDefault="007065BF" w:rsidP="00CF34C4">
                  <w:pPr>
                    <w:adjustRightInd w:val="0"/>
                    <w:snapToGrid w:val="0"/>
                    <w:ind w:left="120" w:hangingChars="50" w:hanging="120"/>
                    <w:jc w:val="both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CF34C4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  <w:r w:rsidRPr="00CF34C4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將交換</w:t>
                  </w:r>
                  <w:proofErr w:type="gramStart"/>
                  <w:r w:rsidRPr="00CF34C4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公文按送件單位別整件</w:t>
                  </w:r>
                  <w:proofErr w:type="gramEnd"/>
                  <w:r w:rsidRPr="00CF34C4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後置入大型公文封。</w:t>
                  </w:r>
                </w:p>
                <w:p w:rsidR="007065BF" w:rsidRPr="00CF34C4" w:rsidRDefault="007065BF" w:rsidP="00CF34C4">
                  <w:pPr>
                    <w:adjustRightInd w:val="0"/>
                    <w:snapToGrid w:val="0"/>
                    <w:ind w:left="240" w:hangingChars="100" w:hanging="240"/>
                    <w:jc w:val="both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CF34C4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2大型</w:t>
                  </w:r>
                  <w:proofErr w:type="gramStart"/>
                  <w:r w:rsidRPr="00CF34C4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公文封外貼</w:t>
                  </w:r>
                  <w:proofErr w:type="gramEnd"/>
                  <w:r w:rsidRPr="00CF34C4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公文資料交換清單(格式2)</w:t>
                  </w:r>
                  <w:proofErr w:type="gramStart"/>
                  <w:r w:rsidRPr="00CF34C4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加蓋發文章</w:t>
                  </w:r>
                  <w:proofErr w:type="gramEnd"/>
                </w:p>
                <w:p w:rsidR="007065BF" w:rsidRPr="00CF34C4" w:rsidRDefault="007065BF" w:rsidP="00CF34C4">
                  <w:pPr>
                    <w:adjustRightInd w:val="0"/>
                    <w:snapToGrid w:val="0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CF34C4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3公文封以簽條彌封</w:t>
                  </w:r>
                </w:p>
              </w:txbxContent>
            </v:textbox>
          </v:rect>
        </w:pict>
      </w:r>
    </w:p>
    <w:p w:rsidR="001C399F" w:rsidRPr="001C399F" w:rsidRDefault="001C399F" w:rsidP="001C399F"/>
    <w:p w:rsidR="001C399F" w:rsidRPr="001C399F" w:rsidRDefault="001C399F" w:rsidP="001C399F"/>
    <w:p w:rsidR="001C399F" w:rsidRPr="001C399F" w:rsidRDefault="00CF34C4" w:rsidP="001C399F">
      <w:r>
        <w:rPr>
          <w:noProof/>
        </w:rPr>
        <w:pict>
          <v:shape id="_x0000_s1089" type="#_x0000_t32" style="position:absolute;margin-left:214.2pt;margin-top:13.8pt;width:18.45pt;height:0;rotation:90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" adj="-303805,-1,-303805">
            <v:stroke endarrow="open"/>
          </v:shape>
        </w:pict>
      </w:r>
    </w:p>
    <w:p w:rsidR="001C399F" w:rsidRPr="001C399F" w:rsidRDefault="00CF34C4" w:rsidP="001C399F">
      <w:r>
        <w:rPr>
          <w:noProof/>
        </w:rPr>
        <w:pict>
          <v:rect id="矩形 38" o:spid="_x0000_s1045" style="position:absolute;margin-left:135.75pt;margin-top:5pt;width:184.25pt;height:24pt;z-index:2516428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" fillcolor="window" strokecolor="windowText" strokeweight="2pt">
            <v:textbox>
              <w:txbxContent>
                <w:p w:rsidR="007065BF" w:rsidRPr="00F42798" w:rsidRDefault="007065BF" w:rsidP="008A4C65">
                  <w:pPr>
                    <w:ind w:firstLineChars="50" w:firstLine="120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F4279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置入公文箱上鎖，交司機遞送</w:t>
                  </w:r>
                </w:p>
              </w:txbxContent>
            </v:textbox>
          </v:rect>
        </w:pict>
      </w:r>
    </w:p>
    <w:p w:rsidR="001C399F" w:rsidRPr="001C399F" w:rsidRDefault="00CF34C4" w:rsidP="001C399F">
      <w:r>
        <w:rPr>
          <w:noProof/>
        </w:rPr>
        <w:pict>
          <v:shape id="_x0000_s1086" type="#_x0000_t34" style="position:absolute;margin-left:214.2pt;margin-top:20.2pt;width:18.45pt;height:.05pt;rotation:90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" adj="10771,-44647200,-294029">
            <v:stroke endarrow="open"/>
          </v:shape>
        </w:pict>
      </w:r>
    </w:p>
    <w:p w:rsidR="001C399F" w:rsidRPr="001C399F" w:rsidRDefault="00CF34C4" w:rsidP="001C399F">
      <w:r>
        <w:rPr>
          <w:noProof/>
        </w:rPr>
        <w:pict>
          <v:rect id="矩形 27" o:spid="_x0000_s1026" style="position:absolute;margin-left:135.75pt;margin-top:11.45pt;width:186.55pt;height:24.1pt;z-index:251640832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" fillcolor="window" strokecolor="windowText" strokeweight="2pt">
            <v:textbox>
              <w:txbxContent>
                <w:p w:rsidR="007065BF" w:rsidRPr="00F42798" w:rsidRDefault="007065BF" w:rsidP="00B8654A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F4279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司機按</w:t>
                  </w:r>
                  <w:proofErr w:type="gramStart"/>
                  <w:r w:rsidRPr="00F4279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公文箱別分送</w:t>
                  </w:r>
                  <w:proofErr w:type="gramEnd"/>
                  <w:r w:rsidRPr="00F4279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至各分局</w:t>
                  </w:r>
                </w:p>
              </w:txbxContent>
            </v:textbox>
            <w10:wrap anchorx="margin"/>
          </v:rect>
        </w:pict>
      </w:r>
    </w:p>
    <w:p w:rsidR="001C399F" w:rsidRPr="001C399F" w:rsidRDefault="001C399F" w:rsidP="001C399F"/>
    <w:p w:rsidR="001C399F" w:rsidRPr="001C399F" w:rsidRDefault="00657F69" w:rsidP="001C399F">
      <w:r>
        <w:rPr>
          <w:noProof/>
        </w:rPr>
        <w:pict>
          <v:rect id="矩形 29" o:spid="_x0000_s1028" style="position:absolute;margin-left:362.9pt;margin-top:14.1pt;width:149.15pt;height:69.15pt;z-index:2516490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" fillcolor="window" strokecolor="windowText" strokeweight="2pt">
            <v:textbox style="mso-next-textbox:#矩形 29">
              <w:txbxContent>
                <w:p w:rsidR="00F1696A" w:rsidRDefault="007065BF" w:rsidP="00F1696A">
                  <w:pPr>
                    <w:adjustRightInd w:val="0"/>
                    <w:snapToGrid w:val="0"/>
                    <w:ind w:left="240" w:hangingChars="100" w:hanging="240"/>
                    <w:jc w:val="both"/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</w:pPr>
                  <w:r w:rsidRPr="00F4279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  <w:r w:rsidR="00F74481" w:rsidRPr="00F4279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總局</w:t>
                  </w:r>
                  <w:r w:rsidR="00F7448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：司機將非重要性公文投入秘書室</w:t>
                  </w:r>
                  <w:r w:rsidR="00F74481" w:rsidRPr="00F4279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公文櫃</w:t>
                  </w:r>
                </w:p>
                <w:p w:rsidR="007065BF" w:rsidRPr="00F42798" w:rsidRDefault="007065BF" w:rsidP="00F1696A">
                  <w:pPr>
                    <w:adjustRightInd w:val="0"/>
                    <w:snapToGrid w:val="0"/>
                    <w:ind w:left="240" w:hangingChars="100" w:hanging="240"/>
                    <w:jc w:val="both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F4279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  <w:r w:rsidR="00F74481" w:rsidRPr="00F4279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分局</w:t>
                  </w:r>
                  <w:r w:rsidR="00F7448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：</w:t>
                  </w:r>
                  <w:r w:rsidR="00F74481" w:rsidRPr="00F4279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免經簽收交登記桌</w:t>
                  </w:r>
                </w:p>
              </w:txbxContent>
            </v:textbox>
          </v:rect>
        </w:pict>
      </w:r>
      <w:r w:rsidR="004B62AB">
        <w:rPr>
          <w:noProof/>
        </w:rPr>
        <w:pict>
          <v:shape id="文字方塊 295" o:spid="_x0000_s1039" type="#_x0000_t202" style="position:absolute;margin-left:322.3pt;margin-top:14.1pt;width:27pt;height:23.25pt;z-index:-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" stroked="f" strokeweight=".5pt">
            <v:textbox style="mso-next-textbox:#文字方塊 295">
              <w:txbxContent>
                <w:p w:rsidR="007065BF" w:rsidRPr="004B62AB" w:rsidRDefault="007065BF" w:rsidP="00EE767A">
                  <w:pPr>
                    <w:rPr>
                      <w:rFonts w:ascii="標楷體" w:eastAsia="標楷體" w:hAnsi="標楷體"/>
                    </w:rPr>
                  </w:pPr>
                  <w:proofErr w:type="gramStart"/>
                  <w:r w:rsidRPr="004B62AB">
                    <w:rPr>
                      <w:rFonts w:ascii="標楷體" w:eastAsia="標楷體" w:hAnsi="標楷體" w:hint="eastAsia"/>
                    </w:rPr>
                    <w:t>否</w:t>
                  </w:r>
                  <w:proofErr w:type="gramEnd"/>
                </w:p>
              </w:txbxContent>
            </v:textbox>
          </v:shape>
        </w:pict>
      </w:r>
      <w:r w:rsidR="00CF34C4">
        <w:rPr>
          <w:noProof/>
        </w:rPr>
        <w:pict>
          <v:shape id="流程圖: 決策 28" o:spid="_x0000_s1027" type="#_x0000_t110" style="position:absolute;margin-left:128.05pt;margin-top:14.1pt;width:194.25pt;height:67.95pt;z-index:-251657216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" fillcolor="window" strokeweight="2pt">
            <v:textbox inset="0,0,0,0">
              <w:txbxContent>
                <w:p w:rsidR="007065BF" w:rsidRPr="008A4C65" w:rsidRDefault="007065BF" w:rsidP="00CF34C4">
                  <w:pPr>
                    <w:adjustRightInd w:val="0"/>
                    <w:snapToGrid w:val="0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proofErr w:type="gramStart"/>
                  <w:r w:rsidRPr="008A4C65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登記桌開箱</w:t>
                  </w:r>
                  <w:proofErr w:type="gramEnd"/>
                  <w:r w:rsidRPr="008A4C65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取出公文判別是否為重要性公文</w:t>
                  </w:r>
                </w:p>
              </w:txbxContent>
            </v:textbox>
            <w10:wrap anchorx="margin"/>
          </v:shape>
        </w:pict>
      </w:r>
      <w:r w:rsidR="00CF34C4">
        <w:rPr>
          <w:noProof/>
        </w:rPr>
        <w:pict>
          <v:shape id="_x0000_s1106" type="#_x0000_t32" style="position:absolute;margin-left:216.7pt;margin-top:7.4pt;width:13.4pt;height:0;rotation:90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" adj="-424182,-1,-424182">
            <v:stroke endarrow="open"/>
          </v:shape>
        </w:pict>
      </w:r>
    </w:p>
    <w:p w:rsidR="001C399F" w:rsidRPr="001C399F" w:rsidRDefault="001C399F" w:rsidP="001C399F"/>
    <w:p w:rsidR="001C399F" w:rsidRPr="001C399F" w:rsidRDefault="004B62AB" w:rsidP="001C399F">
      <w:r>
        <w:rPr>
          <w:noProof/>
        </w:rPr>
        <w:pict>
          <v:shape id="肘形接點 62" o:spid="_x0000_s1036" type="#_x0000_t34" style="position:absolute;margin-left:322.3pt;margin-top:11.3pt;width:38.7pt;height:.05pt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" adj=",-258184800,-199981">
            <v:stroke endarrow="open"/>
          </v:shape>
        </w:pict>
      </w:r>
    </w:p>
    <w:p w:rsidR="001C399F" w:rsidRPr="001C399F" w:rsidRDefault="001C399F" w:rsidP="001C399F"/>
    <w:p w:rsidR="001C399F" w:rsidRPr="001C399F" w:rsidRDefault="00657F69" w:rsidP="001C399F">
      <w:r>
        <w:rPr>
          <w:noProof/>
        </w:rPr>
        <w:pict>
          <v:shape id="文字方塊 293" o:spid="_x0000_s1038" type="#_x0000_t202" style="position:absolute;margin-left:156.5pt;margin-top:.2pt;width:27pt;height:23.25pt;z-index:-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" stroked="f" strokeweight=".5pt">
            <v:textbox style="mso-next-textbox:#文字方塊 293">
              <w:txbxContent>
                <w:p w:rsidR="007065BF" w:rsidRPr="00657F69" w:rsidRDefault="007065BF" w:rsidP="00EE767A">
                  <w:pPr>
                    <w:rPr>
                      <w:rFonts w:ascii="標楷體" w:eastAsia="標楷體" w:hAnsi="標楷體"/>
                    </w:rPr>
                  </w:pPr>
                  <w:r w:rsidRPr="00657F69">
                    <w:rPr>
                      <w:rFonts w:ascii="標楷體" w:eastAsia="標楷體" w:hAnsi="標楷體" w:hint="eastAsia"/>
                    </w:rPr>
                    <w:t>是</w:t>
                  </w:r>
                </w:p>
              </w:txbxContent>
            </v:textbox>
          </v:shape>
        </w:pict>
      </w:r>
      <w:r w:rsidR="0012260B">
        <w:rPr>
          <w:noProof/>
        </w:rPr>
        <w:pict>
          <v:shape id="_x0000_s1107" type="#_x0000_t32" style="position:absolute;margin-left:217.6pt;margin-top:16.75pt;width:13.4pt;height:0;rotation:90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" adj="-424182,-1,-424182">
            <v:stroke endarrow="open"/>
          </v:shape>
        </w:pict>
      </w:r>
    </w:p>
    <w:p w:rsidR="001C399F" w:rsidRPr="001C399F" w:rsidRDefault="00657F69" w:rsidP="001C399F">
      <w:r>
        <w:rPr>
          <w:noProof/>
        </w:rPr>
        <w:pict>
          <v:shape id="文字方塊 296" o:spid="_x0000_s1040" type="#_x0000_t202" style="position:absolute;margin-left:330.75pt;margin-top:5.45pt;width:27pt;height:23.25pt;z-index:-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" stroked="f" strokeweight=".5pt">
            <v:textbox style="mso-next-textbox:#文字方塊 296">
              <w:txbxContent>
                <w:p w:rsidR="007065BF" w:rsidRPr="00657F69" w:rsidRDefault="007065BF" w:rsidP="00EE767A">
                  <w:pPr>
                    <w:rPr>
                      <w:rFonts w:ascii="標楷體" w:eastAsia="標楷體" w:hAnsi="標楷體"/>
                    </w:rPr>
                  </w:pPr>
                  <w:proofErr w:type="gramStart"/>
                  <w:r w:rsidRPr="00657F69">
                    <w:rPr>
                      <w:rFonts w:ascii="標楷體" w:eastAsia="標楷體" w:hAnsi="標楷體" w:hint="eastAsia"/>
                    </w:rPr>
                    <w:t>否</w:t>
                  </w:r>
                  <w:proofErr w:type="gramEnd"/>
                </w:p>
              </w:txbxContent>
            </v:textbox>
          </v:shape>
        </w:pict>
      </w:r>
      <w:r w:rsidR="0012260B">
        <w:rPr>
          <w:noProof/>
        </w:rPr>
        <w:pict>
          <v:shape id="流程圖: 決策 36" o:spid="_x0000_s1029" type="#_x0000_t110" style="position:absolute;margin-left:112.8pt;margin-top:5.45pt;width:219.4pt;height:64.15pt;z-index:-25165516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" fillcolor="window" strokeweight="2pt">
            <v:textbox style="mso-next-textbox:#流程圖: 決策 36" inset="0,0,0,0">
              <w:txbxContent>
                <w:p w:rsidR="007065BF" w:rsidRPr="008A4C65" w:rsidRDefault="007065BF" w:rsidP="00CF34C4">
                  <w:pPr>
                    <w:adjustRightInd w:val="0"/>
                    <w:snapToGrid w:val="0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A4C65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重要公文依交換資料清單核對是否無誤</w:t>
                  </w:r>
                </w:p>
              </w:txbxContent>
            </v:textbox>
            <w10:wrap anchorx="margin"/>
          </v:shape>
        </w:pict>
      </w:r>
    </w:p>
    <w:p w:rsidR="001C399F" w:rsidRPr="001C399F" w:rsidRDefault="00657F69" w:rsidP="001C399F">
      <w:r>
        <w:rPr>
          <w:noProof/>
        </w:rPr>
        <w:pict>
          <v:rect id="矩形 37" o:spid="_x0000_s1030" style="position:absolute;margin-left:368.6pt;margin-top:4.8pt;width:136.8pt;height:36.95pt;z-index:2516500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" fillcolor="window" strokecolor="windowText" strokeweight="2pt">
            <v:textbox>
              <w:txbxContent>
                <w:p w:rsidR="007065BF" w:rsidRPr="00F42798" w:rsidRDefault="007065BF" w:rsidP="00F1696A">
                  <w:pPr>
                    <w:adjustRightInd w:val="0"/>
                    <w:snapToGrid w:val="0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F4279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登記桌聯繫彌封信封上簽條核章人員確認</w:t>
                  </w:r>
                  <w:r w:rsidR="00657F6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更正</w:t>
                  </w:r>
                </w:p>
                <w:p w:rsidR="007065BF" w:rsidRPr="00F42798" w:rsidRDefault="007065BF" w:rsidP="00144DBE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1C399F" w:rsidRPr="001C399F" w:rsidRDefault="004B62AB" w:rsidP="001C399F">
      <w:r>
        <w:rPr>
          <w:noProof/>
        </w:rPr>
        <w:pict>
          <v:shape id="肘形接點 63" o:spid="_x0000_s1037" type="#_x0000_t32" style="position:absolute;margin-left:335.1pt;margin-top:1.8pt;width:33.5pt;height:0;z-index:251645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" adj="-239276,-1,-239276">
            <v:stroke endarrow="open"/>
          </v:shape>
        </w:pict>
      </w:r>
    </w:p>
    <w:p w:rsidR="001C399F" w:rsidRPr="001C399F" w:rsidRDefault="00657F69" w:rsidP="001C399F">
      <w:r>
        <w:rPr>
          <w:noProof/>
        </w:rPr>
        <w:pict>
          <v:group id="_x0000_s1112" style="position:absolute;margin-left:256.15pt;margin-top:5.75pt;width:180.85pt;height:84.35pt;z-index:251679744" coordorigin="7205,5257" coordsize="2627,8075">
            <v:shape id="_x0000_s1113" type="#_x0000_t32" style="position:absolute;left:5794;top:9295;width:8075;height:0;rotation:90" o:connectortype="elbow" adj="-26300,-1,-26300"/>
            <v:shape id="_x0000_s1114" type="#_x0000_t32" style="position:absolute;left:7205;top:13332;width:2627;height:0;rotation:180" o:connectortype="elbow" adj="-80842,-1,-80842">
              <v:stroke endarrow="block"/>
            </v:shape>
          </v:group>
        </w:pict>
      </w:r>
      <w:r>
        <w:rPr>
          <w:noProof/>
        </w:rPr>
        <w:pict>
          <v:shape id="文字方塊 292" o:spid="_x0000_s1041" type="#_x0000_t202" style="position:absolute;margin-left:151.9pt;margin-top:5.75pt;width:27pt;height:23.25pt;z-index:-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" stroked="f" strokeweight=".5pt">
            <v:textbox style="mso-next-textbox:#文字方塊 292">
              <w:txbxContent>
                <w:p w:rsidR="007065BF" w:rsidRPr="004B62AB" w:rsidRDefault="007065BF">
                  <w:pPr>
                    <w:rPr>
                      <w:rFonts w:ascii="標楷體" w:eastAsia="標楷體" w:hAnsi="標楷體"/>
                    </w:rPr>
                  </w:pPr>
                  <w:r w:rsidRPr="004B62AB">
                    <w:rPr>
                      <w:rFonts w:ascii="標楷體" w:eastAsia="標楷體" w:hAnsi="標楷體" w:hint="eastAsia"/>
                    </w:rPr>
                    <w:t>是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11" type="#_x0000_t34" style="position:absolute;margin-left:214.75pt;margin-top:24.4pt;width:18.4pt;height:.8pt;rotation:90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" adj=",-19168650,-305628">
            <v:stroke endarrow="open"/>
          </v:shape>
        </w:pict>
      </w:r>
    </w:p>
    <w:p w:rsidR="001C399F" w:rsidRPr="001C399F" w:rsidRDefault="0012260B" w:rsidP="001C399F">
      <w:r>
        <w:rPr>
          <w:noProof/>
        </w:rPr>
        <w:pict>
          <v:rect id="矩形 30" o:spid="_x0000_s1031" style="position:absolute;margin-left:68.05pt;margin-top:16pt;width:313.7pt;height:23.15pt;z-index:2516418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" fillcolor="window" strokecolor="windowText" strokeweight="2pt">
            <v:textbox style="mso-next-textbox:#矩形 30">
              <w:txbxContent>
                <w:p w:rsidR="007065BF" w:rsidRPr="00F42798" w:rsidRDefault="00657F69" w:rsidP="002B2BF9">
                  <w:pPr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交換資料清單蓋上收文章交回原遞送單位，完成公文交換</w:t>
                  </w:r>
                </w:p>
                <w:p w:rsidR="007065BF" w:rsidRPr="00F42798" w:rsidRDefault="007065BF" w:rsidP="002B2BF9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  <w:p w:rsidR="007065BF" w:rsidRPr="00F42798" w:rsidRDefault="007065BF" w:rsidP="002B2BF9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1C399F" w:rsidRPr="001C399F" w:rsidRDefault="001C399F" w:rsidP="001C399F"/>
    <w:p w:rsidR="001C399F" w:rsidRDefault="00657F69" w:rsidP="001C399F">
      <w:pPr>
        <w:jc w:val="center"/>
      </w:pPr>
      <w:r>
        <w:rPr>
          <w:noProof/>
        </w:rPr>
        <w:pict>
          <v:shape id="_x0000_s1108" type="#_x0000_t32" style="position:absolute;left:0;text-align:left;margin-left:214.5pt;margin-top:11.95pt;width:17.6pt;height:0;rotation:90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" adj="-319582,-1,-319582">
            <v:stroke endarrow="open"/>
          </v:shape>
        </w:pict>
      </w:r>
    </w:p>
    <w:p w:rsidR="001C399F" w:rsidRDefault="00657F69" w:rsidP="001C399F">
      <w:pPr>
        <w:tabs>
          <w:tab w:val="left" w:pos="7282"/>
        </w:tabs>
      </w:pPr>
      <w:r>
        <w:rPr>
          <w:noProof/>
        </w:rPr>
        <w:pict>
          <v:shape id="_x0000_s1109" type="#_x0000_t116" style="position:absolute;margin-left:183.5pt;margin-top:2.75pt;width:72.65pt;height:25.45pt;z-index:251676672" strokeweight="2pt">
            <v:textbox style="mso-next-textbox:#_x0000_s1109">
              <w:txbxContent>
                <w:p w:rsidR="0012260B" w:rsidRPr="00657F69" w:rsidRDefault="00657F69" w:rsidP="0012260B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</w:rPr>
                    <w:t>結束</w:t>
                  </w:r>
                </w:p>
              </w:txbxContent>
            </v:textbox>
          </v:shape>
        </w:pict>
      </w:r>
      <w:r w:rsidR="001C399F">
        <w:tab/>
      </w:r>
    </w:p>
    <w:p w:rsidR="001C399F" w:rsidRPr="001C399F" w:rsidRDefault="00242550" w:rsidP="001C399F">
      <w:pPr>
        <w:tabs>
          <w:tab w:val="left" w:pos="7282"/>
        </w:tabs>
      </w:pPr>
      <w:r>
        <w:rPr>
          <w:noProof/>
        </w:rPr>
        <w:lastRenderedPageBreak/>
        <w:pict>
          <v:shape id="_x0000_s1070" type="#_x0000_t34" style="position:absolute;margin-left:240.75pt;margin-top:554.85pt;width:0;height:19.8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">
            <v:stroke endarrow="open"/>
          </v:shape>
        </w:pict>
      </w:r>
      <w:r>
        <w:rPr>
          <w:noProof/>
        </w:rPr>
        <w:pict>
          <v:shape id="肘形接點 61" o:spid="_x0000_s1035" type="#_x0000_t34" style="position:absolute;margin-left:240.75pt;margin-top:452.65pt;width:0;height:19.85pt;z-index:25165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">
            <v:stroke endarrow="open"/>
          </v:shape>
        </w:pict>
      </w:r>
      <w:r>
        <w:rPr>
          <w:noProof/>
        </w:rPr>
        <w:pict>
          <v:shape id="肘形接點 60" o:spid="_x0000_s1034" type="#_x0000_t34" style="position:absolute;margin-left:240.75pt;margin-top:312.4pt;width:0;height:14.6pt;z-index:251651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">
            <v:stroke endarrow="open"/>
          </v:shape>
        </w:pict>
      </w:r>
      <w:r>
        <w:rPr>
          <w:noProof/>
        </w:rPr>
        <w:pict>
          <v:shape id="肘形接點 58" o:spid="_x0000_s1033" type="#_x0000_t34" style="position:absolute;margin-left:240.75pt;margin-top:165.35pt;width:0;height:21.4pt;z-index:2516449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">
            <v:stroke endarrow="open"/>
          </v:shape>
        </w:pict>
      </w:r>
    </w:p>
    <w:sectPr w:rsidR="001C399F" w:rsidRPr="001C399F" w:rsidSect="00CF34C4">
      <w:pgSz w:w="11906" w:h="16838"/>
      <w:pgMar w:top="567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476" w:rsidRDefault="00EC6476" w:rsidP="00564F05">
      <w:r>
        <w:separator/>
      </w:r>
    </w:p>
  </w:endnote>
  <w:endnote w:type="continuationSeparator" w:id="0">
    <w:p w:rsidR="00EC6476" w:rsidRDefault="00EC6476" w:rsidP="00564F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476" w:rsidRDefault="00EC6476" w:rsidP="00564F05">
      <w:r>
        <w:separator/>
      </w:r>
    </w:p>
  </w:footnote>
  <w:footnote w:type="continuationSeparator" w:id="0">
    <w:p w:rsidR="00EC6476" w:rsidRDefault="00EC6476" w:rsidP="00564F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8299D"/>
    <w:multiLevelType w:val="hybridMultilevel"/>
    <w:tmpl w:val="D7FC8666"/>
    <w:lvl w:ilvl="0" w:tplc="D130D6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attachedTemplate r:id="rId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4" fillcolor="white">
      <v:fill color="white"/>
      <v:stroke weight="1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4C65"/>
    <w:rsid w:val="000018B5"/>
    <w:rsid w:val="000075D0"/>
    <w:rsid w:val="00086476"/>
    <w:rsid w:val="000D334E"/>
    <w:rsid w:val="0012260B"/>
    <w:rsid w:val="001332BC"/>
    <w:rsid w:val="00144DBE"/>
    <w:rsid w:val="00164F65"/>
    <w:rsid w:val="001C399F"/>
    <w:rsid w:val="00242550"/>
    <w:rsid w:val="002B2BF9"/>
    <w:rsid w:val="0036081D"/>
    <w:rsid w:val="003F20A3"/>
    <w:rsid w:val="00413611"/>
    <w:rsid w:val="004315DF"/>
    <w:rsid w:val="0044168B"/>
    <w:rsid w:val="00491301"/>
    <w:rsid w:val="004B62AB"/>
    <w:rsid w:val="004D3316"/>
    <w:rsid w:val="004D39EA"/>
    <w:rsid w:val="004E5657"/>
    <w:rsid w:val="005541BE"/>
    <w:rsid w:val="00564848"/>
    <w:rsid w:val="00564F05"/>
    <w:rsid w:val="00617AAA"/>
    <w:rsid w:val="00651EDA"/>
    <w:rsid w:val="00657F69"/>
    <w:rsid w:val="00687794"/>
    <w:rsid w:val="00695C81"/>
    <w:rsid w:val="007065BF"/>
    <w:rsid w:val="00780A65"/>
    <w:rsid w:val="007B09F3"/>
    <w:rsid w:val="00822B81"/>
    <w:rsid w:val="00831DF7"/>
    <w:rsid w:val="00867BCB"/>
    <w:rsid w:val="008A4C65"/>
    <w:rsid w:val="008E0654"/>
    <w:rsid w:val="0090597A"/>
    <w:rsid w:val="009E4948"/>
    <w:rsid w:val="00B8654A"/>
    <w:rsid w:val="00C024CA"/>
    <w:rsid w:val="00CF34C4"/>
    <w:rsid w:val="00D1585C"/>
    <w:rsid w:val="00EA2746"/>
    <w:rsid w:val="00EC6476"/>
    <w:rsid w:val="00EE767A"/>
    <w:rsid w:val="00EF18A6"/>
    <w:rsid w:val="00F1696A"/>
    <w:rsid w:val="00F42798"/>
    <w:rsid w:val="00F74481"/>
    <w:rsid w:val="00FA09A4"/>
    <w:rsid w:val="00FB0097"/>
    <w:rsid w:val="00FC7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 fillcolor="white">
      <v:fill color="white"/>
      <v:stroke weight="1pt"/>
    </o:shapedefaults>
    <o:shapelayout v:ext="edit">
      <o:idmap v:ext="edit" data="1"/>
      <o:rules v:ext="edit">
        <o:r id="V:Rule21" type="connector" idref="#_x0000_s1066"/>
        <o:r id="V:Rule22" type="connector" idref="#_x0000_s1070"/>
        <o:r id="V:Rule23" type="connector" idref="#_x0000_s1065"/>
        <o:r id="V:Rule24" type="connector" idref="#肘形接點 58"/>
        <o:r id="V:Rule27" type="connector" idref="#肘形接點 61"/>
        <o:r id="V:Rule28" type="connector" idref="#肘形接點 63"/>
        <o:r id="V:Rule29" type="connector" idref="#肘形接點 62"/>
        <o:r id="V:Rule31" type="connector" idref="#肘形接點 288"/>
        <o:r id="V:Rule32" type="connector" idref="#肘形接點 60"/>
        <o:r id="V:Rule46" type="connector" idref="#_x0000_s1086"/>
        <o:r id="V:Rule47" type="connector" idref="#_x0000_s1087"/>
        <o:r id="V:Rule48" type="connector" idref="#_x0000_s1088"/>
        <o:r id="V:Rule49" type="connector" idref="#_x0000_s1089"/>
        <o:r id="V:Rule55" type="connector" idref="#_x0000_s1095"/>
        <o:r id="V:Rule58" type="connector" idref="#_x0000_s1098"/>
        <o:r id="V:Rule59" type="connector" idref="#_x0000_s1099"/>
        <o:r id="V:Rule66" type="connector" idref="#_x0000_s1106"/>
        <o:r id="V:Rule67" type="connector" idref="#_x0000_s1107"/>
        <o:r id="V:Rule68" type="connector" idref="#_x0000_s1108"/>
        <o:r id="V:Rule69" type="connector" idref="#_x0000_s1110"/>
        <o:r id="V:Rule70" type="connector" idref="#_x0000_s1111"/>
        <o:r id="V:Rule71" type="connector" idref="#_x0000_s1114"/>
        <o:r id="V:Rule72" type="connector" idref="#_x0000_s11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948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780A65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4848"/>
    <w:rPr>
      <w:rFonts w:ascii="Cambria" w:hAnsi="Cambria"/>
      <w:kern w:val="0"/>
      <w:sz w:val="18"/>
      <w:szCs w:val="18"/>
      <w:lang/>
    </w:rPr>
  </w:style>
  <w:style w:type="character" w:customStyle="1" w:styleId="a4">
    <w:name w:val="註解方塊文字 字元"/>
    <w:link w:val="a3"/>
    <w:uiPriority w:val="99"/>
    <w:semiHidden/>
    <w:rsid w:val="00564848"/>
    <w:rPr>
      <w:rFonts w:ascii="Cambria" w:eastAsia="新細明體" w:hAnsi="Cambria" w:cs="Times New Roman"/>
      <w:sz w:val="18"/>
      <w:szCs w:val="18"/>
    </w:rPr>
  </w:style>
  <w:style w:type="paragraph" w:styleId="a5">
    <w:name w:val="List Paragraph"/>
    <w:basedOn w:val="a"/>
    <w:uiPriority w:val="34"/>
    <w:qFormat/>
    <w:rsid w:val="009E4948"/>
    <w:pPr>
      <w:ind w:leftChars="200" w:left="480"/>
    </w:pPr>
  </w:style>
  <w:style w:type="character" w:customStyle="1" w:styleId="10">
    <w:name w:val="標題 1 字元"/>
    <w:link w:val="1"/>
    <w:uiPriority w:val="9"/>
    <w:rsid w:val="00780A65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6">
    <w:name w:val="No Spacing"/>
    <w:uiPriority w:val="1"/>
    <w:qFormat/>
    <w:rsid w:val="00780A65"/>
    <w:pPr>
      <w:widowControl w:val="0"/>
    </w:pPr>
    <w:rPr>
      <w:kern w:val="2"/>
      <w:sz w:val="24"/>
      <w:szCs w:val="22"/>
    </w:rPr>
  </w:style>
  <w:style w:type="paragraph" w:styleId="a7">
    <w:name w:val="header"/>
    <w:basedOn w:val="a"/>
    <w:link w:val="a8"/>
    <w:uiPriority w:val="99"/>
    <w:semiHidden/>
    <w:unhideWhenUsed/>
    <w:rsid w:val="00564F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564F05"/>
    <w:rPr>
      <w:kern w:val="2"/>
    </w:rPr>
  </w:style>
  <w:style w:type="paragraph" w:styleId="a9">
    <w:name w:val="footer"/>
    <w:basedOn w:val="a"/>
    <w:link w:val="aa"/>
    <w:uiPriority w:val="99"/>
    <w:semiHidden/>
    <w:unhideWhenUsed/>
    <w:rsid w:val="00564F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564F05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&#20844;&#25991;&#20132;&#25563;&#27969;&#31243;&#22294;-200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A99A7-BA6C-43EF-80C6-289D4A0D6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公文交換流程圖-2003.dot</Template>
  <TotalTime>1</TotalTime>
  <Pages>2</Pages>
  <Words>18</Words>
  <Characters>104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100123</dc:creator>
  <cp:lastModifiedBy>m71209</cp:lastModifiedBy>
  <cp:revision>2</cp:revision>
  <cp:lastPrinted>2013-03-13T07:31:00Z</cp:lastPrinted>
  <dcterms:created xsi:type="dcterms:W3CDTF">2013-03-28T08:42:00Z</dcterms:created>
  <dcterms:modified xsi:type="dcterms:W3CDTF">2013-03-28T08:42:00Z</dcterms:modified>
</cp:coreProperties>
</file>