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888" w:rsidRDefault="00627888" w:rsidP="00747E4B">
      <w:pPr>
        <w:jc w:val="center"/>
      </w:pPr>
      <w:r w:rsidRPr="006F2342">
        <w:rPr>
          <w:rFonts w:hint="eastAsia"/>
          <w:b/>
        </w:rPr>
        <w:t>臺中</w:t>
      </w:r>
      <w:r>
        <w:rPr>
          <w:rFonts w:hint="eastAsia"/>
          <w:b/>
        </w:rPr>
        <w:t>市</w:t>
      </w:r>
      <w:r w:rsidRPr="006F2342">
        <w:rPr>
          <w:rFonts w:hint="eastAsia"/>
          <w:b/>
        </w:rPr>
        <w:t>圖書資訊中心</w:t>
      </w:r>
      <w:r>
        <w:rPr>
          <w:rFonts w:hint="eastAsia"/>
          <w:b/>
        </w:rPr>
        <w:t>閱覽須知</w:t>
      </w:r>
      <w:r>
        <w:t xml:space="preserve"> </w:t>
      </w:r>
    </w:p>
    <w:p w:rsidR="00627888" w:rsidRPr="00140602" w:rsidRDefault="00627888" w:rsidP="00140602">
      <w:pPr>
        <w:jc w:val="right"/>
        <w:rPr>
          <w:rFonts w:ascii="新細明體"/>
          <w:b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17"/>
          <w:attr w:name="Month" w:val="2"/>
          <w:attr w:name="Year" w:val="2011"/>
        </w:smartTagPr>
        <w:r w:rsidRPr="00140602">
          <w:rPr>
            <w:rFonts w:ascii="新細明體" w:hAnsi="新細明體" w:hint="eastAsia"/>
            <w:color w:val="000000"/>
          </w:rPr>
          <w:t>中華民國</w:t>
        </w:r>
        <w:r w:rsidRPr="00140602">
          <w:rPr>
            <w:rFonts w:ascii="新細明體" w:hAnsi="新細明體"/>
            <w:color w:val="000000"/>
          </w:rPr>
          <w:t>100</w:t>
        </w:r>
        <w:r w:rsidRPr="00140602">
          <w:rPr>
            <w:rFonts w:ascii="新細明體" w:hAnsi="新細明體" w:hint="eastAsia"/>
            <w:color w:val="000000"/>
          </w:rPr>
          <w:t>年</w:t>
        </w:r>
        <w:r w:rsidRPr="00140602">
          <w:rPr>
            <w:rFonts w:ascii="新細明體" w:hAnsi="新細明體"/>
            <w:color w:val="000000"/>
          </w:rPr>
          <w:t>2</w:t>
        </w:r>
        <w:r w:rsidRPr="00140602">
          <w:rPr>
            <w:rFonts w:ascii="新細明體" w:hAnsi="新細明體" w:hint="eastAsia"/>
            <w:color w:val="000000"/>
          </w:rPr>
          <w:t>月</w:t>
        </w:r>
        <w:r w:rsidRPr="00140602">
          <w:rPr>
            <w:rFonts w:ascii="新細明體" w:hAnsi="新細明體"/>
            <w:color w:val="000000"/>
          </w:rPr>
          <w:t>17</w:t>
        </w:r>
        <w:r w:rsidRPr="00140602">
          <w:rPr>
            <w:rFonts w:ascii="新細明體" w:hAnsi="新細明體" w:hint="eastAsia"/>
            <w:color w:val="000000"/>
          </w:rPr>
          <w:t>日</w:t>
        </w:r>
      </w:smartTag>
      <w:r w:rsidRPr="00140602">
        <w:rPr>
          <w:rFonts w:ascii="新細明體" w:hAnsi="新細明體" w:hint="eastAsia"/>
          <w:color w:val="000000"/>
        </w:rPr>
        <w:t>中市文圖字第</w:t>
      </w:r>
      <w:r w:rsidRPr="00140602">
        <w:rPr>
          <w:rFonts w:ascii="新細明體" w:hAnsi="新細明體"/>
          <w:color w:val="000000"/>
        </w:rPr>
        <w:t>1000001865</w:t>
      </w:r>
      <w:r w:rsidRPr="00140602">
        <w:rPr>
          <w:rFonts w:ascii="新細明體" w:hAnsi="新細明體" w:hint="eastAsia"/>
          <w:color w:val="000000"/>
        </w:rPr>
        <w:t>號函訂定</w:t>
      </w:r>
    </w:p>
    <w:p w:rsidR="00627888" w:rsidRDefault="00627888" w:rsidP="00747E4B">
      <w:r>
        <w:rPr>
          <w:rFonts w:hint="eastAsia"/>
        </w:rPr>
        <w:t>一、本規定依據圖書館法第八條規定訂定之。</w:t>
      </w:r>
    </w:p>
    <w:p w:rsidR="00627888" w:rsidRDefault="00627888" w:rsidP="00747E4B">
      <w:pPr>
        <w:ind w:left="1080" w:hangingChars="450" w:hanging="1080"/>
      </w:pPr>
      <w:r>
        <w:rPr>
          <w:rFonts w:hint="eastAsia"/>
        </w:rPr>
        <w:t>二</w:t>
      </w:r>
      <w:r w:rsidRPr="00FC0599">
        <w:rPr>
          <w:rFonts w:hint="eastAsia"/>
        </w:rPr>
        <w:t>、</w:t>
      </w:r>
      <w:r>
        <w:rPr>
          <w:rFonts w:hint="eastAsia"/>
        </w:rPr>
        <w:t>臺中市圖書資訊中心</w:t>
      </w:r>
      <w:r>
        <w:t>(</w:t>
      </w:r>
      <w:r>
        <w:rPr>
          <w:rFonts w:hint="eastAsia"/>
        </w:rPr>
        <w:t>以下簡稱本中心</w:t>
      </w:r>
      <w:r>
        <w:t>)</w:t>
      </w:r>
      <w:r>
        <w:rPr>
          <w:rFonts w:hint="eastAsia"/>
        </w:rPr>
        <w:t>服務項目如下：</w:t>
      </w:r>
    </w:p>
    <w:p w:rsidR="00627888" w:rsidRDefault="00627888" w:rsidP="00747E4B">
      <w:pPr>
        <w:ind w:leftChars="200" w:left="960" w:hangingChars="200" w:hanging="480"/>
      </w:pPr>
      <w:r>
        <w:t>(</w:t>
      </w:r>
      <w:r>
        <w:rPr>
          <w:rFonts w:hint="eastAsia"/>
        </w:rPr>
        <w:t>一</w:t>
      </w:r>
      <w:r>
        <w:t xml:space="preserve">) </w:t>
      </w:r>
      <w:r>
        <w:rPr>
          <w:rFonts w:hint="eastAsia"/>
        </w:rPr>
        <w:t>一樓開放親子閱覽、網路查詢、報刊閱覽、流通服務等。</w:t>
      </w:r>
    </w:p>
    <w:p w:rsidR="00627888" w:rsidRDefault="00627888" w:rsidP="00747E4B">
      <w:pPr>
        <w:ind w:leftChars="200" w:left="960" w:hangingChars="200" w:hanging="480"/>
      </w:pPr>
      <w:r>
        <w:t>(</w:t>
      </w:r>
      <w:r>
        <w:rPr>
          <w:rFonts w:hint="eastAsia"/>
        </w:rPr>
        <w:t>二</w:t>
      </w:r>
      <w:r>
        <w:t xml:space="preserve">) </w:t>
      </w:r>
      <w:r>
        <w:rPr>
          <w:rFonts w:hint="eastAsia"/>
        </w:rPr>
        <w:t>二樓電腦教室、研習教室、三樓會議室供本市各公共圖書館教育訓練及開會研討用途。</w:t>
      </w:r>
    </w:p>
    <w:p w:rsidR="00627888" w:rsidRDefault="00627888" w:rsidP="00747E4B">
      <w:r>
        <w:rPr>
          <w:rFonts w:hint="eastAsia"/>
        </w:rPr>
        <w:t>三、本中心開放時間如下：</w:t>
      </w:r>
    </w:p>
    <w:p w:rsidR="00627888" w:rsidRDefault="00627888" w:rsidP="00747E4B">
      <w:pPr>
        <w:ind w:left="480"/>
      </w:pPr>
      <w:r>
        <w:t>(</w:t>
      </w:r>
      <w:r>
        <w:rPr>
          <w:rFonts w:hint="eastAsia"/>
        </w:rPr>
        <w:t>一</w:t>
      </w:r>
      <w:r>
        <w:t xml:space="preserve">) </w:t>
      </w:r>
      <w:r>
        <w:rPr>
          <w:rFonts w:hint="eastAsia"/>
        </w:rPr>
        <w:t>週二至週日：上午九時至十二時；下午一時三十分至五時三十分。</w:t>
      </w:r>
      <w:r>
        <w:t xml:space="preserve"> </w:t>
      </w:r>
    </w:p>
    <w:p w:rsidR="00627888" w:rsidRDefault="00627888" w:rsidP="00747E4B">
      <w:pPr>
        <w:ind w:left="480"/>
      </w:pPr>
      <w:r>
        <w:t>(</w:t>
      </w:r>
      <w:r>
        <w:rPr>
          <w:rFonts w:hint="eastAsia"/>
        </w:rPr>
        <w:t>二</w:t>
      </w:r>
      <w:r>
        <w:t xml:space="preserve">) </w:t>
      </w:r>
      <w:r>
        <w:rPr>
          <w:rFonts w:hint="eastAsia"/>
        </w:rPr>
        <w:t>星期一及其他經本市政府文化局公告之放假日為休館日。</w:t>
      </w:r>
    </w:p>
    <w:p w:rsidR="00627888" w:rsidRDefault="00627888" w:rsidP="00747E4B">
      <w:pPr>
        <w:numPr>
          <w:ilvl w:val="0"/>
          <w:numId w:val="1"/>
        </w:numPr>
      </w:pPr>
      <w:r>
        <w:rPr>
          <w:rFonts w:hint="eastAsia"/>
        </w:rPr>
        <w:t>借閱證申請程序如下：</w:t>
      </w:r>
    </w:p>
    <w:p w:rsidR="00627888" w:rsidRDefault="00627888" w:rsidP="00747E4B">
      <w:pPr>
        <w:ind w:leftChars="200" w:left="960" w:hangingChars="200" w:hanging="480"/>
      </w:pPr>
      <w:r>
        <w:t>(</w:t>
      </w:r>
      <w:r>
        <w:rPr>
          <w:rFonts w:hint="eastAsia"/>
        </w:rPr>
        <w:t>一</w:t>
      </w:r>
      <w:r>
        <w:t xml:space="preserve">) </w:t>
      </w:r>
      <w:r>
        <w:rPr>
          <w:rFonts w:hint="eastAsia"/>
        </w:rPr>
        <w:t>中華民國國民本人持身分證正本或戶口名簿、大陸或外籍人士持居留證或護照正本親至本中心辦理。</w:t>
      </w:r>
    </w:p>
    <w:p w:rsidR="00627888" w:rsidRDefault="00627888" w:rsidP="00747E4B">
      <w:pPr>
        <w:ind w:leftChars="200" w:left="960" w:hangingChars="200" w:hanging="480"/>
      </w:pPr>
      <w:r>
        <w:t>(</w:t>
      </w:r>
      <w:r>
        <w:rPr>
          <w:rFonts w:hint="eastAsia"/>
        </w:rPr>
        <w:t>二</w:t>
      </w:r>
      <w:r>
        <w:t xml:space="preserve">) </w:t>
      </w:r>
      <w:r>
        <w:rPr>
          <w:rFonts w:hint="eastAsia"/>
        </w:rPr>
        <w:t>六歲以下兒童由家長陪同或代辦借閱證，家長須提出戶口名簿及身分證等證明文件。</w:t>
      </w:r>
    </w:p>
    <w:p w:rsidR="00627888" w:rsidRDefault="00627888" w:rsidP="00747E4B">
      <w:pPr>
        <w:ind w:leftChars="200" w:left="960" w:hangingChars="200" w:hanging="480"/>
      </w:pPr>
      <w:r>
        <w:t>(</w:t>
      </w:r>
      <w:r>
        <w:rPr>
          <w:rFonts w:hint="eastAsia"/>
        </w:rPr>
        <w:t>三</w:t>
      </w:r>
      <w:r>
        <w:t xml:space="preserve">) </w:t>
      </w:r>
      <w:r>
        <w:rPr>
          <w:rFonts w:hint="eastAsia"/>
        </w:rPr>
        <w:t>借閱證每人限申請一張，資料如有變更，應向本中心辦理更正，如有遺失或毀損，應向本中心辦理掛失登記，如因未掛失而發生冒用情事，應負相關賠償之責任。</w:t>
      </w:r>
    </w:p>
    <w:p w:rsidR="00627888" w:rsidRDefault="00627888" w:rsidP="00747E4B">
      <w:pPr>
        <w:ind w:leftChars="200" w:left="840" w:hangingChars="150" w:hanging="360"/>
      </w:pPr>
      <w:r>
        <w:t>(</w:t>
      </w:r>
      <w:r>
        <w:rPr>
          <w:rFonts w:hint="eastAsia"/>
        </w:rPr>
        <w:t>四</w:t>
      </w:r>
      <w:r>
        <w:t xml:space="preserve">) </w:t>
      </w:r>
      <w:r>
        <w:rPr>
          <w:rFonts w:hint="eastAsia"/>
        </w:rPr>
        <w:t>申請補發應檢具身分證明文件正本及繳付工本費新臺幣一百元。</w:t>
      </w:r>
    </w:p>
    <w:p w:rsidR="00627888" w:rsidRDefault="00627888" w:rsidP="00747E4B">
      <w:pPr>
        <w:ind w:leftChars="200" w:left="840" w:hangingChars="150" w:hanging="360"/>
      </w:pPr>
      <w:r>
        <w:t>(</w:t>
      </w:r>
      <w:r>
        <w:rPr>
          <w:rFonts w:hint="eastAsia"/>
        </w:rPr>
        <w:t>五</w:t>
      </w:r>
      <w:r>
        <w:t xml:space="preserve">) </w:t>
      </w:r>
      <w:r>
        <w:rPr>
          <w:rFonts w:hint="eastAsia"/>
        </w:rPr>
        <w:t>借閱證永久有效，大陸及外籍人士之借閱證效期依居留期限而定。</w:t>
      </w:r>
    </w:p>
    <w:p w:rsidR="00627888" w:rsidRDefault="00627888" w:rsidP="00747E4B">
      <w:r>
        <w:rPr>
          <w:rFonts w:hint="eastAsia"/>
        </w:rPr>
        <w:t>五、資料借閱規定如下：</w:t>
      </w:r>
    </w:p>
    <w:p w:rsidR="00627888" w:rsidRDefault="00627888" w:rsidP="00747E4B">
      <w:pPr>
        <w:ind w:left="960" w:hangingChars="400" w:hanging="960"/>
      </w:pPr>
      <w:r>
        <w:t xml:space="preserve">    (</w:t>
      </w:r>
      <w:r>
        <w:rPr>
          <w:rFonts w:hint="eastAsia"/>
        </w:rPr>
        <w:t>一</w:t>
      </w:r>
      <w:r>
        <w:t xml:space="preserve">) </w:t>
      </w:r>
      <w:r>
        <w:rPr>
          <w:rFonts w:hint="eastAsia"/>
        </w:rPr>
        <w:t>借閱人限持本人借閱證，始得外借圖書資料，六歲以下兒童由家長提</w:t>
      </w:r>
    </w:p>
    <w:p w:rsidR="00627888" w:rsidRDefault="00627888" w:rsidP="00747E4B">
      <w:pPr>
        <w:ind w:leftChars="400" w:left="960"/>
      </w:pPr>
      <w:r>
        <w:rPr>
          <w:rFonts w:hint="eastAsia"/>
        </w:rPr>
        <w:t>供相關證明文件辦理代借。借閱資料應依著作權法相關規定使用。</w:t>
      </w:r>
    </w:p>
    <w:p w:rsidR="00627888" w:rsidRDefault="00627888" w:rsidP="00747E4B">
      <w:pPr>
        <w:ind w:left="840" w:hangingChars="350" w:hanging="840"/>
      </w:pPr>
      <w:r>
        <w:t xml:space="preserve">    (</w:t>
      </w:r>
      <w:r>
        <w:rPr>
          <w:rFonts w:hint="eastAsia"/>
        </w:rPr>
        <w:t>二</w:t>
      </w:r>
      <w:r>
        <w:t xml:space="preserve">) </w:t>
      </w:r>
      <w:r>
        <w:rPr>
          <w:rFonts w:hint="eastAsia"/>
        </w:rPr>
        <w:t>外借圖書資料，每張借閱證以二件為限，每冊借期三十日，不得續借。</w:t>
      </w:r>
    </w:p>
    <w:p w:rsidR="00627888" w:rsidRDefault="00627888" w:rsidP="00747E4B">
      <w:pPr>
        <w:ind w:left="960" w:hangingChars="400" w:hanging="960"/>
      </w:pPr>
      <w:r>
        <w:t xml:space="preserve">    (</w:t>
      </w:r>
      <w:r>
        <w:rPr>
          <w:rFonts w:hint="eastAsia"/>
        </w:rPr>
        <w:t>三</w:t>
      </w:r>
      <w:r>
        <w:t xml:space="preserve">) </w:t>
      </w:r>
      <w:r>
        <w:rPr>
          <w:rFonts w:hint="eastAsia"/>
        </w:rPr>
        <w:t>借閱人應自行檢查借閱資料有無撕毀、缺頁、污損等，如有上述情形，應於借閱時聲明。</w:t>
      </w:r>
    </w:p>
    <w:p w:rsidR="00627888" w:rsidRDefault="00627888" w:rsidP="00747E4B">
      <w:pPr>
        <w:ind w:left="840" w:hangingChars="350" w:hanging="840"/>
      </w:pPr>
      <w:r>
        <w:t xml:space="preserve">    (</w:t>
      </w:r>
      <w:r>
        <w:rPr>
          <w:rFonts w:hint="eastAsia"/>
        </w:rPr>
        <w:t>四</w:t>
      </w:r>
      <w:r>
        <w:t xml:space="preserve">) </w:t>
      </w:r>
      <w:r>
        <w:rPr>
          <w:rFonts w:hint="eastAsia"/>
        </w:rPr>
        <w:t>預約服務：</w:t>
      </w:r>
    </w:p>
    <w:p w:rsidR="00627888" w:rsidRDefault="00627888" w:rsidP="00747E4B">
      <w:pPr>
        <w:ind w:left="840" w:hangingChars="350" w:hanging="840"/>
      </w:pPr>
      <w:r>
        <w:t xml:space="preserve">       1.</w:t>
      </w:r>
      <w:r>
        <w:rPr>
          <w:rFonts w:hint="eastAsia"/>
        </w:rPr>
        <w:t>凡持有本中心之借閱證者，可以利用預約系統借閱本中心之圖書資料。</w:t>
      </w:r>
    </w:p>
    <w:p w:rsidR="00627888" w:rsidRDefault="00627888" w:rsidP="00747E4B">
      <w:pPr>
        <w:ind w:left="840" w:hangingChars="350" w:hanging="840"/>
      </w:pPr>
      <w:r>
        <w:t xml:space="preserve">       2.</w:t>
      </w:r>
      <w:r>
        <w:rPr>
          <w:rFonts w:hint="eastAsia"/>
        </w:rPr>
        <w:t>每張借閱證可預約之圖書資料冊數以一件為限。</w:t>
      </w:r>
    </w:p>
    <w:p w:rsidR="00627888" w:rsidRDefault="00627888" w:rsidP="00747E4B">
      <w:pPr>
        <w:ind w:left="1080" w:hangingChars="450" w:hanging="1080"/>
      </w:pPr>
      <w:r>
        <w:t xml:space="preserve">       3.</w:t>
      </w:r>
      <w:r>
        <w:rPr>
          <w:rFonts w:hint="eastAsia"/>
        </w:rPr>
        <w:t>凡預約圖書資料，經本中心通知，未於最後取件期限內辦理借閱，一</w:t>
      </w:r>
    </w:p>
    <w:p w:rsidR="00627888" w:rsidRDefault="00627888" w:rsidP="00747E4B">
      <w:pPr>
        <w:ind w:leftChars="400" w:left="1080" w:hangingChars="50" w:hanging="120"/>
      </w:pPr>
      <w:r>
        <w:rPr>
          <w:rFonts w:hint="eastAsia"/>
        </w:rPr>
        <w:t>年内達三件者，自最後取件日之次日起，停止預約權利六十日。</w:t>
      </w:r>
    </w:p>
    <w:p w:rsidR="00627888" w:rsidRDefault="00627888" w:rsidP="00747E4B">
      <w:r>
        <w:t xml:space="preserve">    (</w:t>
      </w:r>
      <w:r>
        <w:rPr>
          <w:rFonts w:hint="eastAsia"/>
        </w:rPr>
        <w:t>五</w:t>
      </w:r>
      <w:r>
        <w:t xml:space="preserve">) </w:t>
      </w:r>
      <w:r>
        <w:rPr>
          <w:rFonts w:hint="eastAsia"/>
        </w:rPr>
        <w:t>歸還服務：</w:t>
      </w:r>
    </w:p>
    <w:p w:rsidR="00627888" w:rsidRDefault="00627888" w:rsidP="00747E4B">
      <w:pPr>
        <w:ind w:left="960" w:hangingChars="400" w:hanging="960"/>
      </w:pPr>
      <w:r>
        <w:t xml:space="preserve">       1.</w:t>
      </w:r>
      <w:r>
        <w:rPr>
          <w:rFonts w:hint="eastAsia"/>
        </w:rPr>
        <w:t>歸還借書之圖書資料，請直接投入自助還書機或至流通服務台辦理歸還手續。特殊規格圖書資料，如無法投入自助還書機，請直接至流通服務台歸還。</w:t>
      </w:r>
    </w:p>
    <w:p w:rsidR="00627888" w:rsidRDefault="00627888" w:rsidP="00747E4B">
      <w:pPr>
        <w:ind w:left="960" w:hangingChars="400" w:hanging="960"/>
      </w:pPr>
      <w:r>
        <w:t xml:space="preserve">       2.</w:t>
      </w:r>
      <w:r>
        <w:rPr>
          <w:rFonts w:hint="eastAsia"/>
        </w:rPr>
        <w:t>所借圖書資料限於本中心歸還。</w:t>
      </w:r>
    </w:p>
    <w:p w:rsidR="00627888" w:rsidRDefault="00627888" w:rsidP="00747E4B">
      <w:r>
        <w:t xml:space="preserve">    (</w:t>
      </w:r>
      <w:r>
        <w:rPr>
          <w:rFonts w:hint="eastAsia"/>
        </w:rPr>
        <w:t>六</w:t>
      </w:r>
      <w:r>
        <w:t xml:space="preserve">) </w:t>
      </w:r>
      <w:r>
        <w:rPr>
          <w:rFonts w:hint="eastAsia"/>
        </w:rPr>
        <w:t>下列資料不開放外借及預約：</w:t>
      </w:r>
    </w:p>
    <w:p w:rsidR="00627888" w:rsidRDefault="00627888" w:rsidP="00747E4B">
      <w:r>
        <w:t xml:space="preserve">       1.</w:t>
      </w:r>
      <w:r>
        <w:rPr>
          <w:rFonts w:hint="eastAsia"/>
        </w:rPr>
        <w:t>報紙、期刊</w:t>
      </w:r>
      <w:r>
        <w:t>(</w:t>
      </w:r>
      <w:r>
        <w:rPr>
          <w:rFonts w:hint="eastAsia"/>
        </w:rPr>
        <w:t>雜誌</w:t>
      </w:r>
      <w:r>
        <w:t>)</w:t>
      </w:r>
      <w:r>
        <w:rPr>
          <w:rFonts w:hint="eastAsia"/>
        </w:rPr>
        <w:t>。</w:t>
      </w:r>
    </w:p>
    <w:p w:rsidR="00627888" w:rsidRDefault="00627888" w:rsidP="00747E4B">
      <w:pPr>
        <w:ind w:firstLineChars="350" w:firstLine="840"/>
      </w:pPr>
      <w:r>
        <w:t>2.</w:t>
      </w:r>
      <w:r>
        <w:rPr>
          <w:rFonts w:hint="eastAsia"/>
        </w:rPr>
        <w:t>限本中心內閱覽之圖書資料。</w:t>
      </w:r>
    </w:p>
    <w:p w:rsidR="00627888" w:rsidRDefault="00627888" w:rsidP="00747E4B">
      <w:pPr>
        <w:ind w:firstLineChars="350" w:firstLine="840"/>
      </w:pPr>
      <w:r>
        <w:t>3.</w:t>
      </w:r>
      <w:r>
        <w:rPr>
          <w:rFonts w:hint="eastAsia"/>
        </w:rPr>
        <w:t>其他公務用或標明不外借之資料。</w:t>
      </w:r>
    </w:p>
    <w:p w:rsidR="00627888" w:rsidRDefault="00627888" w:rsidP="00747E4B">
      <w:r>
        <w:t xml:space="preserve">    (</w:t>
      </w:r>
      <w:r>
        <w:rPr>
          <w:rFonts w:hint="eastAsia"/>
        </w:rPr>
        <w:t>七</w:t>
      </w:r>
      <w:r>
        <w:t xml:space="preserve">) </w:t>
      </w:r>
      <w:r>
        <w:rPr>
          <w:rFonts w:hint="eastAsia"/>
        </w:rPr>
        <w:t>借閱資料若本中心因業務需要急需收回時，應於接獲通知後立即歸還。</w:t>
      </w:r>
    </w:p>
    <w:p w:rsidR="00627888" w:rsidRDefault="00627888" w:rsidP="00747E4B">
      <w:r>
        <w:t xml:space="preserve">    (</w:t>
      </w:r>
      <w:r>
        <w:rPr>
          <w:rFonts w:hint="eastAsia"/>
        </w:rPr>
        <w:t>八</w:t>
      </w:r>
      <w:r>
        <w:t xml:space="preserve">) </w:t>
      </w:r>
      <w:r>
        <w:rPr>
          <w:rFonts w:hint="eastAsia"/>
        </w:rPr>
        <w:t>停權及賠償責任：</w:t>
      </w:r>
    </w:p>
    <w:p w:rsidR="00627888" w:rsidRDefault="00627888" w:rsidP="00747E4B">
      <w:pPr>
        <w:ind w:left="960" w:hangingChars="400" w:hanging="960"/>
      </w:pPr>
      <w:r>
        <w:t xml:space="preserve">       1.</w:t>
      </w:r>
      <w:r>
        <w:rPr>
          <w:rFonts w:hint="eastAsia"/>
        </w:rPr>
        <w:t>逾期歸還，依每冊</w:t>
      </w:r>
      <w:r>
        <w:t>(</w:t>
      </w:r>
      <w:r>
        <w:rPr>
          <w:rFonts w:hint="eastAsia"/>
        </w:rPr>
        <w:t>件</w:t>
      </w:r>
      <w:r>
        <w:t>)</w:t>
      </w:r>
      <w:r>
        <w:rPr>
          <w:rFonts w:hint="eastAsia"/>
        </w:rPr>
        <w:t>逾期天數累計停借，惟每張借閱證停借上限為六十日。</w:t>
      </w:r>
    </w:p>
    <w:p w:rsidR="00627888" w:rsidRDefault="00627888" w:rsidP="00237C03">
      <w:pPr>
        <w:ind w:left="960" w:hangingChars="400" w:hanging="960"/>
      </w:pPr>
      <w:r>
        <w:t xml:space="preserve">       2.</w:t>
      </w:r>
      <w:r>
        <w:rPr>
          <w:rFonts w:hint="eastAsia"/>
        </w:rPr>
        <w:t>借閱資料時應善盡保管責任，如有遺失或毀損應自購相同或較新版本</w:t>
      </w:r>
    </w:p>
    <w:p w:rsidR="00627888" w:rsidRDefault="00627888" w:rsidP="00237C03">
      <w:pPr>
        <w:ind w:leftChars="400" w:left="1080" w:hangingChars="50" w:hanging="120"/>
      </w:pPr>
      <w:r>
        <w:rPr>
          <w:rFonts w:hint="eastAsia"/>
        </w:rPr>
        <w:t>之圖書資料，如無法購得時，依遺失資料定價賠償，附件遺失者，以所屬全套圖書資料定價賠償。</w:t>
      </w:r>
    </w:p>
    <w:p w:rsidR="00627888" w:rsidRDefault="00627888" w:rsidP="00747E4B">
      <w:pPr>
        <w:ind w:left="960" w:hangingChars="400" w:hanging="960"/>
      </w:pPr>
      <w:r>
        <w:t xml:space="preserve">       3.</w:t>
      </w:r>
      <w:r>
        <w:rPr>
          <w:rFonts w:hint="eastAsia"/>
        </w:rPr>
        <w:t>未按規定將圖書資料攜出本中心外者，將視其情節輕重，依法辦理。</w:t>
      </w:r>
    </w:p>
    <w:p w:rsidR="00627888" w:rsidRDefault="00627888" w:rsidP="00747E4B">
      <w:pPr>
        <w:ind w:left="960" w:hangingChars="400" w:hanging="960"/>
      </w:pPr>
      <w:r>
        <w:t xml:space="preserve">  </w:t>
      </w:r>
      <w:r>
        <w:rPr>
          <w:rFonts w:hint="eastAsia"/>
        </w:rPr>
        <w:t>六、資料複印</w:t>
      </w:r>
    </w:p>
    <w:p w:rsidR="00627888" w:rsidRDefault="00627888" w:rsidP="00747E4B">
      <w:pPr>
        <w:ind w:left="1080" w:hangingChars="450" w:hanging="1080"/>
      </w:pPr>
      <w:r>
        <w:t xml:space="preserve">    (</w:t>
      </w:r>
      <w:r>
        <w:rPr>
          <w:rFonts w:hint="eastAsia"/>
        </w:rPr>
        <w:t>一</w:t>
      </w:r>
      <w:r>
        <w:t xml:space="preserve">) </w:t>
      </w:r>
      <w:r>
        <w:rPr>
          <w:rFonts w:hint="eastAsia"/>
        </w:rPr>
        <w:t>複印資料以本中心資料為限，並應遵守著作權法及其他相關法令之規</w:t>
      </w:r>
    </w:p>
    <w:p w:rsidR="00627888" w:rsidRDefault="00627888" w:rsidP="00747E4B">
      <w:pPr>
        <w:ind w:leftChars="400" w:left="1080" w:hangingChars="50" w:hanging="120"/>
      </w:pPr>
      <w:r>
        <w:rPr>
          <w:rFonts w:hint="eastAsia"/>
        </w:rPr>
        <w:t>定，違者自負法律責任。</w:t>
      </w:r>
    </w:p>
    <w:p w:rsidR="00627888" w:rsidRDefault="00627888" w:rsidP="00747E4B">
      <w:pPr>
        <w:ind w:left="1080" w:hangingChars="450" w:hanging="1080"/>
      </w:pPr>
      <w:r>
        <w:t xml:space="preserve">    (</w:t>
      </w:r>
      <w:r>
        <w:rPr>
          <w:rFonts w:hint="eastAsia"/>
        </w:rPr>
        <w:t>二</w:t>
      </w:r>
      <w:r>
        <w:t xml:space="preserve">) </w:t>
      </w:r>
      <w:r>
        <w:rPr>
          <w:rFonts w:hint="eastAsia"/>
        </w:rPr>
        <w:t>資料複印費</w:t>
      </w:r>
      <w:r>
        <w:t>(</w:t>
      </w:r>
      <w:r>
        <w:rPr>
          <w:rFonts w:hint="eastAsia"/>
        </w:rPr>
        <w:t>僅提供黑白複印</w:t>
      </w:r>
      <w:r>
        <w:t>)</w:t>
      </w:r>
      <w:r>
        <w:rPr>
          <w:rFonts w:hint="eastAsia"/>
        </w:rPr>
        <w:t>：</w:t>
      </w:r>
      <w:r>
        <w:t>B4</w:t>
      </w:r>
      <w:r>
        <w:rPr>
          <w:rFonts w:hint="eastAsia"/>
        </w:rPr>
        <w:t>以下每張新臺幣二元，</w:t>
      </w:r>
      <w:r>
        <w:t>A3</w:t>
      </w:r>
      <w:r>
        <w:rPr>
          <w:rFonts w:hint="eastAsia"/>
        </w:rPr>
        <w:t>每張三元。</w:t>
      </w:r>
    </w:p>
    <w:p w:rsidR="00627888" w:rsidRDefault="00627888" w:rsidP="00747E4B">
      <w:pPr>
        <w:ind w:left="1080" w:hangingChars="450" w:hanging="1080"/>
      </w:pPr>
      <w:r>
        <w:t xml:space="preserve">  </w:t>
      </w:r>
      <w:r>
        <w:rPr>
          <w:rFonts w:hint="eastAsia"/>
        </w:rPr>
        <w:t>七、網路資源使用</w:t>
      </w:r>
    </w:p>
    <w:p w:rsidR="00627888" w:rsidRDefault="00627888" w:rsidP="00747E4B">
      <w:pPr>
        <w:ind w:left="1080" w:hangingChars="450" w:hanging="1080"/>
      </w:pPr>
      <w:r>
        <w:t xml:space="preserve">    (</w:t>
      </w:r>
      <w:r>
        <w:rPr>
          <w:rFonts w:hint="eastAsia"/>
        </w:rPr>
        <w:t>一</w:t>
      </w:r>
      <w:r>
        <w:t xml:space="preserve">) </w:t>
      </w:r>
      <w:r>
        <w:rPr>
          <w:rFonts w:hint="eastAsia"/>
        </w:rPr>
        <w:t>持本人借閱證，向流通服務台辦理登記後，即可使用。</w:t>
      </w:r>
    </w:p>
    <w:p w:rsidR="00627888" w:rsidRDefault="00627888" w:rsidP="00747E4B">
      <w:pPr>
        <w:ind w:left="1080" w:hangingChars="450" w:hanging="1080"/>
      </w:pPr>
      <w:r>
        <w:t xml:space="preserve">    (</w:t>
      </w:r>
      <w:r>
        <w:rPr>
          <w:rFonts w:hint="eastAsia"/>
        </w:rPr>
        <w:t>二</w:t>
      </w:r>
      <w:r>
        <w:t xml:space="preserve">) </w:t>
      </w:r>
      <w:r>
        <w:rPr>
          <w:rFonts w:hint="eastAsia"/>
        </w:rPr>
        <w:t>使用時間：本中心開放時間內，每次使用電腦以每半天三十分鐘為原</w:t>
      </w:r>
    </w:p>
    <w:p w:rsidR="00627888" w:rsidRDefault="00627888" w:rsidP="00747E4B">
      <w:pPr>
        <w:ind w:leftChars="400" w:left="1080" w:hangingChars="50" w:hanging="120"/>
      </w:pPr>
      <w:r>
        <w:rPr>
          <w:rFonts w:hint="eastAsia"/>
        </w:rPr>
        <w:t>則，如無其他讀者預約使用，則可續用乙次，每半天最多以六十分鐘為限。</w:t>
      </w:r>
    </w:p>
    <w:p w:rsidR="00627888" w:rsidRDefault="00627888" w:rsidP="00747E4B">
      <w:pPr>
        <w:ind w:left="960" w:hangingChars="400" w:hanging="960"/>
      </w:pPr>
      <w:r>
        <w:t xml:space="preserve">    (</w:t>
      </w:r>
      <w:r>
        <w:rPr>
          <w:rFonts w:hint="eastAsia"/>
        </w:rPr>
        <w:t>三</w:t>
      </w:r>
      <w:r>
        <w:t xml:space="preserve">) </w:t>
      </w:r>
      <w:r>
        <w:rPr>
          <w:rFonts w:hint="eastAsia"/>
        </w:rPr>
        <w:t>電腦列印：僅提供黑白列印</w:t>
      </w:r>
      <w:r>
        <w:t>(A4</w:t>
      </w:r>
      <w:r>
        <w:rPr>
          <w:rFonts w:hint="eastAsia"/>
        </w:rPr>
        <w:t>每張收費新臺幣二元</w:t>
      </w:r>
      <w:r>
        <w:t>)</w:t>
      </w:r>
      <w:r>
        <w:rPr>
          <w:rFonts w:hint="eastAsia"/>
        </w:rPr>
        <w:t>，請洽詢流通服務台人員。</w:t>
      </w:r>
    </w:p>
    <w:p w:rsidR="00627888" w:rsidRDefault="00627888" w:rsidP="00747E4B">
      <w:pPr>
        <w:ind w:left="960" w:hangingChars="400" w:hanging="960"/>
      </w:pPr>
      <w:r>
        <w:t xml:space="preserve">    (</w:t>
      </w:r>
      <w:r>
        <w:rPr>
          <w:rFonts w:hint="eastAsia"/>
        </w:rPr>
        <w:t>四</w:t>
      </w:r>
      <w:r>
        <w:t xml:space="preserve">) </w:t>
      </w:r>
      <w:r>
        <w:rPr>
          <w:rFonts w:hint="eastAsia"/>
        </w:rPr>
        <w:t>限使用本中心指定軟體、上網瀏覽查詢資料用途，如利用電腦從事違法之不當行為，或非法持有、複製與散佈具有著作權軟體或資料者，應自負法律責任。</w:t>
      </w:r>
    </w:p>
    <w:p w:rsidR="00627888" w:rsidRDefault="00627888" w:rsidP="00747E4B">
      <w:pPr>
        <w:ind w:left="960" w:hangingChars="400" w:hanging="960"/>
      </w:pPr>
      <w:r>
        <w:t xml:space="preserve">  </w:t>
      </w:r>
      <w:r>
        <w:rPr>
          <w:rFonts w:hint="eastAsia"/>
        </w:rPr>
        <w:t>八、其他規定：</w:t>
      </w:r>
    </w:p>
    <w:p w:rsidR="00627888" w:rsidRDefault="00627888" w:rsidP="00747E4B">
      <w:pPr>
        <w:ind w:left="960" w:hangingChars="400" w:hanging="960"/>
      </w:pPr>
      <w:r>
        <w:t xml:space="preserve">    (</w:t>
      </w:r>
      <w:r>
        <w:rPr>
          <w:rFonts w:hint="eastAsia"/>
        </w:rPr>
        <w:t>一</w:t>
      </w:r>
      <w:r>
        <w:t xml:space="preserve">) </w:t>
      </w:r>
      <w:r>
        <w:rPr>
          <w:rFonts w:hint="eastAsia"/>
        </w:rPr>
        <w:t>進入本中心內須衣著整潔，保持安靜，維護環境清潔，不可有嬉戲追逐、隨地吐痰、吸菸、飲食或其他影響閱讀之行為；並將行動電話等電訊設備關閉或靜音。</w:t>
      </w:r>
    </w:p>
    <w:p w:rsidR="00627888" w:rsidRDefault="00627888" w:rsidP="00747E4B">
      <w:pPr>
        <w:ind w:left="960" w:hangingChars="400" w:hanging="960"/>
      </w:pPr>
      <w:r>
        <w:t xml:space="preserve">    (</w:t>
      </w:r>
      <w:r>
        <w:rPr>
          <w:rFonts w:hint="eastAsia"/>
        </w:rPr>
        <w:t>二</w:t>
      </w:r>
      <w:r>
        <w:t xml:space="preserve">) </w:t>
      </w:r>
      <w:r>
        <w:rPr>
          <w:rFonts w:hint="eastAsia"/>
        </w:rPr>
        <w:t>本中心各項設備，應妥善使用，如有毀損須負賠償責任。</w:t>
      </w:r>
    </w:p>
    <w:p w:rsidR="00627888" w:rsidRDefault="00627888" w:rsidP="00747E4B">
      <w:pPr>
        <w:ind w:left="960" w:hangingChars="400" w:hanging="960"/>
      </w:pPr>
      <w:r>
        <w:t xml:space="preserve">    (</w:t>
      </w:r>
      <w:r>
        <w:rPr>
          <w:rFonts w:hint="eastAsia"/>
        </w:rPr>
        <w:t>三</w:t>
      </w:r>
      <w:r>
        <w:t xml:space="preserve">) </w:t>
      </w:r>
      <w:r>
        <w:rPr>
          <w:rFonts w:hint="eastAsia"/>
        </w:rPr>
        <w:t>使用個人筆記型電腦以不影響他人閱讀為原則，請自行攜帶電池，本中心不提供電力使用。</w:t>
      </w:r>
    </w:p>
    <w:p w:rsidR="00627888" w:rsidRDefault="00627888" w:rsidP="00747E4B">
      <w:pPr>
        <w:ind w:leftChars="200" w:left="960" w:hangingChars="200" w:hanging="480"/>
      </w:pPr>
      <w:r>
        <w:t>(</w:t>
      </w:r>
      <w:r>
        <w:rPr>
          <w:rFonts w:hint="eastAsia"/>
        </w:rPr>
        <w:t>四</w:t>
      </w:r>
      <w:r>
        <w:t xml:space="preserve">) </w:t>
      </w:r>
      <w:r>
        <w:rPr>
          <w:rFonts w:hint="eastAsia"/>
        </w:rPr>
        <w:t>寵物及危險物品不得攜帶及進入本中心內，並不得張貼廣告、散發傳單或推銷商品。</w:t>
      </w:r>
    </w:p>
    <w:p w:rsidR="00627888" w:rsidRDefault="00627888" w:rsidP="00747E4B">
      <w:pPr>
        <w:ind w:left="480"/>
      </w:pPr>
      <w:r>
        <w:t>(</w:t>
      </w:r>
      <w:r>
        <w:rPr>
          <w:rFonts w:hint="eastAsia"/>
        </w:rPr>
        <w:t>五</w:t>
      </w:r>
      <w:r>
        <w:t xml:space="preserve">) </w:t>
      </w:r>
      <w:r>
        <w:rPr>
          <w:rFonts w:hint="eastAsia"/>
        </w:rPr>
        <w:t>貴重物品或私有物品，應自行保管、如有遺失，本中心不負賠償責任。</w:t>
      </w:r>
    </w:p>
    <w:p w:rsidR="00627888" w:rsidRDefault="00627888" w:rsidP="00747E4B">
      <w:pPr>
        <w:ind w:left="480"/>
      </w:pPr>
      <w:r>
        <w:t>(</w:t>
      </w:r>
      <w:r>
        <w:rPr>
          <w:rFonts w:hint="eastAsia"/>
        </w:rPr>
        <w:t>六</w:t>
      </w:r>
      <w:r>
        <w:t xml:space="preserve">) </w:t>
      </w:r>
      <w:r>
        <w:rPr>
          <w:rFonts w:hint="eastAsia"/>
        </w:rPr>
        <w:t>遇緊急事件時，依服務人員之指示避難或疏散。</w:t>
      </w:r>
    </w:p>
    <w:p w:rsidR="00627888" w:rsidRDefault="00627888" w:rsidP="00747E4B">
      <w:pPr>
        <w:ind w:leftChars="200" w:left="960" w:hangingChars="200" w:hanging="480"/>
      </w:pPr>
      <w:r>
        <w:t>(</w:t>
      </w:r>
      <w:r>
        <w:rPr>
          <w:rFonts w:hint="eastAsia"/>
        </w:rPr>
        <w:t>七</w:t>
      </w:r>
      <w:r>
        <w:t xml:space="preserve">) </w:t>
      </w:r>
      <w:r>
        <w:rPr>
          <w:rFonts w:hint="eastAsia"/>
        </w:rPr>
        <w:t>違反本規定時，經本中心人員規勸不聽者，得視情節輕重，請其離開或暫停其借閱權利；情節重大者，報警處理。</w:t>
      </w:r>
    </w:p>
    <w:p w:rsidR="00627888" w:rsidRDefault="00627888" w:rsidP="00747E4B">
      <w:pPr>
        <w:ind w:left="840" w:hangingChars="350" w:hanging="840"/>
      </w:pPr>
      <w:r>
        <w:t xml:space="preserve">  </w:t>
      </w:r>
      <w:r>
        <w:rPr>
          <w:rFonts w:hint="eastAsia"/>
        </w:rPr>
        <w:t>九、本規定之複印、列印收費標準依據臺中市政府及所屬機關學校提供政府資</w:t>
      </w:r>
    </w:p>
    <w:p w:rsidR="00627888" w:rsidRPr="00747E4B" w:rsidRDefault="00627888" w:rsidP="00016954">
      <w:pPr>
        <w:ind w:leftChars="300" w:left="840" w:hangingChars="50" w:hanging="120"/>
      </w:pPr>
      <w:r>
        <w:rPr>
          <w:rFonts w:hint="eastAsia"/>
        </w:rPr>
        <w:t>訊收費標準規定辦理，所收費用依規定繳交公庫。</w:t>
      </w:r>
    </w:p>
    <w:sectPr w:rsidR="00627888" w:rsidRPr="00747E4B" w:rsidSect="00016954">
      <w:pgSz w:w="11906" w:h="16838"/>
      <w:pgMar w:top="1440" w:right="1558" w:bottom="851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7888" w:rsidRDefault="00627888" w:rsidP="00BA77C1">
      <w:r>
        <w:separator/>
      </w:r>
    </w:p>
  </w:endnote>
  <w:endnote w:type="continuationSeparator" w:id="0">
    <w:p w:rsidR="00627888" w:rsidRDefault="00627888" w:rsidP="00BA77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7888" w:rsidRDefault="00627888" w:rsidP="00BA77C1">
      <w:r>
        <w:separator/>
      </w:r>
    </w:p>
  </w:footnote>
  <w:footnote w:type="continuationSeparator" w:id="0">
    <w:p w:rsidR="00627888" w:rsidRDefault="00627888" w:rsidP="00BA77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B46CE"/>
    <w:multiLevelType w:val="hybridMultilevel"/>
    <w:tmpl w:val="B584327A"/>
    <w:lvl w:ilvl="0" w:tplc="04090015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7E4B"/>
    <w:rsid w:val="00016954"/>
    <w:rsid w:val="00020B05"/>
    <w:rsid w:val="00140602"/>
    <w:rsid w:val="00193E94"/>
    <w:rsid w:val="002067B5"/>
    <w:rsid w:val="00237C03"/>
    <w:rsid w:val="0024267D"/>
    <w:rsid w:val="0027211C"/>
    <w:rsid w:val="00351F28"/>
    <w:rsid w:val="00455231"/>
    <w:rsid w:val="00627888"/>
    <w:rsid w:val="00640832"/>
    <w:rsid w:val="006F2342"/>
    <w:rsid w:val="00747E4B"/>
    <w:rsid w:val="00772AD4"/>
    <w:rsid w:val="007C168A"/>
    <w:rsid w:val="00914FD6"/>
    <w:rsid w:val="00A23E72"/>
    <w:rsid w:val="00A8267D"/>
    <w:rsid w:val="00B76BA5"/>
    <w:rsid w:val="00B9346C"/>
    <w:rsid w:val="00BA77C1"/>
    <w:rsid w:val="00C91232"/>
    <w:rsid w:val="00E24302"/>
    <w:rsid w:val="00EA72C2"/>
    <w:rsid w:val="00F956C9"/>
    <w:rsid w:val="00FC0599"/>
    <w:rsid w:val="00FD37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7E4B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BA77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A77C1"/>
    <w:rPr>
      <w:rFonts w:ascii="Times New Roman" w:eastAsia="新細明體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BA77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A77C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2</Pages>
  <Words>293</Words>
  <Characters>1675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臺中市圖書資訊中心閱覽須知 </dc:title>
  <dc:subject/>
  <dc:creator>user</dc:creator>
  <cp:keywords/>
  <dc:description/>
  <cp:lastModifiedBy>Administrator</cp:lastModifiedBy>
  <cp:revision>2</cp:revision>
  <cp:lastPrinted>2011-01-12T07:33:00Z</cp:lastPrinted>
  <dcterms:created xsi:type="dcterms:W3CDTF">2012-07-31T06:17:00Z</dcterms:created>
  <dcterms:modified xsi:type="dcterms:W3CDTF">2012-07-31T06:17:00Z</dcterms:modified>
</cp:coreProperties>
</file>