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234" w:rsidRDefault="00703961">
      <w:pPr>
        <w:jc w:val="center"/>
      </w:pPr>
      <w:bookmarkStart w:id="0" w:name="_GoBack"/>
      <w:bookmarkEnd w:id="0"/>
      <w:r>
        <w:rPr>
          <w:rFonts w:ascii="標楷體" w:eastAsia="標楷體" w:hAnsi="標楷體"/>
          <w:noProof/>
          <w:sz w:val="40"/>
          <w:szCs w:val="4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-114300</wp:posOffset>
                </wp:positionV>
                <wp:extent cx="685800" cy="342900"/>
                <wp:effectExtent l="0" t="0" r="0" b="0"/>
                <wp:wrapNone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656234" w:rsidRDefault="00703961">
                            <w:pPr>
                              <w:rPr>
                                <w:rFonts w:ascii="新細明體" w:hAnsi="新細明體"/>
                              </w:rPr>
                            </w:pPr>
                            <w:r>
                              <w:rPr>
                                <w:rFonts w:ascii="新細明體" w:hAnsi="新細明體"/>
                              </w:rPr>
                              <w:t>附表</w:t>
                            </w:r>
                            <w:r>
                              <w:rPr>
                                <w:rFonts w:ascii="新細明體" w:hAnsi="新細明體"/>
                              </w:rPr>
                              <w:t>2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9pt;margin-top:-9pt;width:54pt;height:27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gCSzwEAAJADAAAOAAAAZHJzL2Uyb0RvYy54bWysU8Fu2zAMvQ/YPwi6L3aytEuNOMW2oMOA&#10;Yh2Q9gMYWYoFWKImKbGzrx8lZ0nQ3YZeFIqPfuJ7ZJb3g+nYQfqg0dZ8Oik5k1Zgo+2u5i/PDx8W&#10;nIUItoEOraz5UQZ+v3r/btm7Ss6wxa6RnhGJDVXvat7G6KqiCKKVBsIEnbQEKvQGIl39rmg89MRu&#10;umJWlrdFj75xHoUMgbLrEeSrzK+UFPFJqSAj62pOvcV8+nxu01msllDtPLhWi1Mb8B9dGNCWHj1T&#10;rSEC23v9D5XRwmNAFScCTYFKaSGzBlIzLV+p2bTgZNZC5gR3tim8Ha34cfjpmW5odpxZMDSiZzlE&#10;9gUHNkvu9C5UVLRxVBYHSqfKUz5QMokelDfpl+Qwwsnn49nbRCYoebu4WZSECII+zmd3FBNLcfnY&#10;+RC/STQsBTX3NLrsKBweQxxL/5aktyw+6K6jPFSdfZVIdWsI7fhVgoskY2w3RXHYDgSmcIvNkaTR&#10;CtOjLfrfnPW0DjUPv/bgJWfdd0t+303n87Q/+TK/+TSji79GttcIWEFUNY+cjeHXOO4cDd1BfLQb&#10;J5JDY9+f9xGVzhovHZ16prFnl04rmvbq+p6rLn+k1R8AAAD//wMAUEsDBBQABgAIAAAAIQCBU0zG&#10;3AAAAAkBAAAPAAAAZHJzL2Rvd25yZXYueG1sTI9LT8MwEITvSP0P1lbi1trlUbUhTlWBuIIoD4nb&#10;Nt4mUeN1FLtN+PcsBwS33Z3R7Df5ZvStOlMfm8AWFnMDirgMruHKwtvr42wFKiZkh21gsvBFETbF&#10;5CLHzIWBX+i8S5WSEI4ZWqhT6jKtY1mTxzgPHbFoh9B7TLL2lXY9DhLuW31lzFJ7bFg+1NjRfU3l&#10;cXfyFt6fDp8fN+a5evC33RBGo9mvtbWX03F7ByrRmP7M8IMv6FAI0z6c2EXVWpgtVtIl/Q7iWBs5&#10;7C1cLw3oItf/GxTfAAAA//8DAFBLAQItABQABgAIAAAAIQC2gziS/gAAAOEBAAATAAAAAAAAAAAA&#10;AAAAAAAAAABbQ29udGVudF9UeXBlc10ueG1sUEsBAi0AFAAGAAgAAAAhADj9If/WAAAAlAEAAAsA&#10;AAAAAAAAAAAAAAAALwEAAF9yZWxzLy5yZWxzUEsBAi0AFAAGAAgAAAAhAG9qAJLPAQAAkAMAAA4A&#10;AAAAAAAAAAAAAAAALgIAAGRycy9lMm9Eb2MueG1sUEsBAi0AFAAGAAgAAAAhAIFTTMbcAAAACQEA&#10;AA8AAAAAAAAAAAAAAAAAKQQAAGRycy9kb3ducmV2LnhtbFBLBQYAAAAABAAEAPMAAAAyBQAAAAA=&#10;" filled="f" stroked="f">
                <v:textbox>
                  <w:txbxContent>
                    <w:p w:rsidR="00656234" w:rsidRDefault="00703961">
                      <w:pPr>
                        <w:rPr>
                          <w:rFonts w:ascii="新細明體" w:hAnsi="新細明體"/>
                        </w:rPr>
                      </w:pPr>
                      <w:r>
                        <w:rPr>
                          <w:rFonts w:ascii="新細明體" w:hAnsi="新細明體"/>
                        </w:rPr>
                        <w:t>附表</w:t>
                      </w:r>
                      <w:r>
                        <w:rPr>
                          <w:rFonts w:ascii="新細明體" w:hAnsi="新細明體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sz w:val="40"/>
          <w:szCs w:val="48"/>
        </w:rPr>
        <w:t>臺中巿太平地政事務所</w:t>
      </w:r>
    </w:p>
    <w:p w:rsidR="00656234" w:rsidRDefault="00703961">
      <w:pPr>
        <w:jc w:val="center"/>
        <w:rPr>
          <w:rFonts w:ascii="標楷體" w:eastAsia="標楷體" w:hAnsi="標楷體"/>
          <w:sz w:val="40"/>
          <w:szCs w:val="48"/>
        </w:rPr>
      </w:pPr>
      <w:r>
        <w:rPr>
          <w:rFonts w:ascii="標楷體" w:eastAsia="標楷體" w:hAnsi="標楷體"/>
          <w:sz w:val="40"/>
          <w:szCs w:val="48"/>
        </w:rPr>
        <w:t>網站使用者申請表</w:t>
      </w:r>
    </w:p>
    <w:tbl>
      <w:tblPr>
        <w:tblW w:w="89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28"/>
        <w:gridCol w:w="1248"/>
        <w:gridCol w:w="1204"/>
        <w:gridCol w:w="68"/>
        <w:gridCol w:w="1440"/>
        <w:gridCol w:w="264"/>
        <w:gridCol w:w="319"/>
        <w:gridCol w:w="257"/>
        <w:gridCol w:w="2400"/>
      </w:tblGrid>
      <w:tr w:rsidR="00656234">
        <w:tblPrEx>
          <w:tblCellMar>
            <w:top w:w="0" w:type="dxa"/>
            <w:bottom w:w="0" w:type="dxa"/>
          </w:tblCellMar>
        </w:tblPrEx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70396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使用者姓名</w:t>
            </w:r>
          </w:p>
        </w:tc>
        <w:tc>
          <w:tcPr>
            <w:tcW w:w="2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6234" w:rsidRDefault="0065623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6234" w:rsidRDefault="0070396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使用者單位</w:t>
            </w:r>
          </w:p>
        </w:tc>
        <w:tc>
          <w:tcPr>
            <w:tcW w:w="2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6234" w:rsidRDefault="0065623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56234">
        <w:tblPrEx>
          <w:tblCellMar>
            <w:top w:w="0" w:type="dxa"/>
            <w:bottom w:w="0" w:type="dxa"/>
          </w:tblCellMar>
        </w:tblPrEx>
        <w:trPr>
          <w:trHeight w:val="1075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70396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申請原因</w:t>
            </w:r>
          </w:p>
        </w:tc>
        <w:tc>
          <w:tcPr>
            <w:tcW w:w="72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6234" w:rsidRDefault="00703961">
            <w:pPr>
              <w:ind w:firstLine="240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 xml:space="preserve">新進　　　　　　　</w:t>
            </w: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內部工作調整</w:t>
            </w:r>
          </w:p>
          <w:p w:rsidR="00656234" w:rsidRDefault="00703961">
            <w:r>
              <w:rPr>
                <w:rFonts w:ascii="標楷體" w:eastAsia="標楷體" w:hAnsi="標楷體"/>
              </w:rPr>
              <w:t xml:space="preserve">　</w:t>
            </w: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系統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程式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更新</w:t>
            </w:r>
          </w:p>
          <w:p w:rsidR="00656234" w:rsidRDefault="00703961">
            <w:r>
              <w:rPr>
                <w:rFonts w:ascii="標楷體" w:eastAsia="標楷體" w:hAnsi="標楷體"/>
              </w:rPr>
              <w:t xml:space="preserve">　</w:t>
            </w: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其他＿＿＿＿＿＿＿＿＿＿＿＿＿＿</w:t>
            </w:r>
          </w:p>
        </w:tc>
      </w:tr>
      <w:tr w:rsidR="00656234">
        <w:tblPrEx>
          <w:tblCellMar>
            <w:top w:w="0" w:type="dxa"/>
            <w:bottom w:w="0" w:type="dxa"/>
          </w:tblCellMar>
        </w:tblPrEx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70396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申請日期</w:t>
            </w:r>
          </w:p>
        </w:tc>
        <w:tc>
          <w:tcPr>
            <w:tcW w:w="72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6234" w:rsidRDefault="0070396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　　　　　年　　　　　月　　　　　日</w:t>
            </w:r>
          </w:p>
        </w:tc>
      </w:tr>
      <w:tr w:rsidR="00656234">
        <w:tblPrEx>
          <w:tblCellMar>
            <w:top w:w="0" w:type="dxa"/>
            <w:bottom w:w="0" w:type="dxa"/>
          </w:tblCellMar>
        </w:tblPrEx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70396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使用者代碼</w:t>
            </w:r>
          </w:p>
        </w:tc>
        <w:tc>
          <w:tcPr>
            <w:tcW w:w="2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6234" w:rsidRDefault="0065623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6234" w:rsidRDefault="0070396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初設通行密碼</w:t>
            </w:r>
          </w:p>
        </w:tc>
        <w:tc>
          <w:tcPr>
            <w:tcW w:w="2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6234" w:rsidRDefault="0065623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56234">
        <w:tblPrEx>
          <w:tblCellMar>
            <w:top w:w="0" w:type="dxa"/>
            <w:bottom w:w="0" w:type="dxa"/>
          </w:tblCellMar>
        </w:tblPrEx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70396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啟用日期</w:t>
            </w:r>
          </w:p>
        </w:tc>
        <w:tc>
          <w:tcPr>
            <w:tcW w:w="72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6234" w:rsidRDefault="0070396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　　　　　年　　　　　月　　　　　日</w:t>
            </w:r>
          </w:p>
        </w:tc>
      </w:tr>
      <w:tr w:rsidR="00656234">
        <w:tblPrEx>
          <w:tblCellMar>
            <w:top w:w="0" w:type="dxa"/>
            <w:bottom w:w="0" w:type="dxa"/>
          </w:tblCellMar>
        </w:tblPrEx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70396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停用日期</w:t>
            </w:r>
          </w:p>
        </w:tc>
        <w:tc>
          <w:tcPr>
            <w:tcW w:w="2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6234" w:rsidRDefault="0070396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　年　月　日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6234" w:rsidRDefault="0070396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停用原因</w:t>
            </w:r>
          </w:p>
        </w:tc>
        <w:tc>
          <w:tcPr>
            <w:tcW w:w="32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6234" w:rsidRDefault="00703961"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 xml:space="preserve">離職　　</w:t>
            </w: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退休</w:t>
            </w:r>
          </w:p>
          <w:p w:rsidR="00656234" w:rsidRDefault="00703961"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內部工作調整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其他</w:t>
            </w:r>
          </w:p>
        </w:tc>
      </w:tr>
      <w:tr w:rsidR="00656234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7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70396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授權範圍</w:t>
            </w:r>
          </w:p>
        </w:tc>
        <w:tc>
          <w:tcPr>
            <w:tcW w:w="2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703961">
            <w:pPr>
              <w:snapToGrid w:val="0"/>
              <w:spacing w:line="100" w:lineRule="atLeast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中文版</w:t>
            </w:r>
            <w:r>
              <w:rPr>
                <w:rFonts w:ascii="標楷體" w:eastAsia="標楷體" w:hAnsi="標楷體" w:cs="Arial"/>
              </w:rPr>
              <w:t>首頁</w:t>
            </w:r>
          </w:p>
        </w:tc>
        <w:tc>
          <w:tcPr>
            <w:tcW w:w="22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703961">
            <w:pPr>
              <w:snapToGrid w:val="0"/>
              <w:spacing w:line="100" w:lineRule="atLeast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Arial"/>
              </w:rPr>
              <w:t>機關簡介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703961">
            <w:pPr>
              <w:snapToGrid w:val="0"/>
              <w:spacing w:line="100" w:lineRule="atLeast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最新消息</w:t>
            </w:r>
          </w:p>
        </w:tc>
      </w:tr>
      <w:tr w:rsidR="00656234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7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65623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703961">
            <w:pPr>
              <w:snapToGrid w:val="0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公務公告</w:t>
            </w:r>
          </w:p>
        </w:tc>
        <w:tc>
          <w:tcPr>
            <w:tcW w:w="22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703961">
            <w:pPr>
              <w:snapToGrid w:val="0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Arial"/>
              </w:rPr>
              <w:t>線上影音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703961">
            <w:pPr>
              <w:snapToGrid w:val="0"/>
              <w:spacing w:line="100" w:lineRule="atLeast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Arial"/>
              </w:rPr>
              <w:t>活動花絮</w:t>
            </w:r>
          </w:p>
        </w:tc>
      </w:tr>
      <w:tr w:rsidR="00656234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7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65623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703961">
            <w:pPr>
              <w:snapToGrid w:val="0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Arial"/>
              </w:rPr>
              <w:t>志工園地</w:t>
            </w:r>
          </w:p>
        </w:tc>
        <w:tc>
          <w:tcPr>
            <w:tcW w:w="22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703961">
            <w:pPr>
              <w:snapToGrid w:val="0"/>
              <w:spacing w:before="120" w:after="120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Arial"/>
              </w:rPr>
              <w:t>網路票選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703961">
            <w:pPr>
              <w:snapToGrid w:val="0"/>
              <w:spacing w:before="120" w:after="120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Arial"/>
              </w:rPr>
              <w:t>問卷調查</w:t>
            </w:r>
          </w:p>
        </w:tc>
      </w:tr>
      <w:tr w:rsidR="00656234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7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65623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703961">
            <w:pPr>
              <w:snapToGrid w:val="0"/>
              <w:spacing w:before="120" w:after="120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Arial"/>
              </w:rPr>
              <w:t>便民服務</w:t>
            </w:r>
          </w:p>
        </w:tc>
        <w:tc>
          <w:tcPr>
            <w:tcW w:w="22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703961">
            <w:pPr>
              <w:snapToGrid w:val="0"/>
              <w:spacing w:line="100" w:lineRule="atLeast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Arial"/>
              </w:rPr>
              <w:t>地政問答</w:t>
            </w:r>
            <w:r>
              <w:rPr>
                <w:rFonts w:ascii="標楷體" w:eastAsia="標楷體" w:hAnsi="標楷體" w:cs="Arial"/>
              </w:rPr>
              <w:t>FAQ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703961">
            <w:pPr>
              <w:snapToGrid w:val="0"/>
              <w:spacing w:line="100" w:lineRule="atLeast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Arial"/>
              </w:rPr>
              <w:t>地籍圖重測</w:t>
            </w:r>
          </w:p>
        </w:tc>
      </w:tr>
      <w:tr w:rsidR="00656234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7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65623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703961">
            <w:pPr>
              <w:snapToGrid w:val="0"/>
              <w:spacing w:line="100" w:lineRule="atLeast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Arial"/>
              </w:rPr>
              <w:t>政府資訊公開</w:t>
            </w:r>
          </w:p>
        </w:tc>
        <w:tc>
          <w:tcPr>
            <w:tcW w:w="22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703961">
            <w:pPr>
              <w:snapToGrid w:val="0"/>
              <w:spacing w:line="100" w:lineRule="atLeast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Arial"/>
              </w:rPr>
              <w:t>民意交流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703961">
            <w:pPr>
              <w:snapToGrid w:val="0"/>
              <w:spacing w:line="100" w:lineRule="atLeast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Arial"/>
              </w:rPr>
              <w:t>網網相連</w:t>
            </w:r>
          </w:p>
        </w:tc>
      </w:tr>
      <w:tr w:rsidR="00656234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7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65623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703961">
            <w:pPr>
              <w:snapToGrid w:val="0"/>
              <w:spacing w:line="100" w:lineRule="atLeast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Arial"/>
              </w:rPr>
              <w:t>地籍清理專區</w:t>
            </w:r>
          </w:p>
        </w:tc>
        <w:tc>
          <w:tcPr>
            <w:tcW w:w="22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703961">
            <w:pPr>
              <w:snapToGrid w:val="0"/>
              <w:spacing w:line="100" w:lineRule="atLeast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Arial"/>
              </w:rPr>
              <w:t>網站導覽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703961">
            <w:pPr>
              <w:snapToGrid w:val="0"/>
              <w:spacing w:line="100" w:lineRule="atLeast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Arial"/>
              </w:rPr>
              <w:t>電子報</w:t>
            </w:r>
          </w:p>
        </w:tc>
      </w:tr>
      <w:tr w:rsidR="00656234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7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65623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703961">
            <w:pPr>
              <w:snapToGrid w:val="0"/>
              <w:spacing w:line="100" w:lineRule="atLeast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英文版</w:t>
            </w:r>
          </w:p>
        </w:tc>
        <w:tc>
          <w:tcPr>
            <w:tcW w:w="22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703961">
            <w:pPr>
              <w:snapToGrid w:val="0"/>
              <w:spacing w:line="100" w:lineRule="atLeast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Arial"/>
              </w:rPr>
              <w:t>員工專區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703961">
            <w:pPr>
              <w:snapToGrid w:val="0"/>
              <w:spacing w:line="100" w:lineRule="atLeast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 w:cs="Arial"/>
              </w:rPr>
              <w:t>系統管理</w:t>
            </w:r>
          </w:p>
        </w:tc>
      </w:tr>
      <w:tr w:rsidR="00656234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7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65623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703961">
            <w:pPr>
              <w:spacing w:before="120" w:after="120"/>
              <w:jc w:val="both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公布欄</w:t>
            </w:r>
            <w:r>
              <w:rPr>
                <w:rFonts w:ascii="標楷體" w:eastAsia="標楷體" w:hAnsi="標楷體" w:cs="Arial"/>
              </w:rPr>
              <w:t xml:space="preserve"> </w:t>
            </w:r>
          </w:p>
        </w:tc>
        <w:tc>
          <w:tcPr>
            <w:tcW w:w="22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656234">
            <w:pPr>
              <w:spacing w:line="100" w:lineRule="atLeast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6234" w:rsidRDefault="00656234">
            <w:pPr>
              <w:spacing w:line="100" w:lineRule="atLeast"/>
              <w:jc w:val="both"/>
              <w:rPr>
                <w:rFonts w:ascii="標楷體" w:eastAsia="標楷體" w:hAnsi="標楷體" w:cs="Arial"/>
              </w:rPr>
            </w:pPr>
          </w:p>
        </w:tc>
      </w:tr>
      <w:tr w:rsidR="00656234">
        <w:tblPrEx>
          <w:tblCellMar>
            <w:top w:w="0" w:type="dxa"/>
            <w:bottom w:w="0" w:type="dxa"/>
          </w:tblCellMar>
        </w:tblPrEx>
        <w:trPr>
          <w:trHeight w:val="369"/>
        </w:trPr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6234" w:rsidRDefault="0070396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申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8"/>
              </w:rPr>
              <w:t>請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8"/>
              </w:rPr>
              <w:t>人</w:t>
            </w:r>
          </w:p>
        </w:tc>
        <w:tc>
          <w:tcPr>
            <w:tcW w:w="29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6234" w:rsidRDefault="00703961">
            <w:pPr>
              <w:jc w:val="center"/>
            </w:pPr>
            <w:r>
              <w:rPr>
                <w:rFonts w:ascii="標楷體" w:eastAsia="標楷體" w:hAnsi="標楷體"/>
                <w:sz w:val="28"/>
                <w:szCs w:val="20"/>
              </w:rPr>
              <w:t>管</w:t>
            </w:r>
            <w:r>
              <w:rPr>
                <w:rFonts w:ascii="標楷體" w:eastAsia="標楷體" w:hAnsi="標楷體"/>
                <w:sz w:val="28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0"/>
              </w:rPr>
              <w:t>理</w:t>
            </w:r>
            <w:r>
              <w:rPr>
                <w:rFonts w:ascii="標楷體" w:eastAsia="標楷體" w:hAnsi="標楷體"/>
                <w:sz w:val="28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0"/>
              </w:rPr>
              <w:t>人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6234" w:rsidRDefault="0070396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秘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  </w:t>
            </w:r>
            <w:r>
              <w:rPr>
                <w:rFonts w:ascii="標楷體" w:eastAsia="標楷體" w:hAnsi="標楷體"/>
                <w:sz w:val="28"/>
                <w:szCs w:val="28"/>
              </w:rPr>
              <w:t>書</w:t>
            </w:r>
          </w:p>
        </w:tc>
      </w:tr>
      <w:tr w:rsidR="00656234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6234" w:rsidRDefault="0065623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6234" w:rsidRDefault="0065623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6234" w:rsidRDefault="0065623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56234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6234" w:rsidRDefault="0070396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業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務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課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課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長</w:t>
            </w:r>
          </w:p>
        </w:tc>
        <w:tc>
          <w:tcPr>
            <w:tcW w:w="29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6234" w:rsidRDefault="0070396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資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  <w:szCs w:val="28"/>
              </w:rPr>
              <w:t>訊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  <w:szCs w:val="28"/>
              </w:rPr>
              <w:t>課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  <w:szCs w:val="28"/>
              </w:rPr>
              <w:t>課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  <w:szCs w:val="28"/>
              </w:rPr>
              <w:t>長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6234" w:rsidRDefault="0070396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主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  </w:t>
            </w:r>
            <w:r>
              <w:rPr>
                <w:rFonts w:ascii="標楷體" w:eastAsia="標楷體" w:hAnsi="標楷體"/>
                <w:sz w:val="28"/>
                <w:szCs w:val="28"/>
              </w:rPr>
              <w:t>任</w:t>
            </w:r>
          </w:p>
        </w:tc>
      </w:tr>
      <w:tr w:rsidR="00656234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6234" w:rsidRDefault="0065623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6234" w:rsidRDefault="0065623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6234" w:rsidRDefault="0065623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656234" w:rsidRDefault="00656234"/>
    <w:sectPr w:rsidR="00656234">
      <w:pgSz w:w="11906" w:h="16838"/>
      <w:pgMar w:top="851" w:right="1797" w:bottom="851" w:left="1797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3961" w:rsidRDefault="00703961">
      <w:r>
        <w:separator/>
      </w:r>
    </w:p>
  </w:endnote>
  <w:endnote w:type="continuationSeparator" w:id="0">
    <w:p w:rsidR="00703961" w:rsidRDefault="00703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3961" w:rsidRDefault="00703961">
      <w:r>
        <w:rPr>
          <w:color w:val="000000"/>
        </w:rPr>
        <w:separator/>
      </w:r>
    </w:p>
  </w:footnote>
  <w:footnote w:type="continuationSeparator" w:id="0">
    <w:p w:rsidR="00703961" w:rsidRDefault="007039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656234"/>
    <w:rsid w:val="000C66EE"/>
    <w:rsid w:val="00656234"/>
    <w:rsid w:val="0070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0A5B9ED-BF1D-40C1-B73D-175D33118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rPr>
      <w:color w:val="800080"/>
      <w:u w:val="single"/>
    </w:rPr>
  </w:style>
  <w:style w:type="character" w:styleId="a4">
    <w:name w:val="Hyperlink"/>
    <w:rPr>
      <w:strike w:val="0"/>
      <w:dstrike w:val="0"/>
      <w:color w:val="555555"/>
      <w:u w:val="none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8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367</Characters>
  <Application>Microsoft Office Word</Application>
  <DocSecurity>0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臺中巿中興地政事務所</dc:title>
  <dc:creator>DBA010</dc:creator>
  <cp:lastModifiedBy>楊雅舒</cp:lastModifiedBy>
  <cp:revision>2</cp:revision>
  <cp:lastPrinted>2017-12-27T01:21:00Z</cp:lastPrinted>
  <dcterms:created xsi:type="dcterms:W3CDTF">2018-06-25T09:07:00Z</dcterms:created>
  <dcterms:modified xsi:type="dcterms:W3CDTF">2018-06-25T09:07:00Z</dcterms:modified>
</cp:coreProperties>
</file>