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059" w:rsidRPr="00F83E42" w:rsidRDefault="00985059" w:rsidP="00A6107F">
      <w:pPr>
        <w:snapToGrid w:val="0"/>
        <w:spacing w:line="600" w:lineRule="exact"/>
        <w:rPr>
          <w:rFonts w:ascii="Times New Roman" w:eastAsia="標楷體" w:hAnsi="標楷體"/>
          <w:sz w:val="28"/>
          <w:szCs w:val="28"/>
        </w:rPr>
      </w:pPr>
      <w:r w:rsidRPr="00300E3A">
        <w:rPr>
          <w:rFonts w:ascii="Times New Roman" w:eastAsia="標楷體" w:hAnsi="標楷體" w:hint="eastAsia"/>
          <w:sz w:val="40"/>
          <w:szCs w:val="40"/>
        </w:rPr>
        <w:t>臺中市政府農業局青年農民創業及農企業貸款實施要點</w:t>
      </w:r>
    </w:p>
    <w:p w:rsidR="00985059" w:rsidRPr="00300E3A" w:rsidRDefault="00985059" w:rsidP="00F02AD8">
      <w:pPr>
        <w:wordWrap w:val="0"/>
        <w:snapToGrid w:val="0"/>
        <w:spacing w:line="520" w:lineRule="exact"/>
        <w:jc w:val="right"/>
        <w:rPr>
          <w:rFonts w:ascii="Times New Roman" w:eastAsia="標楷體" w:hAnsi="標楷體"/>
          <w:sz w:val="36"/>
          <w:szCs w:val="36"/>
        </w:rPr>
      </w:pPr>
      <w:smartTag w:uri="urn:schemas-microsoft-com:office:smarttags" w:element="chsdate">
        <w:smartTagPr>
          <w:attr w:name="IsROCDate" w:val="True"/>
          <w:attr w:name="IsLunarDate" w:val="False"/>
          <w:attr w:name="Day" w:val="22"/>
          <w:attr w:name="Month" w:val="3"/>
          <w:attr w:name="Year" w:val="2018"/>
        </w:smartTagPr>
        <w:r w:rsidRPr="00300E3A">
          <w:rPr>
            <w:rFonts w:ascii="Times New Roman" w:eastAsia="標楷體" w:hAnsi="標楷體" w:hint="eastAsia"/>
            <w:sz w:val="18"/>
            <w:szCs w:val="18"/>
          </w:rPr>
          <w:t>中華民國</w:t>
        </w:r>
        <w:r w:rsidRPr="00300E3A">
          <w:rPr>
            <w:rFonts w:ascii="Times New Roman" w:eastAsia="標楷體" w:hAnsi="標楷體"/>
            <w:sz w:val="18"/>
            <w:szCs w:val="18"/>
          </w:rPr>
          <w:t>107</w:t>
        </w:r>
        <w:r w:rsidRPr="00300E3A">
          <w:rPr>
            <w:rFonts w:ascii="Times New Roman" w:eastAsia="標楷體" w:hAnsi="標楷體" w:hint="eastAsia"/>
            <w:sz w:val="18"/>
            <w:szCs w:val="18"/>
          </w:rPr>
          <w:t>年</w:t>
        </w:r>
        <w:r>
          <w:rPr>
            <w:rFonts w:ascii="Times New Roman" w:eastAsia="標楷體" w:hAnsi="標楷體"/>
            <w:sz w:val="18"/>
            <w:szCs w:val="18"/>
          </w:rPr>
          <w:t>3</w:t>
        </w:r>
        <w:r w:rsidRPr="00300E3A">
          <w:rPr>
            <w:rFonts w:ascii="Times New Roman" w:eastAsia="標楷體" w:hAnsi="標楷體" w:hint="eastAsia"/>
            <w:sz w:val="18"/>
            <w:szCs w:val="18"/>
          </w:rPr>
          <w:t>月</w:t>
        </w:r>
        <w:r>
          <w:rPr>
            <w:rFonts w:ascii="Times New Roman" w:eastAsia="標楷體" w:hAnsi="標楷體"/>
            <w:sz w:val="18"/>
            <w:szCs w:val="18"/>
          </w:rPr>
          <w:t>22</w:t>
        </w:r>
        <w:r w:rsidRPr="00300E3A">
          <w:rPr>
            <w:rFonts w:ascii="Times New Roman" w:eastAsia="標楷體" w:hAnsi="標楷體" w:hint="eastAsia"/>
            <w:sz w:val="18"/>
            <w:szCs w:val="18"/>
          </w:rPr>
          <w:t>日</w:t>
        </w:r>
      </w:smartTag>
      <w:r w:rsidRPr="00300E3A">
        <w:rPr>
          <w:rFonts w:ascii="Times New Roman" w:eastAsia="標楷體" w:hAnsi="標楷體" w:hint="eastAsia"/>
          <w:sz w:val="18"/>
          <w:szCs w:val="18"/>
        </w:rPr>
        <w:t>中市農輔字第</w:t>
      </w:r>
      <w:r>
        <w:rPr>
          <w:rFonts w:ascii="Times New Roman" w:eastAsia="標楷體" w:hAnsi="標楷體"/>
          <w:sz w:val="18"/>
          <w:szCs w:val="18"/>
        </w:rPr>
        <w:t>1070009713</w:t>
      </w:r>
      <w:r w:rsidRPr="00300E3A">
        <w:rPr>
          <w:rFonts w:ascii="Times New Roman" w:eastAsia="標楷體" w:hAnsi="標楷體" w:hint="eastAsia"/>
          <w:sz w:val="18"/>
          <w:szCs w:val="18"/>
        </w:rPr>
        <w:t>號函訂定</w:t>
      </w:r>
    </w:p>
    <w:p w:rsidR="00985059" w:rsidRPr="006D3437" w:rsidRDefault="00985059" w:rsidP="00300E3A">
      <w:pPr>
        <w:snapToGrid w:val="0"/>
        <w:spacing w:line="460" w:lineRule="exact"/>
        <w:rPr>
          <w:rFonts w:ascii="標楷體" w:eastAsia="標楷體" w:hAnsi="標楷體"/>
          <w:sz w:val="28"/>
          <w:szCs w:val="28"/>
        </w:rPr>
      </w:pPr>
      <w:r w:rsidRPr="006D3437">
        <w:rPr>
          <w:rFonts w:ascii="標楷體" w:eastAsia="標楷體" w:hAnsi="標楷體" w:hint="eastAsia"/>
          <w:sz w:val="28"/>
          <w:szCs w:val="28"/>
        </w:rPr>
        <w:t>一、臺中市政府農業局</w:t>
      </w:r>
      <w:r w:rsidRPr="006D3437">
        <w:rPr>
          <w:rFonts w:ascii="標楷體" w:eastAsia="標楷體" w:hAnsi="標楷體"/>
          <w:sz w:val="28"/>
          <w:szCs w:val="28"/>
        </w:rPr>
        <w:t>(</w:t>
      </w:r>
      <w:r w:rsidRPr="006D3437">
        <w:rPr>
          <w:rFonts w:ascii="標楷體" w:eastAsia="標楷體" w:hAnsi="標楷體" w:hint="eastAsia"/>
          <w:sz w:val="28"/>
          <w:szCs w:val="28"/>
        </w:rPr>
        <w:t>以下簡稱農業局</w:t>
      </w:r>
      <w:r w:rsidRPr="006D3437">
        <w:rPr>
          <w:rFonts w:ascii="標楷體" w:eastAsia="標楷體" w:hAnsi="標楷體"/>
          <w:sz w:val="28"/>
          <w:szCs w:val="28"/>
        </w:rPr>
        <w:t>)</w:t>
      </w:r>
      <w:r w:rsidRPr="006D3437">
        <w:rPr>
          <w:rFonts w:ascii="標楷體" w:eastAsia="標楷體" w:hAnsi="標楷體" w:hint="eastAsia"/>
          <w:sz w:val="28"/>
          <w:szCs w:val="28"/>
        </w:rPr>
        <w:t>為促進臺中市</w:t>
      </w:r>
      <w:r w:rsidRPr="006D3437">
        <w:rPr>
          <w:rFonts w:ascii="標楷體" w:eastAsia="標楷體" w:hAnsi="標楷體"/>
          <w:sz w:val="28"/>
          <w:szCs w:val="28"/>
        </w:rPr>
        <w:t>(</w:t>
      </w:r>
      <w:r w:rsidRPr="006D3437">
        <w:rPr>
          <w:rFonts w:ascii="標楷體" w:eastAsia="標楷體" w:hAnsi="標楷體" w:hint="eastAsia"/>
          <w:sz w:val="28"/>
          <w:szCs w:val="28"/>
        </w:rPr>
        <w:t>以下簡稱本市</w:t>
      </w:r>
      <w:r w:rsidRPr="006D3437">
        <w:rPr>
          <w:rFonts w:ascii="標楷體" w:eastAsia="標楷體" w:hAnsi="標楷體"/>
          <w:sz w:val="28"/>
          <w:szCs w:val="28"/>
        </w:rPr>
        <w:t>)</w:t>
      </w:r>
      <w:r w:rsidRPr="006D3437">
        <w:rPr>
          <w:rFonts w:ascii="標楷體" w:eastAsia="標楷體" w:hAnsi="標楷體" w:hint="eastAsia"/>
          <w:sz w:val="28"/>
          <w:szCs w:val="28"/>
        </w:rPr>
        <w:t>農業發展，協助青年農民取得創業資金及農企業提升技術能力，提供貸款信用保證，特訂定本要點。</w:t>
      </w:r>
    </w:p>
    <w:p w:rsidR="00985059" w:rsidRPr="006D3437" w:rsidRDefault="00985059" w:rsidP="005674CD">
      <w:pPr>
        <w:snapToGrid w:val="0"/>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二、本要點之主管機關為農業局。</w:t>
      </w:r>
    </w:p>
    <w:p w:rsidR="00985059" w:rsidRPr="006D3437" w:rsidRDefault="00985059" w:rsidP="005674CD">
      <w:pPr>
        <w:snapToGrid w:val="0"/>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三、本要點所需貸款資金來源，由貸款經辦機構以自有資金辦理。</w:t>
      </w:r>
    </w:p>
    <w:p w:rsidR="00985059" w:rsidRPr="006D3437" w:rsidRDefault="00985059" w:rsidP="005674CD">
      <w:pPr>
        <w:snapToGrid w:val="0"/>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四、本貸款應以自然人或農企業提出申請。</w:t>
      </w:r>
    </w:p>
    <w:p w:rsidR="00985059" w:rsidRPr="006D3437" w:rsidRDefault="00985059" w:rsidP="00C1641F">
      <w:pPr>
        <w:snapToGrid w:val="0"/>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 xml:space="preserve">　　申貸人為自然人時，須設籍本市，且年齡為二十歲以上四十五歲以下之中華民國國民，並符合下列條件之一者：</w:t>
      </w:r>
    </w:p>
    <w:p w:rsidR="00985059" w:rsidRPr="006D3437" w:rsidRDefault="00985059" w:rsidP="005674CD">
      <w:pPr>
        <w:snapToGrid w:val="0"/>
        <w:spacing w:line="460" w:lineRule="exact"/>
        <w:ind w:left="1400" w:hangingChars="500" w:hanging="1400"/>
        <w:rPr>
          <w:rFonts w:ascii="標楷體" w:eastAsia="標楷體" w:hAnsi="標楷體"/>
          <w:sz w:val="28"/>
          <w:szCs w:val="28"/>
        </w:rPr>
      </w:pPr>
      <w:r w:rsidRPr="006D3437">
        <w:rPr>
          <w:rFonts w:ascii="標楷體" w:eastAsia="標楷體" w:hAnsi="標楷體" w:hint="eastAsia"/>
          <w:sz w:val="28"/>
          <w:szCs w:val="28"/>
        </w:rPr>
        <w:t xml:space="preserve">　　</w:t>
      </w:r>
      <w:r w:rsidRPr="006D3437">
        <w:rPr>
          <w:rFonts w:ascii="標楷體" w:eastAsia="標楷體" w:hAnsi="標楷體"/>
          <w:sz w:val="28"/>
          <w:szCs w:val="28"/>
        </w:rPr>
        <w:t>(</w:t>
      </w:r>
      <w:r w:rsidRPr="006D3437">
        <w:rPr>
          <w:rFonts w:ascii="標楷體" w:eastAsia="標楷體" w:hAnsi="標楷體" w:hint="eastAsia"/>
          <w:sz w:val="28"/>
          <w:szCs w:val="28"/>
        </w:rPr>
        <w:t>一</w:t>
      </w:r>
      <w:r w:rsidRPr="006D3437">
        <w:rPr>
          <w:rFonts w:ascii="標楷體" w:eastAsia="標楷體" w:hAnsi="標楷體"/>
          <w:sz w:val="28"/>
          <w:szCs w:val="28"/>
        </w:rPr>
        <w:t>)</w:t>
      </w:r>
      <w:r w:rsidRPr="006D3437">
        <w:rPr>
          <w:rFonts w:ascii="標楷體" w:eastAsia="標楷體" w:hAnsi="標楷體" w:cs="新細明體" w:hint="eastAsia"/>
          <w:kern w:val="0"/>
          <w:sz w:val="28"/>
          <w:szCs w:val="28"/>
        </w:rPr>
        <w:t>農業相關科系畢業。</w:t>
      </w:r>
      <w:r w:rsidRPr="006D3437">
        <w:rPr>
          <w:rFonts w:ascii="標楷體" w:eastAsia="標楷體" w:hAnsi="標楷體"/>
          <w:sz w:val="28"/>
          <w:szCs w:val="28"/>
        </w:rPr>
        <w:t xml:space="preserve"> </w:t>
      </w:r>
    </w:p>
    <w:p w:rsidR="00985059" w:rsidRPr="006D3437" w:rsidRDefault="00985059" w:rsidP="005674CD">
      <w:pPr>
        <w:snapToGrid w:val="0"/>
        <w:spacing w:line="460" w:lineRule="exact"/>
        <w:ind w:left="1400" w:hangingChars="500" w:hanging="1400"/>
        <w:rPr>
          <w:rFonts w:ascii="標楷體" w:eastAsia="標楷體" w:hAnsi="標楷體"/>
          <w:sz w:val="28"/>
          <w:szCs w:val="28"/>
        </w:rPr>
      </w:pPr>
      <w:r w:rsidRPr="006D3437">
        <w:rPr>
          <w:rFonts w:ascii="標楷體" w:eastAsia="標楷體" w:hAnsi="標楷體" w:hint="eastAsia"/>
          <w:sz w:val="28"/>
          <w:szCs w:val="28"/>
        </w:rPr>
        <w:t xml:space="preserve">　　</w:t>
      </w:r>
      <w:r w:rsidRPr="006D3437">
        <w:rPr>
          <w:rFonts w:ascii="標楷體" w:eastAsia="標楷體" w:hAnsi="標楷體"/>
          <w:sz w:val="28"/>
          <w:szCs w:val="28"/>
        </w:rPr>
        <w:t>(</w:t>
      </w:r>
      <w:r w:rsidRPr="006D3437">
        <w:rPr>
          <w:rFonts w:ascii="標楷體" w:eastAsia="標楷體" w:hAnsi="標楷體" w:hint="eastAsia"/>
          <w:sz w:val="28"/>
          <w:szCs w:val="28"/>
        </w:rPr>
        <w:t>二</w:t>
      </w:r>
      <w:r w:rsidRPr="006D3437">
        <w:rPr>
          <w:rFonts w:ascii="標楷體" w:eastAsia="標楷體" w:hAnsi="標楷體"/>
          <w:sz w:val="28"/>
          <w:szCs w:val="28"/>
        </w:rPr>
        <w:t>)</w:t>
      </w:r>
      <w:r w:rsidRPr="006D3437">
        <w:rPr>
          <w:rFonts w:ascii="標楷體" w:eastAsia="標楷體" w:hAnsi="標楷體" w:hint="eastAsia"/>
          <w:sz w:val="28"/>
          <w:szCs w:val="28"/>
        </w:rPr>
        <w:t>參加本市</w:t>
      </w:r>
      <w:r w:rsidRPr="006D3437">
        <w:rPr>
          <w:rFonts w:ascii="標楷體" w:eastAsia="標楷體" w:hAnsi="標楷體" w:cs="Arial" w:hint="eastAsia"/>
          <w:spacing w:val="19"/>
          <w:sz w:val="28"/>
          <w:szCs w:val="28"/>
        </w:rPr>
        <w:t>「青年加農</w:t>
      </w:r>
      <w:r w:rsidRPr="006D3437">
        <w:rPr>
          <w:rFonts w:ascii="標楷體" w:eastAsia="標楷體" w:hAnsi="標楷體" w:cs="Arial"/>
          <w:spacing w:val="19"/>
          <w:sz w:val="28"/>
          <w:szCs w:val="28"/>
        </w:rPr>
        <w:t xml:space="preserve"> </w:t>
      </w:r>
      <w:r w:rsidRPr="006D3437">
        <w:rPr>
          <w:rFonts w:ascii="標楷體" w:eastAsia="標楷體" w:hAnsi="標楷體" w:cs="Arial" w:hint="eastAsia"/>
          <w:spacing w:val="19"/>
          <w:sz w:val="28"/>
          <w:szCs w:val="28"/>
        </w:rPr>
        <w:t>賢拜傳承」計畫已結訓（業）者。</w:t>
      </w:r>
    </w:p>
    <w:p w:rsidR="00985059" w:rsidRPr="006D3437" w:rsidRDefault="00985059" w:rsidP="00C1641F">
      <w:pPr>
        <w:snapToGrid w:val="0"/>
        <w:spacing w:line="460" w:lineRule="exact"/>
        <w:ind w:left="1120" w:hangingChars="400" w:hanging="1120"/>
        <w:rPr>
          <w:rFonts w:ascii="標楷體" w:eastAsia="標楷體" w:hAnsi="標楷體"/>
          <w:sz w:val="28"/>
          <w:szCs w:val="28"/>
        </w:rPr>
      </w:pPr>
      <w:r w:rsidRPr="006D3437">
        <w:rPr>
          <w:rFonts w:ascii="標楷體" w:eastAsia="標楷體" w:hAnsi="標楷體" w:hint="eastAsia"/>
          <w:sz w:val="28"/>
          <w:szCs w:val="28"/>
        </w:rPr>
        <w:t xml:space="preserve">　　</w:t>
      </w:r>
      <w:r w:rsidRPr="006D3437">
        <w:rPr>
          <w:rFonts w:ascii="標楷體" w:eastAsia="標楷體" w:hAnsi="標楷體"/>
          <w:sz w:val="28"/>
          <w:szCs w:val="28"/>
        </w:rPr>
        <w:t>(</w:t>
      </w:r>
      <w:r w:rsidRPr="006D3437">
        <w:rPr>
          <w:rFonts w:ascii="標楷體" w:eastAsia="標楷體" w:hAnsi="標楷體" w:hint="eastAsia"/>
          <w:sz w:val="28"/>
          <w:szCs w:val="28"/>
        </w:rPr>
        <w:t>三</w:t>
      </w:r>
      <w:r w:rsidRPr="006D3437">
        <w:rPr>
          <w:rFonts w:ascii="標楷體" w:eastAsia="標楷體" w:hAnsi="標楷體"/>
          <w:sz w:val="28"/>
          <w:szCs w:val="28"/>
        </w:rPr>
        <w:t>)</w:t>
      </w:r>
      <w:r w:rsidRPr="006D3437">
        <w:rPr>
          <w:rFonts w:ascii="標楷體" w:eastAsia="標楷體" w:hAnsi="標楷體" w:hint="eastAsia"/>
          <w:sz w:val="28"/>
          <w:szCs w:val="28"/>
        </w:rPr>
        <w:t>申貸三年內曾參加農業學校（院）、行政院農業委員會（以下簡稱農委會）農民學院初階訓練班結訓、農委會所屬機關（構）、直轄市、縣（市）政府、農（漁）會舉辦之相關農業課程累計四十八小時以上。</w:t>
      </w:r>
    </w:p>
    <w:p w:rsidR="00985059" w:rsidRPr="006D3437" w:rsidRDefault="00985059" w:rsidP="00C1641F">
      <w:pPr>
        <w:snapToGrid w:val="0"/>
        <w:spacing w:line="460" w:lineRule="exact"/>
        <w:ind w:left="1120" w:hangingChars="400" w:hanging="1120"/>
        <w:rPr>
          <w:rFonts w:ascii="標楷體" w:eastAsia="標楷體" w:hAnsi="標楷體"/>
          <w:sz w:val="28"/>
          <w:szCs w:val="28"/>
        </w:rPr>
      </w:pPr>
      <w:r w:rsidRPr="006D3437">
        <w:rPr>
          <w:rFonts w:ascii="標楷體" w:eastAsia="標楷體" w:hAnsi="標楷體" w:hint="eastAsia"/>
          <w:sz w:val="28"/>
          <w:szCs w:val="28"/>
        </w:rPr>
        <w:t xml:space="preserve">　　</w:t>
      </w:r>
      <w:r w:rsidRPr="006D3437">
        <w:rPr>
          <w:rFonts w:ascii="標楷體" w:eastAsia="標楷體" w:hAnsi="標楷體"/>
          <w:sz w:val="28"/>
          <w:szCs w:val="28"/>
        </w:rPr>
        <w:t>(</w:t>
      </w:r>
      <w:r w:rsidRPr="006D3437">
        <w:rPr>
          <w:rFonts w:ascii="標楷體" w:eastAsia="標楷體" w:hAnsi="標楷體" w:hint="eastAsia"/>
          <w:sz w:val="28"/>
          <w:szCs w:val="28"/>
        </w:rPr>
        <w:t>四</w:t>
      </w:r>
      <w:r w:rsidRPr="006D3437">
        <w:rPr>
          <w:rFonts w:ascii="標楷體" w:eastAsia="標楷體" w:hAnsi="標楷體"/>
          <w:sz w:val="28"/>
          <w:szCs w:val="28"/>
        </w:rPr>
        <w:t>)</w:t>
      </w:r>
      <w:r w:rsidRPr="006D3437">
        <w:rPr>
          <w:rFonts w:ascii="標楷體" w:eastAsia="標楷體" w:hAnsi="標楷體" w:cs="新細明體" w:hint="eastAsia"/>
          <w:kern w:val="0"/>
          <w:sz w:val="28"/>
          <w:szCs w:val="28"/>
        </w:rPr>
        <w:t>農會法第十二條所定農會會員或漁會法第十五條第一項第一款所定甲類會員。</w:t>
      </w:r>
    </w:p>
    <w:p w:rsidR="00985059" w:rsidRPr="006D3437" w:rsidRDefault="00985059" w:rsidP="005674CD">
      <w:pPr>
        <w:spacing w:line="460" w:lineRule="exact"/>
        <w:rPr>
          <w:rFonts w:ascii="標楷體" w:eastAsia="標楷體" w:hAnsi="標楷體" w:cs="新細明體"/>
          <w:kern w:val="0"/>
          <w:sz w:val="28"/>
          <w:szCs w:val="28"/>
        </w:rPr>
      </w:pPr>
      <w:r w:rsidRPr="006D3437">
        <w:rPr>
          <w:rFonts w:ascii="標楷體" w:eastAsia="標楷體" w:hAnsi="標楷體" w:hint="eastAsia"/>
          <w:sz w:val="28"/>
          <w:szCs w:val="28"/>
        </w:rPr>
        <w:t xml:space="preserve">　　</w:t>
      </w:r>
      <w:r w:rsidRPr="006D3437">
        <w:rPr>
          <w:rFonts w:ascii="標楷體" w:eastAsia="標楷體" w:hAnsi="標楷體"/>
          <w:sz w:val="28"/>
          <w:szCs w:val="28"/>
        </w:rPr>
        <w:t>(</w:t>
      </w:r>
      <w:r w:rsidRPr="006D3437">
        <w:rPr>
          <w:rFonts w:ascii="標楷體" w:eastAsia="標楷體" w:hAnsi="標楷體" w:hint="eastAsia"/>
          <w:sz w:val="28"/>
          <w:szCs w:val="28"/>
        </w:rPr>
        <w:t>五</w:t>
      </w:r>
      <w:r w:rsidRPr="006D3437">
        <w:rPr>
          <w:rFonts w:ascii="標楷體" w:eastAsia="標楷體" w:hAnsi="標楷體"/>
          <w:sz w:val="28"/>
          <w:szCs w:val="28"/>
        </w:rPr>
        <w:t>)</w:t>
      </w:r>
      <w:r w:rsidRPr="006D3437">
        <w:rPr>
          <w:rFonts w:ascii="標楷體" w:eastAsia="標楷體" w:hAnsi="標楷體" w:cs="新細明體" w:hint="eastAsia"/>
          <w:kern w:val="0"/>
          <w:sz w:val="28"/>
          <w:szCs w:val="28"/>
        </w:rPr>
        <w:t>農民健康保險條例第五條所定被保險人。</w:t>
      </w:r>
    </w:p>
    <w:p w:rsidR="00985059" w:rsidRPr="006D3437" w:rsidRDefault="00985059" w:rsidP="00C1641F">
      <w:pPr>
        <w:widowControl/>
        <w:snapToGrid w:val="0"/>
        <w:spacing w:line="460" w:lineRule="exact"/>
        <w:ind w:left="1120" w:hangingChars="400" w:hanging="1120"/>
        <w:jc w:val="both"/>
        <w:textAlignment w:val="center"/>
        <w:rPr>
          <w:rFonts w:ascii="標楷體" w:eastAsia="標楷體" w:hAnsi="標楷體" w:cs="新細明體"/>
          <w:kern w:val="0"/>
          <w:sz w:val="28"/>
          <w:szCs w:val="28"/>
        </w:rPr>
      </w:pPr>
      <w:r w:rsidRPr="006D3437">
        <w:rPr>
          <w:rFonts w:ascii="標楷體" w:eastAsia="標楷體" w:hAnsi="標楷體" w:hint="eastAsia"/>
          <w:sz w:val="28"/>
          <w:szCs w:val="28"/>
        </w:rPr>
        <w:t xml:space="preserve">　　</w:t>
      </w:r>
      <w:r w:rsidRPr="006D3437">
        <w:rPr>
          <w:rFonts w:ascii="標楷體" w:eastAsia="標楷體" w:hAnsi="標楷體"/>
          <w:sz w:val="28"/>
          <w:szCs w:val="28"/>
        </w:rPr>
        <w:t>(</w:t>
      </w:r>
      <w:r w:rsidRPr="006D3437">
        <w:rPr>
          <w:rFonts w:ascii="標楷體" w:eastAsia="標楷體" w:hAnsi="標楷體" w:hint="eastAsia"/>
          <w:sz w:val="28"/>
          <w:szCs w:val="28"/>
        </w:rPr>
        <w:t>六</w:t>
      </w:r>
      <w:r w:rsidRPr="006D3437">
        <w:rPr>
          <w:rFonts w:ascii="標楷體" w:eastAsia="標楷體" w:hAnsi="標楷體"/>
          <w:sz w:val="28"/>
          <w:szCs w:val="28"/>
        </w:rPr>
        <w:t>)</w:t>
      </w:r>
      <w:r w:rsidRPr="006D3437">
        <w:rPr>
          <w:rFonts w:ascii="標楷體" w:eastAsia="標楷體" w:hAnsi="標楷體" w:cs="新細明體" w:hint="eastAsia"/>
          <w:kern w:val="0"/>
          <w:sz w:val="28"/>
          <w:szCs w:val="28"/>
        </w:rPr>
        <w:t>依農業產銷班設立暨輔導辦法規定完成登記且經評鑑合格產銷班之班員。</w:t>
      </w:r>
    </w:p>
    <w:p w:rsidR="00985059" w:rsidRPr="006D3437" w:rsidRDefault="00985059" w:rsidP="005674CD">
      <w:pPr>
        <w:snapToGrid w:val="0"/>
        <w:spacing w:line="460" w:lineRule="exact"/>
        <w:ind w:left="1540" w:hangingChars="550" w:hanging="1540"/>
        <w:rPr>
          <w:rFonts w:ascii="標楷體" w:eastAsia="標楷體" w:hAnsi="標楷體"/>
          <w:sz w:val="28"/>
          <w:szCs w:val="28"/>
        </w:rPr>
      </w:pPr>
      <w:r w:rsidRPr="006D3437">
        <w:rPr>
          <w:rFonts w:ascii="標楷體" w:eastAsia="標楷體" w:hAnsi="標楷體" w:hint="eastAsia"/>
          <w:sz w:val="28"/>
          <w:szCs w:val="28"/>
        </w:rPr>
        <w:t xml:space="preserve">　　</w:t>
      </w:r>
      <w:r w:rsidRPr="006D3437">
        <w:rPr>
          <w:rFonts w:ascii="標楷體" w:eastAsia="標楷體" w:hAnsi="標楷體"/>
          <w:sz w:val="28"/>
          <w:szCs w:val="28"/>
        </w:rPr>
        <w:t>(</w:t>
      </w:r>
      <w:r w:rsidRPr="006D3437">
        <w:rPr>
          <w:rFonts w:ascii="標楷體" w:eastAsia="標楷體" w:hAnsi="標楷體" w:hint="eastAsia"/>
          <w:sz w:val="28"/>
          <w:szCs w:val="28"/>
        </w:rPr>
        <w:t>七</w:t>
      </w:r>
      <w:r w:rsidRPr="006D3437">
        <w:rPr>
          <w:rFonts w:ascii="標楷體" w:eastAsia="標楷體" w:hAnsi="標楷體"/>
          <w:sz w:val="28"/>
          <w:szCs w:val="28"/>
        </w:rPr>
        <w:t>)</w:t>
      </w:r>
      <w:r w:rsidRPr="006D3437">
        <w:rPr>
          <w:rFonts w:ascii="標楷體" w:eastAsia="標楷體" w:hAnsi="標楷體" w:cs="新細明體" w:hint="eastAsia"/>
          <w:kern w:val="0"/>
          <w:sz w:val="28"/>
          <w:szCs w:val="28"/>
        </w:rPr>
        <w:t>曾獲農委會、直轄市或縣</w:t>
      </w:r>
      <w:r w:rsidRPr="006D3437">
        <w:rPr>
          <w:rFonts w:ascii="標楷體" w:eastAsia="標楷體" w:hAnsi="標楷體" w:cs="新細明體"/>
          <w:kern w:val="0"/>
          <w:sz w:val="28"/>
          <w:szCs w:val="28"/>
        </w:rPr>
        <w:t>(</w:t>
      </w:r>
      <w:r w:rsidRPr="006D3437">
        <w:rPr>
          <w:rFonts w:ascii="標楷體" w:eastAsia="標楷體" w:hAnsi="標楷體" w:cs="新細明體" w:hint="eastAsia"/>
          <w:kern w:val="0"/>
          <w:sz w:val="28"/>
          <w:szCs w:val="28"/>
        </w:rPr>
        <w:t>市</w:t>
      </w:r>
      <w:r w:rsidRPr="006D3437">
        <w:rPr>
          <w:rFonts w:ascii="標楷體" w:eastAsia="標楷體" w:hAnsi="標楷體" w:cs="新細明體"/>
          <w:kern w:val="0"/>
          <w:sz w:val="28"/>
          <w:szCs w:val="28"/>
        </w:rPr>
        <w:t>)</w:t>
      </w:r>
      <w:r w:rsidRPr="006D3437">
        <w:rPr>
          <w:rFonts w:ascii="標楷體" w:eastAsia="標楷體" w:hAnsi="標楷體" w:cs="新細明體" w:hint="eastAsia"/>
          <w:kern w:val="0"/>
          <w:sz w:val="28"/>
          <w:szCs w:val="28"/>
        </w:rPr>
        <w:t>政府頒發農業相關獎項。</w:t>
      </w:r>
    </w:p>
    <w:p w:rsidR="00985059" w:rsidRPr="006D3437" w:rsidRDefault="00985059" w:rsidP="005674CD">
      <w:pPr>
        <w:snapToGrid w:val="0"/>
        <w:spacing w:line="460" w:lineRule="exact"/>
        <w:ind w:left="1540" w:hangingChars="550" w:hanging="1540"/>
        <w:rPr>
          <w:rFonts w:ascii="標楷體" w:eastAsia="標楷體" w:hAnsi="標楷體"/>
          <w:sz w:val="28"/>
          <w:szCs w:val="28"/>
        </w:rPr>
      </w:pPr>
      <w:r w:rsidRPr="006D3437">
        <w:rPr>
          <w:rFonts w:ascii="標楷體" w:eastAsia="標楷體" w:hAnsi="標楷體" w:hint="eastAsia"/>
          <w:sz w:val="28"/>
          <w:szCs w:val="28"/>
        </w:rPr>
        <w:t xml:space="preserve">　　</w:t>
      </w:r>
      <w:r w:rsidRPr="006D3437">
        <w:rPr>
          <w:rFonts w:ascii="標楷體" w:eastAsia="標楷體" w:hAnsi="標楷體"/>
          <w:sz w:val="28"/>
          <w:szCs w:val="28"/>
        </w:rPr>
        <w:t>(</w:t>
      </w:r>
      <w:r w:rsidRPr="006D3437">
        <w:rPr>
          <w:rFonts w:ascii="標楷體" w:eastAsia="標楷體" w:hAnsi="標楷體" w:hint="eastAsia"/>
          <w:sz w:val="28"/>
          <w:szCs w:val="28"/>
        </w:rPr>
        <w:t>八</w:t>
      </w:r>
      <w:r w:rsidRPr="006D3437">
        <w:rPr>
          <w:rFonts w:ascii="標楷體" w:eastAsia="標楷體" w:hAnsi="標楷體"/>
          <w:sz w:val="28"/>
          <w:szCs w:val="28"/>
        </w:rPr>
        <w:t>)</w:t>
      </w:r>
      <w:r w:rsidRPr="006D3437">
        <w:rPr>
          <w:rFonts w:ascii="標楷體" w:eastAsia="標楷體" w:hAnsi="標楷體" w:cs="新細明體" w:hint="eastAsia"/>
          <w:kern w:val="0"/>
          <w:sz w:val="28"/>
          <w:szCs w:val="28"/>
        </w:rPr>
        <w:t>具農場實習或有從事農業生產經驗。</w:t>
      </w:r>
    </w:p>
    <w:p w:rsidR="00985059" w:rsidRPr="006D3437" w:rsidRDefault="00985059" w:rsidP="006D3437">
      <w:pPr>
        <w:spacing w:line="44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 xml:space="preserve">　　申貸人為農企業，應符合中小企業認定標準第二條所規定之中小企業，該</w:t>
      </w:r>
      <w:r w:rsidRPr="005C0AF2">
        <w:rPr>
          <w:rFonts w:ascii="標楷體" w:eastAsia="標楷體" w:hAnsi="標楷體" w:hint="eastAsia"/>
          <w:sz w:val="28"/>
          <w:szCs w:val="28"/>
        </w:rPr>
        <w:t>負責人須為二十歲以上四十五歲以下之中華民國國民，</w:t>
      </w:r>
      <w:r w:rsidRPr="006D3437">
        <w:rPr>
          <w:rFonts w:ascii="標楷體" w:eastAsia="標楷體" w:hAnsi="標楷體" w:hint="eastAsia"/>
          <w:sz w:val="28"/>
          <w:szCs w:val="28"/>
        </w:rPr>
        <w:t>營業地址及稅籍須設於本市，並依法辦理登記或立案，且原始設立未超過六年。</w:t>
      </w:r>
    </w:p>
    <w:p w:rsidR="00985059" w:rsidRPr="006D3437" w:rsidRDefault="00985059" w:rsidP="005674CD">
      <w:pPr>
        <w:snapToGrid w:val="0"/>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 xml:space="preserve">　　前二項年齡、參訓時間及設立年限之計算，以申請書件送達貸款經辦機構之日為準。</w:t>
      </w:r>
    </w:p>
    <w:p w:rsidR="00985059" w:rsidRPr="006D3437" w:rsidRDefault="00985059" w:rsidP="005674CD">
      <w:pPr>
        <w:snapToGrid w:val="0"/>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五、本貸款用途如下：</w:t>
      </w:r>
    </w:p>
    <w:p w:rsidR="00985059" w:rsidRPr="006D3437" w:rsidRDefault="00985059" w:rsidP="00245331">
      <w:pPr>
        <w:snapToGrid w:val="0"/>
        <w:spacing w:line="460" w:lineRule="exact"/>
        <w:ind w:left="1400" w:hangingChars="500" w:hanging="1400"/>
        <w:rPr>
          <w:rFonts w:ascii="標楷體" w:eastAsia="標楷體" w:hAnsi="標楷體"/>
          <w:sz w:val="28"/>
          <w:szCs w:val="28"/>
        </w:rPr>
      </w:pPr>
      <w:r w:rsidRPr="006D3437">
        <w:rPr>
          <w:rFonts w:ascii="標楷體" w:eastAsia="標楷體" w:hAnsi="標楷體" w:hint="eastAsia"/>
          <w:sz w:val="28"/>
          <w:szCs w:val="28"/>
        </w:rPr>
        <w:t xml:space="preserve">　　（一）提供青年從事農業生產與其相關之農產運銷及電子商務等所需之資本支出及週轉金。但申貸人資格符合前點第二項第二款、第三款者，得用於直接從事農產運銷及電子商務所需資金。</w:t>
      </w:r>
    </w:p>
    <w:p w:rsidR="00985059" w:rsidRPr="006D3437" w:rsidRDefault="00985059" w:rsidP="005674CD">
      <w:pPr>
        <w:snapToGrid w:val="0"/>
        <w:spacing w:line="460" w:lineRule="exact"/>
        <w:ind w:left="1400" w:hangingChars="500" w:hanging="1400"/>
        <w:rPr>
          <w:rFonts w:ascii="標楷體" w:eastAsia="標楷體" w:hAnsi="標楷體"/>
          <w:sz w:val="28"/>
          <w:szCs w:val="28"/>
        </w:rPr>
      </w:pPr>
      <w:r w:rsidRPr="006D3437">
        <w:rPr>
          <w:rFonts w:ascii="標楷體" w:eastAsia="標楷體" w:hAnsi="標楷體" w:hint="eastAsia"/>
          <w:sz w:val="28"/>
          <w:szCs w:val="28"/>
        </w:rPr>
        <w:t xml:space="preserve">　　（二）提供農企業從事農、林、漁、牧業生產、農產運銷、外銷集貨供應、電子商務等所需之資本支出及營運所需週轉金。</w:t>
      </w:r>
      <w:r w:rsidRPr="006D3437">
        <w:rPr>
          <w:rFonts w:ascii="標楷體" w:eastAsia="標楷體" w:hAnsi="標楷體"/>
          <w:sz w:val="28"/>
          <w:szCs w:val="28"/>
        </w:rPr>
        <w:t xml:space="preserve">    </w:t>
      </w:r>
    </w:p>
    <w:p w:rsidR="00985059" w:rsidRPr="006D3437" w:rsidRDefault="00985059" w:rsidP="00E901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sz w:val="28"/>
          <w:szCs w:val="28"/>
        </w:rPr>
      </w:pPr>
      <w:r w:rsidRPr="006D3437">
        <w:rPr>
          <w:rFonts w:ascii="標楷體" w:eastAsia="標楷體" w:hAnsi="標楷體" w:hint="eastAsia"/>
          <w:sz w:val="28"/>
          <w:szCs w:val="28"/>
        </w:rPr>
        <w:t xml:space="preserve">　　（三）購置</w:t>
      </w:r>
      <w:r w:rsidRPr="006D3437">
        <w:rPr>
          <w:rFonts w:ascii="標楷體" w:eastAsia="標楷體" w:hAnsi="標楷體" w:cs="細明體" w:hint="eastAsia"/>
          <w:kern w:val="0"/>
          <w:sz w:val="28"/>
          <w:szCs w:val="28"/>
        </w:rPr>
        <w:t>本市及毗</w:t>
      </w:r>
      <w:r w:rsidRPr="006D3437">
        <w:rPr>
          <w:rFonts w:ascii="標楷體" w:eastAsia="標楷體" w:hAnsi="標楷體" w:cs="新細明體" w:hint="eastAsia"/>
          <w:kern w:val="0"/>
          <w:sz w:val="28"/>
          <w:szCs w:val="28"/>
        </w:rPr>
        <w:t>鄰鄉、鎮、市、區內之</w:t>
      </w:r>
      <w:r w:rsidRPr="006D3437">
        <w:rPr>
          <w:rFonts w:ascii="標楷體" w:eastAsia="標楷體" w:hAnsi="標楷體" w:hint="eastAsia"/>
          <w:sz w:val="28"/>
          <w:szCs w:val="28"/>
        </w:rPr>
        <w:t>農業用地所需資金。</w:t>
      </w:r>
    </w:p>
    <w:p w:rsidR="00985059" w:rsidRPr="006D3437" w:rsidRDefault="00985059" w:rsidP="005674CD">
      <w:pPr>
        <w:snapToGrid w:val="0"/>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 xml:space="preserve">　　前項第一款及第二款所稱農產運銷，指農業發展條例第三條第十七款規定之農產品之集貨、選別、分級、包裝、儲存、冷凍（藏）、加工處理、檢驗、運輸及交易等各項作業。</w:t>
      </w:r>
    </w:p>
    <w:p w:rsidR="00985059" w:rsidRPr="006D3437" w:rsidRDefault="00985059" w:rsidP="005674CD">
      <w:pPr>
        <w:snapToGrid w:val="0"/>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 xml:space="preserve">　　第一項第三款所稱農業用地，指符合農業發展條例第三條第十款規定之農業用地定義者。</w:t>
      </w:r>
    </w:p>
    <w:p w:rsidR="00985059" w:rsidRPr="006D3437" w:rsidRDefault="00985059" w:rsidP="005674CD">
      <w:pPr>
        <w:snapToGrid w:val="0"/>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 xml:space="preserve">　　本貸款不得用於償還金融機構債務。</w:t>
      </w:r>
    </w:p>
    <w:p w:rsidR="00985059" w:rsidRPr="006D3437" w:rsidRDefault="00985059" w:rsidP="005674CD">
      <w:pPr>
        <w:snapToGrid w:val="0"/>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六、申貸人應於核貸後三個月內申請動撥，但申貸人確有困難，應載明理由向貸款經辦機構申請延長動撥，延長期間最長不得超過三個月，並以一次為限；貸款用途屬資本支出者，申貸人應於核貸之日起六個月內完成購置；屬營運所需週轉金者，申貸人應於申請日前已實際營業一年以上。但購置農業用地者，申貸人應於核貸之日起一年內完成過戶，並提供擔保設定。</w:t>
      </w:r>
    </w:p>
    <w:p w:rsidR="00985059" w:rsidRPr="006D3437" w:rsidRDefault="00985059" w:rsidP="005674CD">
      <w:pPr>
        <w:snapToGrid w:val="0"/>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七、已申貸農委會政策性農業專案貸款或臺中市政府青年創業及中小企業貸款者，不得以同一貸款用途再次申請本貸款，貸款經辦機構並應要求申貸人簽具切結書載明若有重複申貸之情形，視為違約，由貸款經辦機構收回本貸款。</w:t>
      </w:r>
    </w:p>
    <w:p w:rsidR="00985059" w:rsidRPr="006D3437" w:rsidRDefault="00985059" w:rsidP="005674CD">
      <w:pPr>
        <w:snapToGrid w:val="0"/>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 xml:space="preserve">　　申貸人未依第六點所定期限申請動撥或完成購置或過戶及擔保設定，視為違約，由貸款經辦機構收回本貸款。</w:t>
      </w:r>
    </w:p>
    <w:p w:rsidR="00985059" w:rsidRPr="006D3437" w:rsidRDefault="00985059" w:rsidP="005674CD">
      <w:pPr>
        <w:snapToGrid w:val="0"/>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八、本貸款申貸人資格符合第四點第二項第二款者，其貸款最高額度為新臺幣一千萬元整，其中週轉金最高貸款額度為新臺幣二百萬元整；申貸人資格符合第四點第二項其他各款及第三項者，其貸款最高額度為新臺幣五百萬元整，其中週轉金最高貸款額度為新臺幣一百萬元整。</w:t>
      </w:r>
    </w:p>
    <w:p w:rsidR="00985059" w:rsidRPr="006D3437" w:rsidRDefault="00985059" w:rsidP="00043F04">
      <w:pPr>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 xml:space="preserve">　　本貸款申貸人加計其負責人申請本項貸款總額上限為一千萬元。</w:t>
      </w:r>
    </w:p>
    <w:p w:rsidR="00985059" w:rsidRPr="006D3437" w:rsidRDefault="00985059" w:rsidP="00043F04">
      <w:pPr>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 xml:space="preserve">　　本貸款得分次申請，但自然人首次辦理或辦理本貸款未滿一年者，最高貸款額度為新台幣二百萬元，且其貸款額度計算應併入其登記後之公司或行號。</w:t>
      </w:r>
    </w:p>
    <w:p w:rsidR="00985059" w:rsidRPr="006D3437" w:rsidRDefault="00985059" w:rsidP="007143E6">
      <w:pPr>
        <w:snapToGrid w:val="0"/>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九、貸款期限最長為七年</w:t>
      </w:r>
      <w:r w:rsidRPr="006D3437">
        <w:rPr>
          <w:rFonts w:ascii="標楷體" w:eastAsia="標楷體" w:hAnsi="標楷體"/>
          <w:sz w:val="28"/>
          <w:szCs w:val="28"/>
        </w:rPr>
        <w:t>(</w:t>
      </w:r>
      <w:r w:rsidRPr="006D3437">
        <w:rPr>
          <w:rFonts w:ascii="標楷體" w:eastAsia="標楷體" w:hAnsi="標楷體" w:hint="eastAsia"/>
          <w:sz w:val="28"/>
          <w:szCs w:val="28"/>
        </w:rPr>
        <w:t>含本金寬緩期限最長二年</w:t>
      </w:r>
      <w:r w:rsidRPr="006D3437">
        <w:rPr>
          <w:rFonts w:ascii="標楷體" w:eastAsia="標楷體" w:hAnsi="標楷體"/>
          <w:sz w:val="28"/>
          <w:szCs w:val="28"/>
        </w:rPr>
        <w:t>)</w:t>
      </w:r>
      <w:r w:rsidRPr="006D3437">
        <w:rPr>
          <w:rFonts w:ascii="標楷體" w:eastAsia="標楷體" w:hAnsi="標楷體" w:hint="eastAsia"/>
          <w:sz w:val="28"/>
          <w:szCs w:val="28"/>
        </w:rPr>
        <w:t>，除寬緩期外，本息按月平均攤還，每月繳付本息一次。</w:t>
      </w:r>
    </w:p>
    <w:p w:rsidR="00985059" w:rsidRPr="006D3437" w:rsidRDefault="00985059" w:rsidP="00107B2F">
      <w:pPr>
        <w:snapToGrid w:val="0"/>
        <w:spacing w:line="460" w:lineRule="exact"/>
        <w:ind w:left="560" w:hangingChars="200" w:hanging="560"/>
        <w:rPr>
          <w:rFonts w:ascii="標楷體" w:eastAsia="標楷體" w:hAnsi="標楷體"/>
          <w:sz w:val="28"/>
          <w:szCs w:val="28"/>
        </w:rPr>
      </w:pPr>
      <w:r w:rsidRPr="006D3437">
        <w:rPr>
          <w:rFonts w:ascii="標楷體" w:eastAsia="標楷體" w:hAnsi="標楷體" w:hint="eastAsia"/>
          <w:sz w:val="28"/>
          <w:szCs w:val="28"/>
        </w:rPr>
        <w:t>十、本貸款利率依中華郵政股份有限公司非大額存款二年期定期儲金機動利率加年息百分之一點三七五機動計息。</w:t>
      </w:r>
    </w:p>
    <w:p w:rsidR="00985059" w:rsidRPr="006D3437" w:rsidRDefault="00985059" w:rsidP="00911814">
      <w:pPr>
        <w:snapToGrid w:val="0"/>
        <w:spacing w:line="460" w:lineRule="exact"/>
        <w:ind w:left="840" w:hangingChars="300" w:hanging="840"/>
        <w:rPr>
          <w:rFonts w:ascii="標楷體" w:eastAsia="標楷體" w:hAnsi="標楷體"/>
          <w:bCs/>
          <w:sz w:val="28"/>
          <w:szCs w:val="28"/>
        </w:rPr>
      </w:pPr>
      <w:r w:rsidRPr="006D3437">
        <w:rPr>
          <w:rFonts w:ascii="標楷體" w:eastAsia="標楷體" w:hAnsi="標楷體" w:hint="eastAsia"/>
          <w:sz w:val="28"/>
          <w:szCs w:val="28"/>
        </w:rPr>
        <w:t>十一、申貸人得</w:t>
      </w:r>
      <w:r w:rsidRPr="006D3437">
        <w:rPr>
          <w:rFonts w:ascii="標楷體" w:eastAsia="標楷體" w:hAnsi="標楷體" w:hint="eastAsia"/>
          <w:bCs/>
          <w:sz w:val="28"/>
          <w:szCs w:val="28"/>
        </w:rPr>
        <w:t>依財團法人農業信用保證基金（以下簡稱</w:t>
      </w:r>
      <w:r w:rsidRPr="006D3437">
        <w:rPr>
          <w:rFonts w:ascii="標楷體" w:eastAsia="標楷體" w:hAnsi="標楷體" w:hint="eastAsia"/>
          <w:sz w:val="28"/>
          <w:szCs w:val="28"/>
        </w:rPr>
        <w:t>農信保基金</w:t>
      </w:r>
      <w:r w:rsidRPr="006D3437">
        <w:rPr>
          <w:rFonts w:ascii="標楷體" w:eastAsia="標楷體" w:hAnsi="標楷體" w:hint="eastAsia"/>
          <w:bCs/>
          <w:sz w:val="28"/>
          <w:szCs w:val="28"/>
        </w:rPr>
        <w:t>）相關規定申請信用保證，其</w:t>
      </w:r>
      <w:r w:rsidRPr="006D3437">
        <w:rPr>
          <w:rFonts w:ascii="標楷體" w:eastAsia="標楷體" w:hAnsi="標楷體" w:hint="eastAsia"/>
          <w:sz w:val="28"/>
          <w:szCs w:val="28"/>
        </w:rPr>
        <w:t>保證成數最高九成</w:t>
      </w:r>
      <w:r w:rsidRPr="006D3437">
        <w:rPr>
          <w:rFonts w:ascii="標楷體" w:eastAsia="標楷體" w:hAnsi="標楷體" w:hint="eastAsia"/>
          <w:bCs/>
          <w:sz w:val="28"/>
          <w:szCs w:val="28"/>
        </w:rPr>
        <w:t>。保證手續費依農信保基金規定計收。</w:t>
      </w:r>
    </w:p>
    <w:p w:rsidR="00985059" w:rsidRPr="006D3437" w:rsidRDefault="00985059" w:rsidP="005674CD">
      <w:pPr>
        <w:snapToGrid w:val="0"/>
        <w:spacing w:line="460" w:lineRule="exact"/>
        <w:ind w:left="840" w:hangingChars="300" w:hanging="840"/>
        <w:rPr>
          <w:rFonts w:ascii="標楷體" w:eastAsia="標楷體" w:hAnsi="標楷體"/>
          <w:bCs/>
          <w:sz w:val="28"/>
          <w:szCs w:val="28"/>
        </w:rPr>
      </w:pPr>
      <w:r w:rsidRPr="006D3437">
        <w:rPr>
          <w:rFonts w:ascii="標楷體" w:eastAsia="標楷體" w:hAnsi="標楷體" w:hint="eastAsia"/>
          <w:bCs/>
          <w:sz w:val="28"/>
          <w:szCs w:val="28"/>
        </w:rPr>
        <w:t>十二、申貸人除支付信用保證手續費用及必要之徵信查詢費用外，貸款經辦機構不得向申貸人收取任何額外費用。</w:t>
      </w:r>
    </w:p>
    <w:p w:rsidR="00985059" w:rsidRPr="006D3437" w:rsidRDefault="00985059" w:rsidP="005674CD">
      <w:pPr>
        <w:snapToGrid w:val="0"/>
        <w:spacing w:line="460" w:lineRule="exact"/>
        <w:ind w:left="840" w:hangingChars="300" w:hanging="840"/>
        <w:rPr>
          <w:rFonts w:ascii="標楷體" w:eastAsia="標楷體" w:hAnsi="標楷體"/>
          <w:sz w:val="28"/>
          <w:szCs w:val="28"/>
        </w:rPr>
      </w:pPr>
      <w:r w:rsidRPr="006D3437">
        <w:rPr>
          <w:rFonts w:ascii="標楷體" w:eastAsia="標楷體" w:hAnsi="標楷體" w:hint="eastAsia"/>
          <w:sz w:val="28"/>
          <w:szCs w:val="28"/>
        </w:rPr>
        <w:t>十三、申貸人申請本貸款應填具申請表，並檢附下列文件向貸款經辦機構提出：</w:t>
      </w:r>
    </w:p>
    <w:p w:rsidR="00985059" w:rsidRPr="006D3437" w:rsidRDefault="00985059" w:rsidP="005674CD">
      <w:pPr>
        <w:snapToGrid w:val="0"/>
        <w:spacing w:line="460" w:lineRule="exact"/>
        <w:ind w:left="840" w:hangingChars="300" w:hanging="840"/>
        <w:rPr>
          <w:rFonts w:ascii="標楷體" w:eastAsia="標楷體" w:hAnsi="標楷體"/>
          <w:sz w:val="28"/>
          <w:szCs w:val="28"/>
        </w:rPr>
      </w:pPr>
      <w:r w:rsidRPr="006D3437">
        <w:rPr>
          <w:rFonts w:ascii="標楷體" w:eastAsia="標楷體" w:hAnsi="標楷體" w:hint="eastAsia"/>
          <w:sz w:val="28"/>
          <w:szCs w:val="28"/>
        </w:rPr>
        <w:t xml:space="preserve">　　　（一）農業經營計畫書。</w:t>
      </w:r>
    </w:p>
    <w:p w:rsidR="00985059" w:rsidRPr="006D3437" w:rsidRDefault="00985059" w:rsidP="005674CD">
      <w:pPr>
        <w:snapToGrid w:val="0"/>
        <w:spacing w:line="460" w:lineRule="exact"/>
        <w:ind w:left="840" w:hangingChars="300" w:hanging="840"/>
        <w:rPr>
          <w:rFonts w:ascii="標楷體" w:eastAsia="標楷體" w:hAnsi="標楷體"/>
          <w:sz w:val="28"/>
          <w:szCs w:val="28"/>
        </w:rPr>
      </w:pPr>
      <w:r w:rsidRPr="006D3437">
        <w:rPr>
          <w:rFonts w:ascii="標楷體" w:eastAsia="標楷體" w:hAnsi="標楷體" w:hint="eastAsia"/>
          <w:sz w:val="28"/>
          <w:szCs w:val="28"/>
        </w:rPr>
        <w:t xml:space="preserve">　　　（二）切結書。</w:t>
      </w:r>
    </w:p>
    <w:p w:rsidR="00985059" w:rsidRPr="006D3437" w:rsidRDefault="00985059" w:rsidP="002E44E0">
      <w:pPr>
        <w:snapToGrid w:val="0"/>
        <w:spacing w:line="460" w:lineRule="exact"/>
        <w:ind w:left="1680" w:hangingChars="600" w:hanging="1680"/>
        <w:rPr>
          <w:rFonts w:ascii="標楷體" w:eastAsia="標楷體" w:hAnsi="標楷體"/>
          <w:sz w:val="28"/>
          <w:szCs w:val="28"/>
        </w:rPr>
      </w:pPr>
      <w:r w:rsidRPr="006D3437">
        <w:rPr>
          <w:rFonts w:ascii="標楷體" w:eastAsia="標楷體" w:hAnsi="標楷體" w:hint="eastAsia"/>
          <w:sz w:val="28"/>
          <w:szCs w:val="28"/>
        </w:rPr>
        <w:t xml:space="preserve">　　　（三）申貸人及其經營事業同意由貸款經辦機構辦理綜合信用報告同意書。</w:t>
      </w:r>
    </w:p>
    <w:p w:rsidR="00985059" w:rsidRPr="006D3437" w:rsidRDefault="00985059" w:rsidP="001A0B7A">
      <w:pPr>
        <w:snapToGrid w:val="0"/>
        <w:spacing w:line="460" w:lineRule="exact"/>
        <w:ind w:left="1540" w:hangingChars="550" w:hanging="1540"/>
        <w:rPr>
          <w:rFonts w:ascii="標楷體" w:eastAsia="標楷體" w:hAnsi="標楷體"/>
          <w:sz w:val="28"/>
          <w:szCs w:val="28"/>
        </w:rPr>
      </w:pPr>
      <w:r w:rsidRPr="006D3437">
        <w:rPr>
          <w:rFonts w:ascii="標楷體" w:eastAsia="標楷體" w:hAnsi="標楷體" w:hint="eastAsia"/>
          <w:sz w:val="28"/>
          <w:szCs w:val="28"/>
        </w:rPr>
        <w:t xml:space="preserve">　　　（四）自然人或農企業負責人之國民身分證正反面影本。</w:t>
      </w:r>
    </w:p>
    <w:p w:rsidR="00985059" w:rsidRPr="006D3437" w:rsidRDefault="00985059" w:rsidP="005674CD">
      <w:pPr>
        <w:snapToGrid w:val="0"/>
        <w:spacing w:line="460" w:lineRule="exact"/>
        <w:ind w:left="840" w:hangingChars="300" w:hanging="840"/>
        <w:rPr>
          <w:rFonts w:ascii="標楷體" w:eastAsia="標楷體" w:hAnsi="標楷體"/>
          <w:sz w:val="28"/>
          <w:szCs w:val="28"/>
        </w:rPr>
      </w:pPr>
      <w:r w:rsidRPr="006D3437">
        <w:rPr>
          <w:rFonts w:ascii="標楷體" w:eastAsia="標楷體" w:hAnsi="標楷體" w:hint="eastAsia"/>
          <w:sz w:val="28"/>
          <w:szCs w:val="28"/>
        </w:rPr>
        <w:t xml:space="preserve">　　　（五）第四點第二項、第三項所定條件之證明文件。</w:t>
      </w:r>
    </w:p>
    <w:p w:rsidR="00985059" w:rsidRPr="006D3437" w:rsidRDefault="00985059" w:rsidP="005674CD">
      <w:pPr>
        <w:snapToGrid w:val="0"/>
        <w:spacing w:line="460" w:lineRule="exact"/>
        <w:ind w:left="840" w:hangingChars="300" w:hanging="840"/>
        <w:rPr>
          <w:rFonts w:ascii="標楷體" w:eastAsia="標楷體" w:hAnsi="標楷體"/>
          <w:sz w:val="28"/>
          <w:szCs w:val="28"/>
        </w:rPr>
      </w:pPr>
      <w:r w:rsidRPr="006D3437">
        <w:rPr>
          <w:rFonts w:ascii="標楷體" w:eastAsia="標楷體" w:hAnsi="標楷體" w:hint="eastAsia"/>
          <w:sz w:val="28"/>
          <w:szCs w:val="28"/>
        </w:rPr>
        <w:t xml:space="preserve">　　　（六）公司登記、商業登記證明文件影本</w:t>
      </w:r>
      <w:r w:rsidRPr="006D3437">
        <w:rPr>
          <w:rFonts w:ascii="標楷體" w:eastAsia="標楷體" w:hAnsi="標楷體"/>
          <w:sz w:val="28"/>
          <w:szCs w:val="28"/>
        </w:rPr>
        <w:t>(</w:t>
      </w:r>
      <w:r w:rsidRPr="006D3437">
        <w:rPr>
          <w:rFonts w:ascii="標楷體" w:eastAsia="標楷體" w:hAnsi="標楷體" w:hint="eastAsia"/>
          <w:sz w:val="28"/>
          <w:szCs w:val="28"/>
        </w:rPr>
        <w:t>無者免附</w:t>
      </w:r>
      <w:r w:rsidRPr="006D3437">
        <w:rPr>
          <w:rFonts w:ascii="標楷體" w:eastAsia="標楷體" w:hAnsi="標楷體"/>
          <w:sz w:val="28"/>
          <w:szCs w:val="28"/>
        </w:rPr>
        <w:t>)</w:t>
      </w:r>
      <w:r w:rsidRPr="006D3437">
        <w:rPr>
          <w:rFonts w:ascii="標楷體" w:eastAsia="標楷體" w:hAnsi="標楷體" w:hint="eastAsia"/>
          <w:sz w:val="28"/>
          <w:szCs w:val="28"/>
        </w:rPr>
        <w:t>。</w:t>
      </w:r>
    </w:p>
    <w:p w:rsidR="00985059" w:rsidRPr="006D3437" w:rsidRDefault="00985059" w:rsidP="005674CD">
      <w:pPr>
        <w:snapToGrid w:val="0"/>
        <w:spacing w:line="460" w:lineRule="exact"/>
        <w:ind w:left="840" w:hangingChars="300" w:hanging="840"/>
        <w:rPr>
          <w:rFonts w:ascii="標楷體" w:eastAsia="標楷體" w:hAnsi="標楷體"/>
          <w:sz w:val="28"/>
          <w:szCs w:val="28"/>
        </w:rPr>
      </w:pPr>
      <w:r w:rsidRPr="006D3437">
        <w:rPr>
          <w:rFonts w:ascii="標楷體" w:eastAsia="標楷體" w:hAnsi="標楷體" w:hint="eastAsia"/>
          <w:sz w:val="28"/>
          <w:szCs w:val="28"/>
        </w:rPr>
        <w:t xml:space="preserve">　　　（七）其他農業局指定之文件。</w:t>
      </w:r>
    </w:p>
    <w:p w:rsidR="00985059" w:rsidRPr="006D3437" w:rsidRDefault="00985059" w:rsidP="005674CD">
      <w:pPr>
        <w:snapToGrid w:val="0"/>
        <w:spacing w:line="460" w:lineRule="exact"/>
        <w:ind w:left="840" w:hangingChars="300" w:hanging="840"/>
        <w:rPr>
          <w:rFonts w:ascii="標楷體" w:eastAsia="標楷體" w:hAnsi="標楷體"/>
          <w:sz w:val="28"/>
          <w:szCs w:val="28"/>
        </w:rPr>
      </w:pPr>
      <w:bookmarkStart w:id="0" w:name="_GoBack"/>
      <w:r w:rsidRPr="006D3437">
        <w:rPr>
          <w:rFonts w:ascii="標楷體" w:eastAsia="標楷體" w:hAnsi="標楷體" w:hint="eastAsia"/>
          <w:sz w:val="28"/>
          <w:szCs w:val="28"/>
        </w:rPr>
        <w:t xml:space="preserve">　　　前項各款所需證明文件申請費用由申貸人自行負擔</w:t>
      </w:r>
      <w:bookmarkEnd w:id="0"/>
      <w:r w:rsidRPr="006D3437">
        <w:rPr>
          <w:rFonts w:ascii="標楷體" w:eastAsia="標楷體" w:hAnsi="標楷體" w:hint="eastAsia"/>
          <w:sz w:val="28"/>
          <w:szCs w:val="28"/>
        </w:rPr>
        <w:t>。</w:t>
      </w:r>
    </w:p>
    <w:p w:rsidR="00985059" w:rsidRPr="006D3437" w:rsidRDefault="00985059" w:rsidP="005674CD">
      <w:pPr>
        <w:snapToGrid w:val="0"/>
        <w:spacing w:line="460" w:lineRule="exact"/>
        <w:ind w:left="840" w:hangingChars="300" w:hanging="840"/>
        <w:rPr>
          <w:rFonts w:ascii="標楷體" w:eastAsia="標楷體" w:hAnsi="標楷體"/>
          <w:sz w:val="28"/>
          <w:szCs w:val="28"/>
        </w:rPr>
      </w:pPr>
      <w:r w:rsidRPr="006D3437">
        <w:rPr>
          <w:rFonts w:ascii="標楷體" w:eastAsia="標楷體" w:hAnsi="標楷體" w:hint="eastAsia"/>
          <w:sz w:val="28"/>
          <w:szCs w:val="28"/>
        </w:rPr>
        <w:t>十四、有下列情形之一者，農業局應停止辦理本貸款：</w:t>
      </w:r>
    </w:p>
    <w:p w:rsidR="00985059" w:rsidRPr="006D3437" w:rsidRDefault="00985059" w:rsidP="005674CD">
      <w:pPr>
        <w:snapToGrid w:val="0"/>
        <w:spacing w:line="460" w:lineRule="exact"/>
        <w:ind w:left="1680" w:hangingChars="600" w:hanging="1680"/>
        <w:rPr>
          <w:rFonts w:ascii="標楷體" w:eastAsia="標楷體" w:hAnsi="標楷體"/>
          <w:sz w:val="28"/>
          <w:szCs w:val="28"/>
        </w:rPr>
      </w:pPr>
      <w:r w:rsidRPr="006D3437">
        <w:rPr>
          <w:rFonts w:ascii="標楷體" w:eastAsia="標楷體" w:hAnsi="標楷體" w:hint="eastAsia"/>
          <w:sz w:val="28"/>
          <w:szCs w:val="28"/>
        </w:rPr>
        <w:t xml:space="preserve">　　　（一）本貸款信用保證貸款總金額貸放完畢。</w:t>
      </w:r>
    </w:p>
    <w:p w:rsidR="00985059" w:rsidRPr="006D3437" w:rsidRDefault="00985059" w:rsidP="002E44E0">
      <w:pPr>
        <w:snapToGrid w:val="0"/>
        <w:spacing w:line="460" w:lineRule="exact"/>
        <w:ind w:left="1680" w:hangingChars="600" w:hanging="1680"/>
        <w:rPr>
          <w:rFonts w:ascii="標楷體" w:eastAsia="標楷體" w:hAnsi="標楷體"/>
          <w:sz w:val="28"/>
          <w:szCs w:val="28"/>
        </w:rPr>
      </w:pPr>
      <w:r w:rsidRPr="006D3437">
        <w:rPr>
          <w:rFonts w:ascii="標楷體" w:eastAsia="標楷體" w:hAnsi="標楷體" w:hint="eastAsia"/>
          <w:sz w:val="28"/>
          <w:szCs w:val="28"/>
        </w:rPr>
        <w:t xml:space="preserve">　　　（二）逾期保證餘額加計代償餘額達信用保證貸款總金額十分之一。</w:t>
      </w:r>
    </w:p>
    <w:p w:rsidR="00985059" w:rsidRPr="006D3437" w:rsidRDefault="00985059" w:rsidP="00BC2B18">
      <w:pPr>
        <w:snapToGrid w:val="0"/>
        <w:spacing w:line="460" w:lineRule="exact"/>
        <w:ind w:left="840" w:hangingChars="300" w:hanging="840"/>
        <w:rPr>
          <w:rFonts w:ascii="標楷體" w:eastAsia="標楷體" w:hAnsi="標楷體"/>
          <w:sz w:val="28"/>
          <w:szCs w:val="28"/>
        </w:rPr>
      </w:pPr>
      <w:r w:rsidRPr="006D3437">
        <w:rPr>
          <w:rFonts w:ascii="標楷體" w:eastAsia="標楷體" w:hAnsi="標楷體" w:hint="eastAsia"/>
          <w:sz w:val="28"/>
          <w:szCs w:val="28"/>
        </w:rPr>
        <w:t>十五、貸款經辦機構辦理本貸款，應確實依其徵信及授信業務作業相關規定及本要點之規定辦理，並應於核貸後六個月內辦理貸款用途及經營狀況查驗工作，但購置農業用地者得於一年內辦理；其後貸款存續期間之管理，依貸款經辦機構相關作業規定辦理。</w:t>
      </w:r>
    </w:p>
    <w:p w:rsidR="00985059" w:rsidRPr="006D3437" w:rsidRDefault="00985059" w:rsidP="00BC2B18">
      <w:pPr>
        <w:snapToGrid w:val="0"/>
        <w:spacing w:line="460" w:lineRule="exact"/>
        <w:ind w:left="840" w:hangingChars="300" w:hanging="840"/>
        <w:rPr>
          <w:rFonts w:ascii="標楷體" w:eastAsia="標楷體" w:hAnsi="標楷體"/>
          <w:sz w:val="28"/>
          <w:szCs w:val="28"/>
        </w:rPr>
      </w:pPr>
      <w:r w:rsidRPr="006D3437">
        <w:rPr>
          <w:rFonts w:ascii="標楷體" w:eastAsia="標楷體" w:hAnsi="標楷體" w:hint="eastAsia"/>
          <w:sz w:val="28"/>
          <w:szCs w:val="28"/>
        </w:rPr>
        <w:t xml:space="preserve">　　　貸款經辦機構辦理上開查驗及管理工作，應妥為保存本貸款相關資料，以備農業局及農信保基金查核。</w:t>
      </w:r>
    </w:p>
    <w:p w:rsidR="00985059" w:rsidRPr="006D3437" w:rsidRDefault="00985059" w:rsidP="00CE6B33">
      <w:pPr>
        <w:pStyle w:val="Default"/>
        <w:snapToGrid w:val="0"/>
        <w:spacing w:line="520" w:lineRule="exact"/>
        <w:jc w:val="both"/>
        <w:rPr>
          <w:b/>
          <w:color w:val="auto"/>
          <w:sz w:val="28"/>
          <w:szCs w:val="28"/>
        </w:rPr>
      </w:pPr>
      <w:r w:rsidRPr="006D3437">
        <w:rPr>
          <w:rFonts w:ascii="標楷體" w:eastAsia="標楷體" w:hAnsi="標楷體" w:hint="eastAsia"/>
          <w:color w:val="auto"/>
          <w:sz w:val="28"/>
          <w:szCs w:val="28"/>
        </w:rPr>
        <w:t>十六、本貸款申請所需書表，由農業局另定之</w:t>
      </w:r>
    </w:p>
    <w:sectPr w:rsidR="00985059" w:rsidRPr="006D3437" w:rsidSect="00B010A2">
      <w:footerReference w:type="default" r:id="rId6"/>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059" w:rsidRDefault="00985059">
      <w:r>
        <w:separator/>
      </w:r>
    </w:p>
  </w:endnote>
  <w:endnote w:type="continuationSeparator" w:id="0">
    <w:p w:rsidR="00985059" w:rsidRDefault="0098505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岏.蝀.">
    <w:altName w:val="標楷體"/>
    <w:panose1 w:val="00000000000000000000"/>
    <w:charset w:val="88"/>
    <w:family w:val="roman"/>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059" w:rsidRDefault="00985059">
    <w:pPr>
      <w:pStyle w:val="Footer"/>
      <w:jc w:val="center"/>
    </w:pPr>
    <w:fldSimple w:instr=" PAGE   \* MERGEFORMAT ">
      <w:r w:rsidRPr="00CC7B13">
        <w:rPr>
          <w:noProof/>
          <w:lang w:val="zh-TW"/>
        </w:rPr>
        <w:t>1</w:t>
      </w:r>
    </w:fldSimple>
  </w:p>
  <w:p w:rsidR="00985059" w:rsidRDefault="0098505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059" w:rsidRDefault="00985059">
      <w:r>
        <w:separator/>
      </w:r>
    </w:p>
  </w:footnote>
  <w:footnote w:type="continuationSeparator" w:id="0">
    <w:p w:rsidR="00985059" w:rsidRDefault="0098505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10A2"/>
    <w:rsid w:val="000018C9"/>
    <w:rsid w:val="00002DE9"/>
    <w:rsid w:val="00016E0C"/>
    <w:rsid w:val="000226B1"/>
    <w:rsid w:val="000276BE"/>
    <w:rsid w:val="00030C8E"/>
    <w:rsid w:val="00043F04"/>
    <w:rsid w:val="0004664C"/>
    <w:rsid w:val="00056B39"/>
    <w:rsid w:val="00060DE9"/>
    <w:rsid w:val="00077EA0"/>
    <w:rsid w:val="000834C2"/>
    <w:rsid w:val="00083C54"/>
    <w:rsid w:val="000C1CB2"/>
    <w:rsid w:val="000C4475"/>
    <w:rsid w:val="000D2363"/>
    <w:rsid w:val="000D26C8"/>
    <w:rsid w:val="000D5026"/>
    <w:rsid w:val="000D6073"/>
    <w:rsid w:val="000E223F"/>
    <w:rsid w:val="000E65BF"/>
    <w:rsid w:val="000F6D6A"/>
    <w:rsid w:val="000F6E40"/>
    <w:rsid w:val="00102C17"/>
    <w:rsid w:val="00107B2F"/>
    <w:rsid w:val="001132FD"/>
    <w:rsid w:val="001223EE"/>
    <w:rsid w:val="00125464"/>
    <w:rsid w:val="00136F01"/>
    <w:rsid w:val="00143C91"/>
    <w:rsid w:val="00146380"/>
    <w:rsid w:val="001550F7"/>
    <w:rsid w:val="00155B80"/>
    <w:rsid w:val="001704AD"/>
    <w:rsid w:val="00177D37"/>
    <w:rsid w:val="00180B2A"/>
    <w:rsid w:val="00186246"/>
    <w:rsid w:val="00187DE1"/>
    <w:rsid w:val="00191131"/>
    <w:rsid w:val="001A0B7A"/>
    <w:rsid w:val="001A0C8D"/>
    <w:rsid w:val="001A5DCE"/>
    <w:rsid w:val="001C7CB7"/>
    <w:rsid w:val="001D58FB"/>
    <w:rsid w:val="00200634"/>
    <w:rsid w:val="002054FD"/>
    <w:rsid w:val="00215378"/>
    <w:rsid w:val="00223665"/>
    <w:rsid w:val="0022488D"/>
    <w:rsid w:val="00242167"/>
    <w:rsid w:val="002436FC"/>
    <w:rsid w:val="00245331"/>
    <w:rsid w:val="00254607"/>
    <w:rsid w:val="002569FB"/>
    <w:rsid w:val="0026171B"/>
    <w:rsid w:val="0028775E"/>
    <w:rsid w:val="00290282"/>
    <w:rsid w:val="00294054"/>
    <w:rsid w:val="002A102D"/>
    <w:rsid w:val="002A6D05"/>
    <w:rsid w:val="002D147C"/>
    <w:rsid w:val="002D3760"/>
    <w:rsid w:val="002D4187"/>
    <w:rsid w:val="002E0D5D"/>
    <w:rsid w:val="002E44E0"/>
    <w:rsid w:val="002E6196"/>
    <w:rsid w:val="002F1DFB"/>
    <w:rsid w:val="002F485A"/>
    <w:rsid w:val="002F572F"/>
    <w:rsid w:val="002F704E"/>
    <w:rsid w:val="00300E3A"/>
    <w:rsid w:val="0030345E"/>
    <w:rsid w:val="00310E1D"/>
    <w:rsid w:val="00333754"/>
    <w:rsid w:val="0035119F"/>
    <w:rsid w:val="003610C4"/>
    <w:rsid w:val="00363065"/>
    <w:rsid w:val="00363C17"/>
    <w:rsid w:val="00370DB2"/>
    <w:rsid w:val="003722D3"/>
    <w:rsid w:val="003819A4"/>
    <w:rsid w:val="00393DED"/>
    <w:rsid w:val="00395680"/>
    <w:rsid w:val="003A041E"/>
    <w:rsid w:val="003A7B2A"/>
    <w:rsid w:val="003C0DBD"/>
    <w:rsid w:val="003C12FD"/>
    <w:rsid w:val="003C4795"/>
    <w:rsid w:val="003D53B1"/>
    <w:rsid w:val="003E0A8D"/>
    <w:rsid w:val="003E3A56"/>
    <w:rsid w:val="003E62A8"/>
    <w:rsid w:val="003F15A3"/>
    <w:rsid w:val="003F6F41"/>
    <w:rsid w:val="00402BE9"/>
    <w:rsid w:val="0041708C"/>
    <w:rsid w:val="00417D30"/>
    <w:rsid w:val="0042144D"/>
    <w:rsid w:val="0043315B"/>
    <w:rsid w:val="00436816"/>
    <w:rsid w:val="00450EB6"/>
    <w:rsid w:val="0045328E"/>
    <w:rsid w:val="00460696"/>
    <w:rsid w:val="004637AF"/>
    <w:rsid w:val="00467BE6"/>
    <w:rsid w:val="00470F67"/>
    <w:rsid w:val="00481163"/>
    <w:rsid w:val="00496EE8"/>
    <w:rsid w:val="004A3E26"/>
    <w:rsid w:val="004A640D"/>
    <w:rsid w:val="004B5575"/>
    <w:rsid w:val="004B5B6F"/>
    <w:rsid w:val="004C28BD"/>
    <w:rsid w:val="004D68EB"/>
    <w:rsid w:val="004E2B8E"/>
    <w:rsid w:val="004F397C"/>
    <w:rsid w:val="0050473B"/>
    <w:rsid w:val="00511064"/>
    <w:rsid w:val="005127C4"/>
    <w:rsid w:val="00525C42"/>
    <w:rsid w:val="00527199"/>
    <w:rsid w:val="00531754"/>
    <w:rsid w:val="00536826"/>
    <w:rsid w:val="00541129"/>
    <w:rsid w:val="005500E2"/>
    <w:rsid w:val="00550F72"/>
    <w:rsid w:val="005553AF"/>
    <w:rsid w:val="005618B2"/>
    <w:rsid w:val="00563147"/>
    <w:rsid w:val="00565075"/>
    <w:rsid w:val="005674CD"/>
    <w:rsid w:val="00570C86"/>
    <w:rsid w:val="005738A7"/>
    <w:rsid w:val="00580FCB"/>
    <w:rsid w:val="00585C4C"/>
    <w:rsid w:val="00590190"/>
    <w:rsid w:val="005B45B8"/>
    <w:rsid w:val="005B74A0"/>
    <w:rsid w:val="005B791A"/>
    <w:rsid w:val="005C0AF2"/>
    <w:rsid w:val="005C75F5"/>
    <w:rsid w:val="005D2A0F"/>
    <w:rsid w:val="005D2D51"/>
    <w:rsid w:val="005D5ACC"/>
    <w:rsid w:val="005D6512"/>
    <w:rsid w:val="005F6AF2"/>
    <w:rsid w:val="005F708D"/>
    <w:rsid w:val="006049D6"/>
    <w:rsid w:val="00616BE3"/>
    <w:rsid w:val="0061771E"/>
    <w:rsid w:val="006203EF"/>
    <w:rsid w:val="006340B5"/>
    <w:rsid w:val="00635B6C"/>
    <w:rsid w:val="00641420"/>
    <w:rsid w:val="00652E43"/>
    <w:rsid w:val="00655A2F"/>
    <w:rsid w:val="00662718"/>
    <w:rsid w:val="00663A51"/>
    <w:rsid w:val="00677BB8"/>
    <w:rsid w:val="00677D74"/>
    <w:rsid w:val="00684671"/>
    <w:rsid w:val="006852E7"/>
    <w:rsid w:val="00686233"/>
    <w:rsid w:val="00690403"/>
    <w:rsid w:val="00691D86"/>
    <w:rsid w:val="006A063A"/>
    <w:rsid w:val="006A34E2"/>
    <w:rsid w:val="006A517D"/>
    <w:rsid w:val="006A6F73"/>
    <w:rsid w:val="006A713E"/>
    <w:rsid w:val="006B2F4C"/>
    <w:rsid w:val="006C1EDC"/>
    <w:rsid w:val="006C3CB0"/>
    <w:rsid w:val="006D3437"/>
    <w:rsid w:val="006E6D65"/>
    <w:rsid w:val="006F7384"/>
    <w:rsid w:val="00703A38"/>
    <w:rsid w:val="00705C44"/>
    <w:rsid w:val="00706FC3"/>
    <w:rsid w:val="0071092F"/>
    <w:rsid w:val="007143E6"/>
    <w:rsid w:val="0071471D"/>
    <w:rsid w:val="00716522"/>
    <w:rsid w:val="00724592"/>
    <w:rsid w:val="00731604"/>
    <w:rsid w:val="00732AE2"/>
    <w:rsid w:val="00737B72"/>
    <w:rsid w:val="007458DE"/>
    <w:rsid w:val="0074697C"/>
    <w:rsid w:val="0075434A"/>
    <w:rsid w:val="00755653"/>
    <w:rsid w:val="007611E6"/>
    <w:rsid w:val="00764088"/>
    <w:rsid w:val="0076433B"/>
    <w:rsid w:val="00764D67"/>
    <w:rsid w:val="00790FF2"/>
    <w:rsid w:val="00791262"/>
    <w:rsid w:val="00796685"/>
    <w:rsid w:val="007A3612"/>
    <w:rsid w:val="007B41EA"/>
    <w:rsid w:val="007B43DD"/>
    <w:rsid w:val="007B5E0C"/>
    <w:rsid w:val="007C5B96"/>
    <w:rsid w:val="007C6233"/>
    <w:rsid w:val="007D37D8"/>
    <w:rsid w:val="007E0A3B"/>
    <w:rsid w:val="007E0D7A"/>
    <w:rsid w:val="007E779D"/>
    <w:rsid w:val="007F1A59"/>
    <w:rsid w:val="007F5993"/>
    <w:rsid w:val="007F715A"/>
    <w:rsid w:val="00800AD8"/>
    <w:rsid w:val="0080408C"/>
    <w:rsid w:val="00817BEE"/>
    <w:rsid w:val="008254BD"/>
    <w:rsid w:val="00825768"/>
    <w:rsid w:val="00825EED"/>
    <w:rsid w:val="008344A0"/>
    <w:rsid w:val="00835C77"/>
    <w:rsid w:val="0084037B"/>
    <w:rsid w:val="00840926"/>
    <w:rsid w:val="00845B6D"/>
    <w:rsid w:val="0085254F"/>
    <w:rsid w:val="008535A9"/>
    <w:rsid w:val="00855789"/>
    <w:rsid w:val="00856222"/>
    <w:rsid w:val="0085675C"/>
    <w:rsid w:val="00856DA0"/>
    <w:rsid w:val="00857485"/>
    <w:rsid w:val="00857D58"/>
    <w:rsid w:val="008622BA"/>
    <w:rsid w:val="008631CC"/>
    <w:rsid w:val="00867B3D"/>
    <w:rsid w:val="008734B8"/>
    <w:rsid w:val="00893A7A"/>
    <w:rsid w:val="00896272"/>
    <w:rsid w:val="008A0769"/>
    <w:rsid w:val="008A41A6"/>
    <w:rsid w:val="008B2B0F"/>
    <w:rsid w:val="008C1E23"/>
    <w:rsid w:val="008C4492"/>
    <w:rsid w:val="008D3635"/>
    <w:rsid w:val="008E39F5"/>
    <w:rsid w:val="008F5B42"/>
    <w:rsid w:val="00905797"/>
    <w:rsid w:val="0090729F"/>
    <w:rsid w:val="00911814"/>
    <w:rsid w:val="00915702"/>
    <w:rsid w:val="00926C02"/>
    <w:rsid w:val="00927AD3"/>
    <w:rsid w:val="00945D61"/>
    <w:rsid w:val="009568D5"/>
    <w:rsid w:val="009612E1"/>
    <w:rsid w:val="009719BA"/>
    <w:rsid w:val="00975FE5"/>
    <w:rsid w:val="009763D9"/>
    <w:rsid w:val="009768EF"/>
    <w:rsid w:val="00976C5D"/>
    <w:rsid w:val="009816A8"/>
    <w:rsid w:val="00981EF1"/>
    <w:rsid w:val="00985059"/>
    <w:rsid w:val="00985F1C"/>
    <w:rsid w:val="00987F90"/>
    <w:rsid w:val="009B5C11"/>
    <w:rsid w:val="009D05D8"/>
    <w:rsid w:val="009E2018"/>
    <w:rsid w:val="009E4FA2"/>
    <w:rsid w:val="009F7812"/>
    <w:rsid w:val="00A03C65"/>
    <w:rsid w:val="00A11BF6"/>
    <w:rsid w:val="00A20D18"/>
    <w:rsid w:val="00A2462B"/>
    <w:rsid w:val="00A43036"/>
    <w:rsid w:val="00A45D41"/>
    <w:rsid w:val="00A51526"/>
    <w:rsid w:val="00A6107F"/>
    <w:rsid w:val="00A623AA"/>
    <w:rsid w:val="00A6608B"/>
    <w:rsid w:val="00A717F8"/>
    <w:rsid w:val="00A71941"/>
    <w:rsid w:val="00A7722A"/>
    <w:rsid w:val="00A941EF"/>
    <w:rsid w:val="00AB2361"/>
    <w:rsid w:val="00AC3128"/>
    <w:rsid w:val="00AC4D55"/>
    <w:rsid w:val="00AD5754"/>
    <w:rsid w:val="00AE13CA"/>
    <w:rsid w:val="00AE5892"/>
    <w:rsid w:val="00AF7310"/>
    <w:rsid w:val="00B010A2"/>
    <w:rsid w:val="00B05C1C"/>
    <w:rsid w:val="00B119AB"/>
    <w:rsid w:val="00B15D92"/>
    <w:rsid w:val="00B165EA"/>
    <w:rsid w:val="00B2382B"/>
    <w:rsid w:val="00B41F60"/>
    <w:rsid w:val="00B42CAE"/>
    <w:rsid w:val="00B5330D"/>
    <w:rsid w:val="00B731FD"/>
    <w:rsid w:val="00B7732E"/>
    <w:rsid w:val="00B8047F"/>
    <w:rsid w:val="00B84BE7"/>
    <w:rsid w:val="00B93347"/>
    <w:rsid w:val="00BA08C3"/>
    <w:rsid w:val="00BA49E4"/>
    <w:rsid w:val="00BA5BA1"/>
    <w:rsid w:val="00BA7717"/>
    <w:rsid w:val="00BB0E79"/>
    <w:rsid w:val="00BB26A5"/>
    <w:rsid w:val="00BB4F29"/>
    <w:rsid w:val="00BC2B18"/>
    <w:rsid w:val="00BC4F01"/>
    <w:rsid w:val="00BC7988"/>
    <w:rsid w:val="00BD3B3A"/>
    <w:rsid w:val="00BD77A8"/>
    <w:rsid w:val="00BE6E1D"/>
    <w:rsid w:val="00BF27D4"/>
    <w:rsid w:val="00BF726B"/>
    <w:rsid w:val="00C0070E"/>
    <w:rsid w:val="00C01D62"/>
    <w:rsid w:val="00C132EF"/>
    <w:rsid w:val="00C1641F"/>
    <w:rsid w:val="00C2020E"/>
    <w:rsid w:val="00C27B07"/>
    <w:rsid w:val="00C36B13"/>
    <w:rsid w:val="00C41100"/>
    <w:rsid w:val="00C419D1"/>
    <w:rsid w:val="00C47816"/>
    <w:rsid w:val="00C47C82"/>
    <w:rsid w:val="00C70A32"/>
    <w:rsid w:val="00C715F6"/>
    <w:rsid w:val="00C73B75"/>
    <w:rsid w:val="00C74D54"/>
    <w:rsid w:val="00C75D7B"/>
    <w:rsid w:val="00C80F54"/>
    <w:rsid w:val="00C84229"/>
    <w:rsid w:val="00C854C9"/>
    <w:rsid w:val="00C879D8"/>
    <w:rsid w:val="00C87E4B"/>
    <w:rsid w:val="00C93555"/>
    <w:rsid w:val="00C947C4"/>
    <w:rsid w:val="00C9527E"/>
    <w:rsid w:val="00CA2AA9"/>
    <w:rsid w:val="00CA49DF"/>
    <w:rsid w:val="00CB3283"/>
    <w:rsid w:val="00CB543E"/>
    <w:rsid w:val="00CB7128"/>
    <w:rsid w:val="00CC48AF"/>
    <w:rsid w:val="00CC7B13"/>
    <w:rsid w:val="00CD4297"/>
    <w:rsid w:val="00CE45FF"/>
    <w:rsid w:val="00CE5910"/>
    <w:rsid w:val="00CE6B33"/>
    <w:rsid w:val="00CF0D05"/>
    <w:rsid w:val="00CF22B7"/>
    <w:rsid w:val="00CF2CFB"/>
    <w:rsid w:val="00D04622"/>
    <w:rsid w:val="00D17094"/>
    <w:rsid w:val="00D31DEB"/>
    <w:rsid w:val="00D4090E"/>
    <w:rsid w:val="00D43525"/>
    <w:rsid w:val="00D46EF6"/>
    <w:rsid w:val="00D54CB9"/>
    <w:rsid w:val="00D6523F"/>
    <w:rsid w:val="00D65765"/>
    <w:rsid w:val="00D878F3"/>
    <w:rsid w:val="00D91A7A"/>
    <w:rsid w:val="00DC09E5"/>
    <w:rsid w:val="00DD1365"/>
    <w:rsid w:val="00DD2527"/>
    <w:rsid w:val="00DD76AD"/>
    <w:rsid w:val="00DD7DF2"/>
    <w:rsid w:val="00E16945"/>
    <w:rsid w:val="00E202E2"/>
    <w:rsid w:val="00E26AF5"/>
    <w:rsid w:val="00E3402B"/>
    <w:rsid w:val="00E3409C"/>
    <w:rsid w:val="00E341DF"/>
    <w:rsid w:val="00E43DD4"/>
    <w:rsid w:val="00E471D2"/>
    <w:rsid w:val="00E50116"/>
    <w:rsid w:val="00E56FB1"/>
    <w:rsid w:val="00E77628"/>
    <w:rsid w:val="00E832EC"/>
    <w:rsid w:val="00E9017F"/>
    <w:rsid w:val="00E9112D"/>
    <w:rsid w:val="00E94868"/>
    <w:rsid w:val="00E96AF2"/>
    <w:rsid w:val="00EA0A92"/>
    <w:rsid w:val="00EA36C9"/>
    <w:rsid w:val="00EA5288"/>
    <w:rsid w:val="00EB62A6"/>
    <w:rsid w:val="00EB6C6F"/>
    <w:rsid w:val="00EC39C1"/>
    <w:rsid w:val="00ED26CD"/>
    <w:rsid w:val="00EE1600"/>
    <w:rsid w:val="00EE6361"/>
    <w:rsid w:val="00EF200B"/>
    <w:rsid w:val="00EF20FF"/>
    <w:rsid w:val="00EF23E5"/>
    <w:rsid w:val="00F02AD8"/>
    <w:rsid w:val="00F02CF9"/>
    <w:rsid w:val="00F053F3"/>
    <w:rsid w:val="00F13499"/>
    <w:rsid w:val="00F32C67"/>
    <w:rsid w:val="00F34013"/>
    <w:rsid w:val="00F363AF"/>
    <w:rsid w:val="00F46102"/>
    <w:rsid w:val="00F60064"/>
    <w:rsid w:val="00F646BD"/>
    <w:rsid w:val="00F7096F"/>
    <w:rsid w:val="00F71566"/>
    <w:rsid w:val="00F756F0"/>
    <w:rsid w:val="00F75B2F"/>
    <w:rsid w:val="00F826AA"/>
    <w:rsid w:val="00F83E42"/>
    <w:rsid w:val="00F877E5"/>
    <w:rsid w:val="00F9577B"/>
    <w:rsid w:val="00FB3AA5"/>
    <w:rsid w:val="00FB5E6B"/>
    <w:rsid w:val="00FC4533"/>
    <w:rsid w:val="00FC7AA4"/>
    <w:rsid w:val="00FE1AE7"/>
    <w:rsid w:val="00FF526A"/>
    <w:rsid w:val="00FF548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0A2"/>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B010A2"/>
    <w:pPr>
      <w:widowControl w:val="0"/>
      <w:autoSpaceDE w:val="0"/>
      <w:autoSpaceDN w:val="0"/>
      <w:adjustRightInd w:val="0"/>
    </w:pPr>
    <w:rPr>
      <w:rFonts w:ascii="標楷體(岏.蝀." w:eastAsia="標楷體(岏.蝀." w:cs="標楷體(岏.蝀."/>
      <w:color w:val="000000"/>
      <w:kern w:val="0"/>
      <w:szCs w:val="24"/>
    </w:rPr>
  </w:style>
  <w:style w:type="paragraph" w:styleId="Header">
    <w:name w:val="header"/>
    <w:basedOn w:val="Normal"/>
    <w:link w:val="HeaderChar"/>
    <w:uiPriority w:val="99"/>
    <w:semiHidden/>
    <w:rsid w:val="00731604"/>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731604"/>
    <w:rPr>
      <w:rFonts w:cs="Times New Roman"/>
      <w:kern w:val="2"/>
    </w:rPr>
  </w:style>
  <w:style w:type="paragraph" w:styleId="Footer">
    <w:name w:val="footer"/>
    <w:basedOn w:val="Normal"/>
    <w:link w:val="FooterChar"/>
    <w:uiPriority w:val="99"/>
    <w:rsid w:val="00731604"/>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731604"/>
    <w:rPr>
      <w:rFonts w:cs="Times New Roman"/>
      <w:kern w:val="2"/>
    </w:rPr>
  </w:style>
  <w:style w:type="table" w:styleId="TableGrid">
    <w:name w:val="Table Grid"/>
    <w:basedOn w:val="TableNormal"/>
    <w:uiPriority w:val="99"/>
    <w:rsid w:val="00981EF1"/>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D878F3"/>
    <w:pPr>
      <w:ind w:leftChars="200" w:left="480"/>
    </w:pPr>
  </w:style>
  <w:style w:type="paragraph" w:styleId="BalloonText">
    <w:name w:val="Balloon Text"/>
    <w:basedOn w:val="Normal"/>
    <w:link w:val="BalloonTextChar"/>
    <w:uiPriority w:val="99"/>
    <w:semiHidden/>
    <w:rsid w:val="00F363AF"/>
    <w:rPr>
      <w:rFonts w:ascii="Arial" w:hAnsi="Arial"/>
      <w:sz w:val="18"/>
      <w:szCs w:val="18"/>
    </w:rPr>
  </w:style>
  <w:style w:type="character" w:customStyle="1" w:styleId="BalloonTextChar">
    <w:name w:val="Balloon Text Char"/>
    <w:basedOn w:val="DefaultParagraphFont"/>
    <w:link w:val="BalloonText"/>
    <w:uiPriority w:val="99"/>
    <w:semiHidden/>
    <w:locked/>
    <w:rsid w:val="0071471D"/>
    <w:rPr>
      <w:rFonts w:ascii="Cambria" w:eastAsia="新細明體" w:hAnsi="Cambria" w:cs="Times New Roman"/>
      <w:sz w:val="2"/>
    </w:rPr>
  </w:style>
  <w:style w:type="character" w:customStyle="1" w:styleId="class16">
    <w:name w:val="class16"/>
    <w:basedOn w:val="DefaultParagraphFont"/>
    <w:uiPriority w:val="99"/>
    <w:rsid w:val="00043F04"/>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120</TotalTime>
  <Pages>4</Pages>
  <Words>339</Words>
  <Characters>1935</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臺中市政府農業局青年農民創業及農企業貸款實施要點</dc:title>
  <dc:subject/>
  <dc:creator>jichen</dc:creator>
  <cp:keywords/>
  <dc:description/>
  <cp:lastModifiedBy>user</cp:lastModifiedBy>
  <cp:revision>27</cp:revision>
  <cp:lastPrinted>2018-02-06T12:34:00Z</cp:lastPrinted>
  <dcterms:created xsi:type="dcterms:W3CDTF">2018-01-29T07:04:00Z</dcterms:created>
  <dcterms:modified xsi:type="dcterms:W3CDTF">2018-03-22T03:05:00Z</dcterms:modified>
</cp:coreProperties>
</file>