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0B3" w:rsidRPr="00165D0A" w:rsidRDefault="00F520B3" w:rsidP="001846CB">
      <w:pPr>
        <w:spacing w:line="500" w:lineRule="exact"/>
        <w:ind w:firstLine="480"/>
        <w:jc w:val="center"/>
        <w:rPr>
          <w:rFonts w:eastAsia="標楷體"/>
          <w:sz w:val="40"/>
          <w:szCs w:val="40"/>
        </w:rPr>
      </w:pPr>
      <w:r w:rsidRPr="00165D0A">
        <w:rPr>
          <w:rFonts w:eastAsia="標楷體" w:hint="eastAsia"/>
          <w:sz w:val="40"/>
          <w:szCs w:val="40"/>
        </w:rPr>
        <w:t>臺中市垃圾子車設置及管理辦法</w:t>
      </w:r>
    </w:p>
    <w:p w:rsidR="00F520B3" w:rsidRPr="00165D0A" w:rsidRDefault="00F520B3" w:rsidP="00B251F9">
      <w:pPr>
        <w:spacing w:line="500" w:lineRule="exact"/>
        <w:ind w:firstLine="480"/>
        <w:jc w:val="right"/>
        <w:rPr>
          <w:rFonts w:eastAsia="標楷體"/>
          <w:sz w:val="40"/>
          <w:szCs w:val="40"/>
        </w:rPr>
      </w:pPr>
      <w:r w:rsidRPr="00165D0A">
        <w:rPr>
          <w:rFonts w:ascii="標楷體" w:eastAsia="標楷體" w:hAnsi="標楷體" w:hint="eastAsia"/>
          <w:sz w:val="20"/>
        </w:rPr>
        <w:t>中華民國</w:t>
      </w:r>
      <w:r w:rsidRPr="00165D0A">
        <w:rPr>
          <w:rFonts w:ascii="標楷體" w:eastAsia="標楷體" w:hAnsi="標楷體"/>
          <w:sz w:val="20"/>
        </w:rPr>
        <w:t>100</w:t>
      </w:r>
      <w:r w:rsidRPr="00165D0A">
        <w:rPr>
          <w:rFonts w:ascii="標楷體" w:eastAsia="標楷體" w:hAnsi="標楷體" w:hint="eastAsia"/>
          <w:sz w:val="20"/>
        </w:rPr>
        <w:t>年</w:t>
      </w:r>
      <w:r w:rsidRPr="00165D0A">
        <w:rPr>
          <w:rFonts w:ascii="標楷體" w:eastAsia="標楷體" w:hAnsi="標楷體"/>
          <w:sz w:val="20"/>
        </w:rPr>
        <w:t>7</w:t>
      </w:r>
      <w:r w:rsidRPr="00165D0A">
        <w:rPr>
          <w:rFonts w:ascii="標楷體" w:eastAsia="標楷體" w:hAnsi="標楷體" w:hint="eastAsia"/>
          <w:sz w:val="20"/>
        </w:rPr>
        <w:t>月</w:t>
      </w:r>
      <w:r w:rsidRPr="00165D0A">
        <w:rPr>
          <w:rFonts w:ascii="標楷體" w:eastAsia="標楷體" w:hAnsi="標楷體"/>
          <w:sz w:val="20"/>
        </w:rPr>
        <w:t>19</w:t>
      </w:r>
      <w:r w:rsidRPr="00165D0A">
        <w:rPr>
          <w:rFonts w:ascii="標楷體" w:eastAsia="標楷體" w:hAnsi="標楷體" w:hint="eastAsia"/>
          <w:sz w:val="20"/>
        </w:rPr>
        <w:t>日府授法規字第</w:t>
      </w:r>
      <w:r w:rsidRPr="00165D0A">
        <w:rPr>
          <w:rFonts w:ascii="標楷體" w:eastAsia="標楷體" w:hAnsi="標楷體"/>
          <w:sz w:val="20"/>
          <w:szCs w:val="20"/>
        </w:rPr>
        <w:t>1000136351</w:t>
      </w:r>
      <w:r w:rsidRPr="00165D0A">
        <w:rPr>
          <w:rFonts w:ascii="標楷體" w:eastAsia="標楷體" w:hAnsi="標楷體" w:hint="eastAsia"/>
          <w:sz w:val="20"/>
        </w:rPr>
        <w:t>號令訂定發布</w:t>
      </w:r>
    </w:p>
    <w:p w:rsidR="00F520B3" w:rsidRPr="00165D0A" w:rsidRDefault="00F520B3" w:rsidP="00894E27">
      <w:pPr>
        <w:pStyle w:val="ListParagraph"/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第一條　　臺中市政府為加強環境衛生之維護，落實垃圾子車之管理，特訂定本辦法。</w:t>
      </w:r>
    </w:p>
    <w:p w:rsidR="00F520B3" w:rsidRPr="00165D0A" w:rsidRDefault="00F520B3" w:rsidP="00894E27">
      <w:pPr>
        <w:pStyle w:val="ListParagraph"/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第二條　　本辦法主管機關為臺中市政府環境保護局</w:t>
      </w:r>
      <w:r w:rsidRPr="00165D0A">
        <w:rPr>
          <w:rFonts w:ascii="標楷體" w:eastAsia="標楷體" w:hAnsi="標楷體"/>
          <w:sz w:val="28"/>
          <w:szCs w:val="28"/>
        </w:rPr>
        <w:t>(</w:t>
      </w:r>
      <w:r w:rsidRPr="00165D0A">
        <w:rPr>
          <w:rFonts w:ascii="標楷體" w:eastAsia="標楷體" w:hAnsi="標楷體" w:hint="eastAsia"/>
          <w:sz w:val="28"/>
          <w:szCs w:val="28"/>
        </w:rPr>
        <w:t>以下簡稱環保局</w:t>
      </w:r>
      <w:r w:rsidRPr="00165D0A">
        <w:rPr>
          <w:rFonts w:ascii="標楷體" w:eastAsia="標楷體" w:hAnsi="標楷體"/>
          <w:sz w:val="28"/>
          <w:szCs w:val="28"/>
        </w:rPr>
        <w:t>)</w:t>
      </w:r>
      <w:r w:rsidRPr="00165D0A">
        <w:rPr>
          <w:rFonts w:ascii="標楷體" w:eastAsia="標楷體" w:hAnsi="標楷體" w:hint="eastAsia"/>
          <w:sz w:val="28"/>
          <w:szCs w:val="28"/>
        </w:rPr>
        <w:t>。</w:t>
      </w:r>
    </w:p>
    <w:p w:rsidR="00F520B3" w:rsidRPr="00165D0A" w:rsidRDefault="00F520B3" w:rsidP="00894E27">
      <w:pPr>
        <w:pStyle w:val="ListParagraph"/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第三條　　申請設置垃圾子車應填具申請表及切結書向環保局提出申請。使用單位應置專責人員，負責管理垃圾子車、維護周邊環境衛生及推動執行垃圾分類與資源回收工作。</w:t>
      </w:r>
    </w:p>
    <w:p w:rsidR="00F520B3" w:rsidRPr="00165D0A" w:rsidRDefault="00F520B3" w:rsidP="00894E27">
      <w:pPr>
        <w:pStyle w:val="ListParagraph"/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第四條　　舉行民眾集會或活動，有設置臨時垃圾子車必要時，主辦單位應於舉辦活動七日前依前條規定提出申請。</w:t>
      </w:r>
    </w:p>
    <w:p w:rsidR="00F520B3" w:rsidRPr="00165D0A" w:rsidRDefault="00F520B3" w:rsidP="00894E27">
      <w:pPr>
        <w:pStyle w:val="ListParagraph"/>
        <w:overflowPunct w:val="0"/>
        <w:autoSpaceDE w:val="0"/>
        <w:autoSpaceDN w:val="0"/>
        <w:spacing w:line="460" w:lineRule="exact"/>
        <w:ind w:leftChars="0"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第五條　　垃圾子車之申請設置以臺中市機關、學校、國民住宅及公寓大廈所產生之一般廢棄物優先辦理。</w:t>
      </w:r>
    </w:p>
    <w:p w:rsidR="00F520B3" w:rsidRPr="00165D0A" w:rsidRDefault="00F520B3" w:rsidP="00894E27">
      <w:pPr>
        <w:pStyle w:val="ListParagraph"/>
        <w:overflowPunct w:val="0"/>
        <w:autoSpaceDE w:val="0"/>
        <w:autoSpaceDN w:val="0"/>
        <w:spacing w:line="460" w:lineRule="exact"/>
        <w:ind w:leftChars="0"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第六條　　垃圾子車之垃圾清運，由環保局負責安排清除作業時間、機具及人員，定期前往清除。</w:t>
      </w:r>
    </w:p>
    <w:p w:rsidR="00F520B3" w:rsidRPr="00165D0A" w:rsidRDefault="00F520B3" w:rsidP="00894E27">
      <w:pPr>
        <w:pStyle w:val="ListParagraph"/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第七條　　環保局就使用單位內已設置之垃圾子車列管，並隨時派員檢查及記錄評估使用成效。</w:t>
      </w:r>
    </w:p>
    <w:p w:rsidR="00F520B3" w:rsidRPr="00165D0A" w:rsidRDefault="00F520B3" w:rsidP="00894E27">
      <w:pPr>
        <w:pStyle w:val="ListParagraph"/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第八條　　使用單位有下列情形之一者，環保局得將垃圾子車逕予收回：</w:t>
      </w:r>
    </w:p>
    <w:p w:rsidR="00F520B3" w:rsidRPr="00165D0A" w:rsidRDefault="00F520B3" w:rsidP="00894E27">
      <w:pPr>
        <w:overflowPunct w:val="0"/>
        <w:autoSpaceDE w:val="0"/>
        <w:autoSpaceDN w:val="0"/>
        <w:spacing w:line="460" w:lineRule="exact"/>
        <w:ind w:leftChars="600" w:left="144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一、垃圾子車業已毀損致不堪使用。</w:t>
      </w:r>
    </w:p>
    <w:p w:rsidR="00F520B3" w:rsidRPr="00165D0A" w:rsidRDefault="00F520B3" w:rsidP="0083105E">
      <w:pPr>
        <w:overflowPunct w:val="0"/>
        <w:autoSpaceDE w:val="0"/>
        <w:autoSpaceDN w:val="0"/>
        <w:spacing w:line="460" w:lineRule="exact"/>
        <w:ind w:leftChars="600" w:left="1840" w:hangingChars="143" w:hanging="40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二、管理不善致影響環境衛生。</w:t>
      </w:r>
    </w:p>
    <w:p w:rsidR="00F520B3" w:rsidRPr="00165D0A" w:rsidRDefault="00F520B3" w:rsidP="0083105E">
      <w:pPr>
        <w:overflowPunct w:val="0"/>
        <w:autoSpaceDE w:val="0"/>
        <w:autoSpaceDN w:val="0"/>
        <w:spacing w:line="460" w:lineRule="exact"/>
        <w:ind w:leftChars="600" w:left="1840" w:hangingChars="143" w:hanging="40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三、未經環保局書面同意，任意遷移。</w:t>
      </w:r>
    </w:p>
    <w:p w:rsidR="00F520B3" w:rsidRPr="00165D0A" w:rsidRDefault="00F520B3" w:rsidP="0083105E">
      <w:pPr>
        <w:overflowPunct w:val="0"/>
        <w:autoSpaceDE w:val="0"/>
        <w:autoSpaceDN w:val="0"/>
        <w:spacing w:line="460" w:lineRule="exact"/>
        <w:ind w:leftChars="600" w:left="1840" w:hangingChars="143" w:hanging="40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四、置放地點已妨礙交通或影響市容觀瞻。</w:t>
      </w:r>
    </w:p>
    <w:p w:rsidR="00F520B3" w:rsidRPr="00165D0A" w:rsidRDefault="00F520B3" w:rsidP="00894E27">
      <w:pPr>
        <w:overflowPunct w:val="0"/>
        <w:autoSpaceDE w:val="0"/>
        <w:autoSpaceDN w:val="0"/>
        <w:spacing w:line="460" w:lineRule="exact"/>
        <w:ind w:leftChars="600" w:left="1978" w:hangingChars="192" w:hanging="538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五、使用單位與合法公民營廢棄物清除處理機構簽約清除廢棄物，且於合約有效期間內。</w:t>
      </w:r>
    </w:p>
    <w:p w:rsidR="00F520B3" w:rsidRPr="00165D0A" w:rsidRDefault="00F520B3" w:rsidP="0083105E">
      <w:pPr>
        <w:overflowPunct w:val="0"/>
        <w:autoSpaceDE w:val="0"/>
        <w:autoSpaceDN w:val="0"/>
        <w:spacing w:line="460" w:lineRule="exact"/>
        <w:ind w:leftChars="600" w:left="1840" w:hangingChars="143" w:hanging="40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六、使用單位屬民營事業機構或放置事業廢棄物。</w:t>
      </w:r>
    </w:p>
    <w:p w:rsidR="00F520B3" w:rsidRPr="00165D0A" w:rsidRDefault="00F520B3" w:rsidP="0083105E">
      <w:pPr>
        <w:overflowPunct w:val="0"/>
        <w:autoSpaceDE w:val="0"/>
        <w:autoSpaceDN w:val="0"/>
        <w:spacing w:line="460" w:lineRule="exact"/>
        <w:ind w:leftChars="600" w:left="1840" w:hangingChars="143" w:hanging="40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七、申請時填具之申請表格，內容不實。</w:t>
      </w:r>
    </w:p>
    <w:p w:rsidR="00F520B3" w:rsidRPr="00165D0A" w:rsidRDefault="00F520B3" w:rsidP="00894E27">
      <w:pPr>
        <w:overflowPunct w:val="0"/>
        <w:autoSpaceDE w:val="0"/>
        <w:autoSpaceDN w:val="0"/>
        <w:spacing w:line="460" w:lineRule="exact"/>
        <w:ind w:leftChars="600" w:left="1978" w:hangingChars="192" w:hanging="538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八、未配合執行垃圾分類及資源回收工作，經限期改善，未如期完成改善。</w:t>
      </w:r>
    </w:p>
    <w:p w:rsidR="00F520B3" w:rsidRPr="00165D0A" w:rsidRDefault="00F520B3" w:rsidP="00F655DB">
      <w:pPr>
        <w:overflowPunct w:val="0"/>
        <w:autoSpaceDE w:val="0"/>
        <w:autoSpaceDN w:val="0"/>
        <w:spacing w:line="460" w:lineRule="exact"/>
        <w:ind w:leftChars="299" w:left="900" w:hangingChars="65" w:hanging="182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/>
          <w:sz w:val="28"/>
          <w:szCs w:val="28"/>
        </w:rPr>
        <w:t xml:space="preserve">     </w:t>
      </w:r>
      <w:r w:rsidRPr="00165D0A">
        <w:rPr>
          <w:rFonts w:ascii="標楷體" w:eastAsia="標楷體" w:hAnsi="標楷體" w:hint="eastAsia"/>
          <w:sz w:val="28"/>
          <w:szCs w:val="28"/>
        </w:rPr>
        <w:t>前項情形如有違反其他相關法令之情事，並得移請各相關機關依法處理。</w:t>
      </w:r>
    </w:p>
    <w:p w:rsidR="00F520B3" w:rsidRPr="00165D0A" w:rsidRDefault="00F520B3" w:rsidP="00894E27">
      <w:pPr>
        <w:pStyle w:val="ListParagraph"/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第九條　　使用單位因管理不善致垃圾子車損毀者，除依前條規定辦理外，使用單位應負賠償之責。致他人受損害者，亦同。</w:t>
      </w:r>
    </w:p>
    <w:p w:rsidR="00F520B3" w:rsidRPr="00165D0A" w:rsidRDefault="00F520B3" w:rsidP="0083105E">
      <w:pPr>
        <w:pStyle w:val="ListParagraph"/>
        <w:spacing w:line="46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165D0A">
        <w:rPr>
          <w:rFonts w:ascii="標楷體" w:eastAsia="標楷體" w:hAnsi="標楷體" w:hint="eastAsia"/>
          <w:sz w:val="28"/>
          <w:szCs w:val="28"/>
        </w:rPr>
        <w:t>第十條　　本辦法自發布日施行。</w:t>
      </w:r>
    </w:p>
    <w:sectPr w:rsidR="00F520B3" w:rsidRPr="00165D0A" w:rsidSect="00D8777F"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7660828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>
    <w:nsid w:val="FFFFFF7D"/>
    <w:multiLevelType w:val="singleLevel"/>
    <w:tmpl w:val="2326AD46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>
    <w:nsid w:val="FFFFFF7E"/>
    <w:multiLevelType w:val="singleLevel"/>
    <w:tmpl w:val="E1B214CC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>
    <w:nsid w:val="FFFFFF7F"/>
    <w:multiLevelType w:val="singleLevel"/>
    <w:tmpl w:val="03FC234E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>
    <w:nsid w:val="FFFFFF80"/>
    <w:multiLevelType w:val="singleLevel"/>
    <w:tmpl w:val="780CFFD6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3028EA1A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091E024A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F380F4CE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576C2EC8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>
    <w:nsid w:val="FFFFFF89"/>
    <w:multiLevelType w:val="singleLevel"/>
    <w:tmpl w:val="4A283A4C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>
    <w:nsid w:val="09DE4DCB"/>
    <w:multiLevelType w:val="hybridMultilevel"/>
    <w:tmpl w:val="CC80C3FA"/>
    <w:lvl w:ilvl="0" w:tplc="3DF2E4D8">
      <w:start w:val="9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13E03F2B"/>
    <w:multiLevelType w:val="hybridMultilevel"/>
    <w:tmpl w:val="330A7A1A"/>
    <w:lvl w:ilvl="0" w:tplc="0696E9EA">
      <w:start w:val="18"/>
      <w:numFmt w:val="decimal"/>
      <w:lvlText w:val="%1"/>
      <w:lvlJc w:val="left"/>
      <w:pPr>
        <w:ind w:left="137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5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3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1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9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7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5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36" w:hanging="480"/>
      </w:pPr>
      <w:rPr>
        <w:rFonts w:cs="Times New Roman"/>
      </w:rPr>
    </w:lvl>
  </w:abstractNum>
  <w:abstractNum w:abstractNumId="12">
    <w:nsid w:val="25CE0454"/>
    <w:multiLevelType w:val="hybridMultilevel"/>
    <w:tmpl w:val="97BC7C7C"/>
    <w:lvl w:ilvl="0" w:tplc="2D0A3682">
      <w:start w:val="8"/>
      <w:numFmt w:val="taiwaneseCountingThousand"/>
      <w:lvlText w:val="%1、"/>
      <w:lvlJc w:val="left"/>
      <w:pPr>
        <w:ind w:left="8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6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0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  <w:rPr>
        <w:rFonts w:cs="Times New Roman"/>
      </w:rPr>
    </w:lvl>
  </w:abstractNum>
  <w:abstractNum w:abstractNumId="13">
    <w:nsid w:val="3D5A62F3"/>
    <w:multiLevelType w:val="hybridMultilevel"/>
    <w:tmpl w:val="1488251A"/>
    <w:lvl w:ilvl="0" w:tplc="ACEEB382">
      <w:start w:val="1"/>
      <w:numFmt w:val="taiwaneseCountingThousand"/>
      <w:lvlText w:val="第%1條"/>
      <w:lvlJc w:val="left"/>
      <w:pPr>
        <w:ind w:left="960" w:hanging="9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449432CA"/>
    <w:multiLevelType w:val="hybridMultilevel"/>
    <w:tmpl w:val="B4965682"/>
    <w:lvl w:ilvl="0" w:tplc="72CA174A">
      <w:start w:val="8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4BE55588"/>
    <w:multiLevelType w:val="hybridMultilevel"/>
    <w:tmpl w:val="4C12E0CE"/>
    <w:lvl w:ilvl="0" w:tplc="2548C1FA">
      <w:start w:val="2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6CA95241"/>
    <w:multiLevelType w:val="hybridMultilevel"/>
    <w:tmpl w:val="F304ABF6"/>
    <w:lvl w:ilvl="0" w:tplc="64AE0012">
      <w:start w:val="7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72863DF4"/>
    <w:multiLevelType w:val="hybridMultilevel"/>
    <w:tmpl w:val="7240694E"/>
    <w:lvl w:ilvl="0" w:tplc="5FC69556">
      <w:start w:val="10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5"/>
  </w:num>
  <w:num w:numId="5">
    <w:abstractNumId w:val="16"/>
  </w:num>
  <w:num w:numId="6">
    <w:abstractNumId w:val="14"/>
  </w:num>
  <w:num w:numId="7">
    <w:abstractNumId w:val="10"/>
  </w:num>
  <w:num w:numId="8">
    <w:abstractNumId w:val="17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C58"/>
    <w:rsid w:val="00000287"/>
    <w:rsid w:val="00001E59"/>
    <w:rsid w:val="00001FA9"/>
    <w:rsid w:val="000023E2"/>
    <w:rsid w:val="00003F79"/>
    <w:rsid w:val="0000561B"/>
    <w:rsid w:val="00005709"/>
    <w:rsid w:val="00007E6B"/>
    <w:rsid w:val="00010B3C"/>
    <w:rsid w:val="0001129A"/>
    <w:rsid w:val="00012355"/>
    <w:rsid w:val="000129ED"/>
    <w:rsid w:val="0001637C"/>
    <w:rsid w:val="0002081A"/>
    <w:rsid w:val="00020DC6"/>
    <w:rsid w:val="00020DE1"/>
    <w:rsid w:val="000221AD"/>
    <w:rsid w:val="0002265E"/>
    <w:rsid w:val="00022E3E"/>
    <w:rsid w:val="00024665"/>
    <w:rsid w:val="000249BF"/>
    <w:rsid w:val="00025ED9"/>
    <w:rsid w:val="0002732E"/>
    <w:rsid w:val="00027FBC"/>
    <w:rsid w:val="00030347"/>
    <w:rsid w:val="000307B7"/>
    <w:rsid w:val="0003257A"/>
    <w:rsid w:val="000336EA"/>
    <w:rsid w:val="00034823"/>
    <w:rsid w:val="000350F1"/>
    <w:rsid w:val="00035ECF"/>
    <w:rsid w:val="000372C3"/>
    <w:rsid w:val="0003759F"/>
    <w:rsid w:val="00041185"/>
    <w:rsid w:val="00041283"/>
    <w:rsid w:val="00045704"/>
    <w:rsid w:val="00045797"/>
    <w:rsid w:val="00045D05"/>
    <w:rsid w:val="00045F7A"/>
    <w:rsid w:val="00046FF6"/>
    <w:rsid w:val="000472AB"/>
    <w:rsid w:val="00047DE1"/>
    <w:rsid w:val="00050E49"/>
    <w:rsid w:val="00052CB6"/>
    <w:rsid w:val="00055C02"/>
    <w:rsid w:val="00056881"/>
    <w:rsid w:val="00057AC3"/>
    <w:rsid w:val="00060060"/>
    <w:rsid w:val="00060063"/>
    <w:rsid w:val="00062BC9"/>
    <w:rsid w:val="0006349B"/>
    <w:rsid w:val="00064321"/>
    <w:rsid w:val="00064EC2"/>
    <w:rsid w:val="00065560"/>
    <w:rsid w:val="00065869"/>
    <w:rsid w:val="00065A11"/>
    <w:rsid w:val="00072249"/>
    <w:rsid w:val="00072EBD"/>
    <w:rsid w:val="00073555"/>
    <w:rsid w:val="00074554"/>
    <w:rsid w:val="00074D9C"/>
    <w:rsid w:val="00075FB0"/>
    <w:rsid w:val="00077161"/>
    <w:rsid w:val="00077A65"/>
    <w:rsid w:val="000814C7"/>
    <w:rsid w:val="0008163A"/>
    <w:rsid w:val="000826D6"/>
    <w:rsid w:val="0008345E"/>
    <w:rsid w:val="00084442"/>
    <w:rsid w:val="000850F4"/>
    <w:rsid w:val="00085558"/>
    <w:rsid w:val="00085CE7"/>
    <w:rsid w:val="0008651F"/>
    <w:rsid w:val="00087D88"/>
    <w:rsid w:val="00090829"/>
    <w:rsid w:val="000924DC"/>
    <w:rsid w:val="00094712"/>
    <w:rsid w:val="00094C4C"/>
    <w:rsid w:val="000952A1"/>
    <w:rsid w:val="000953D7"/>
    <w:rsid w:val="00096689"/>
    <w:rsid w:val="00097852"/>
    <w:rsid w:val="000A219F"/>
    <w:rsid w:val="000A3555"/>
    <w:rsid w:val="000A3F1E"/>
    <w:rsid w:val="000A5CCE"/>
    <w:rsid w:val="000A5FBC"/>
    <w:rsid w:val="000A6774"/>
    <w:rsid w:val="000A6A77"/>
    <w:rsid w:val="000A76F4"/>
    <w:rsid w:val="000A7DA6"/>
    <w:rsid w:val="000A7FFB"/>
    <w:rsid w:val="000B0A00"/>
    <w:rsid w:val="000B0C50"/>
    <w:rsid w:val="000B1C53"/>
    <w:rsid w:val="000B30D6"/>
    <w:rsid w:val="000B4CC6"/>
    <w:rsid w:val="000B5C0C"/>
    <w:rsid w:val="000B67F2"/>
    <w:rsid w:val="000B7317"/>
    <w:rsid w:val="000B7385"/>
    <w:rsid w:val="000B767B"/>
    <w:rsid w:val="000C0655"/>
    <w:rsid w:val="000C50AC"/>
    <w:rsid w:val="000C6087"/>
    <w:rsid w:val="000C733B"/>
    <w:rsid w:val="000D5F19"/>
    <w:rsid w:val="000D6F2D"/>
    <w:rsid w:val="000D7CC4"/>
    <w:rsid w:val="000E0312"/>
    <w:rsid w:val="000E251C"/>
    <w:rsid w:val="000E2622"/>
    <w:rsid w:val="000E3368"/>
    <w:rsid w:val="000E72D1"/>
    <w:rsid w:val="000F0077"/>
    <w:rsid w:val="000F0388"/>
    <w:rsid w:val="000F04F7"/>
    <w:rsid w:val="000F0D82"/>
    <w:rsid w:val="000F3939"/>
    <w:rsid w:val="000F5BDF"/>
    <w:rsid w:val="000F7359"/>
    <w:rsid w:val="0010137C"/>
    <w:rsid w:val="001035E2"/>
    <w:rsid w:val="00103D41"/>
    <w:rsid w:val="00104B5B"/>
    <w:rsid w:val="00104DF1"/>
    <w:rsid w:val="001059DA"/>
    <w:rsid w:val="00106DC7"/>
    <w:rsid w:val="0010791E"/>
    <w:rsid w:val="00110A84"/>
    <w:rsid w:val="00110C55"/>
    <w:rsid w:val="0011143E"/>
    <w:rsid w:val="00111E41"/>
    <w:rsid w:val="00111EC2"/>
    <w:rsid w:val="00112FEF"/>
    <w:rsid w:val="00113414"/>
    <w:rsid w:val="00114ABF"/>
    <w:rsid w:val="00116FF7"/>
    <w:rsid w:val="001173C5"/>
    <w:rsid w:val="00117B6C"/>
    <w:rsid w:val="00122D9D"/>
    <w:rsid w:val="001243E2"/>
    <w:rsid w:val="00124E7D"/>
    <w:rsid w:val="00124F49"/>
    <w:rsid w:val="001253E0"/>
    <w:rsid w:val="00125987"/>
    <w:rsid w:val="00126072"/>
    <w:rsid w:val="001265DA"/>
    <w:rsid w:val="00126BC3"/>
    <w:rsid w:val="00127DAD"/>
    <w:rsid w:val="001313D8"/>
    <w:rsid w:val="00131F07"/>
    <w:rsid w:val="001370C5"/>
    <w:rsid w:val="00141076"/>
    <w:rsid w:val="001474AD"/>
    <w:rsid w:val="00152063"/>
    <w:rsid w:val="001527D1"/>
    <w:rsid w:val="0015296B"/>
    <w:rsid w:val="00152C7E"/>
    <w:rsid w:val="00152E57"/>
    <w:rsid w:val="00153CD2"/>
    <w:rsid w:val="00153DF3"/>
    <w:rsid w:val="00154164"/>
    <w:rsid w:val="00155313"/>
    <w:rsid w:val="00155A53"/>
    <w:rsid w:val="00155BBB"/>
    <w:rsid w:val="00156C6D"/>
    <w:rsid w:val="00160B73"/>
    <w:rsid w:val="00162C00"/>
    <w:rsid w:val="001635A3"/>
    <w:rsid w:val="00165D0A"/>
    <w:rsid w:val="001663EF"/>
    <w:rsid w:val="00166775"/>
    <w:rsid w:val="0016739D"/>
    <w:rsid w:val="00167651"/>
    <w:rsid w:val="0017014A"/>
    <w:rsid w:val="00171091"/>
    <w:rsid w:val="00172A58"/>
    <w:rsid w:val="00172F2D"/>
    <w:rsid w:val="00173354"/>
    <w:rsid w:val="001747E8"/>
    <w:rsid w:val="00174FD9"/>
    <w:rsid w:val="001800DE"/>
    <w:rsid w:val="00180C58"/>
    <w:rsid w:val="0018265F"/>
    <w:rsid w:val="00183CFA"/>
    <w:rsid w:val="001846CB"/>
    <w:rsid w:val="00185F53"/>
    <w:rsid w:val="00191141"/>
    <w:rsid w:val="00192F34"/>
    <w:rsid w:val="00193347"/>
    <w:rsid w:val="00193B26"/>
    <w:rsid w:val="00193DCE"/>
    <w:rsid w:val="00197753"/>
    <w:rsid w:val="00197DCF"/>
    <w:rsid w:val="00197F6D"/>
    <w:rsid w:val="001A014B"/>
    <w:rsid w:val="001A0A34"/>
    <w:rsid w:val="001A397D"/>
    <w:rsid w:val="001A40BB"/>
    <w:rsid w:val="001A47F1"/>
    <w:rsid w:val="001B0EA8"/>
    <w:rsid w:val="001B1425"/>
    <w:rsid w:val="001B4C69"/>
    <w:rsid w:val="001B5E7A"/>
    <w:rsid w:val="001B750E"/>
    <w:rsid w:val="001B7EE9"/>
    <w:rsid w:val="001C0AA8"/>
    <w:rsid w:val="001C0DAA"/>
    <w:rsid w:val="001C392C"/>
    <w:rsid w:val="001C4339"/>
    <w:rsid w:val="001C445A"/>
    <w:rsid w:val="001C5454"/>
    <w:rsid w:val="001C70C8"/>
    <w:rsid w:val="001D160C"/>
    <w:rsid w:val="001D3384"/>
    <w:rsid w:val="001D345E"/>
    <w:rsid w:val="001D3DA9"/>
    <w:rsid w:val="001D567F"/>
    <w:rsid w:val="001D581C"/>
    <w:rsid w:val="001D6D4C"/>
    <w:rsid w:val="001D6DE8"/>
    <w:rsid w:val="001E1DB5"/>
    <w:rsid w:val="001E2F6A"/>
    <w:rsid w:val="001E4A7C"/>
    <w:rsid w:val="001E5990"/>
    <w:rsid w:val="001F27F7"/>
    <w:rsid w:val="001F2988"/>
    <w:rsid w:val="001F29F8"/>
    <w:rsid w:val="001F31D0"/>
    <w:rsid w:val="001F352E"/>
    <w:rsid w:val="001F3CE2"/>
    <w:rsid w:val="001F5B6D"/>
    <w:rsid w:val="001F7A39"/>
    <w:rsid w:val="001F7D60"/>
    <w:rsid w:val="00201EE7"/>
    <w:rsid w:val="002024DD"/>
    <w:rsid w:val="00202CBD"/>
    <w:rsid w:val="00203482"/>
    <w:rsid w:val="002039A0"/>
    <w:rsid w:val="002042F9"/>
    <w:rsid w:val="0020468D"/>
    <w:rsid w:val="00204954"/>
    <w:rsid w:val="00207800"/>
    <w:rsid w:val="002079A9"/>
    <w:rsid w:val="00210119"/>
    <w:rsid w:val="00211AB5"/>
    <w:rsid w:val="00213523"/>
    <w:rsid w:val="002142DC"/>
    <w:rsid w:val="00214304"/>
    <w:rsid w:val="00214EEA"/>
    <w:rsid w:val="0021608E"/>
    <w:rsid w:val="00216A95"/>
    <w:rsid w:val="00220369"/>
    <w:rsid w:val="00220375"/>
    <w:rsid w:val="002222F0"/>
    <w:rsid w:val="0022273F"/>
    <w:rsid w:val="00223E8F"/>
    <w:rsid w:val="0022487B"/>
    <w:rsid w:val="00224A61"/>
    <w:rsid w:val="00230A38"/>
    <w:rsid w:val="00233A7E"/>
    <w:rsid w:val="002353A2"/>
    <w:rsid w:val="0023540F"/>
    <w:rsid w:val="00236300"/>
    <w:rsid w:val="00240256"/>
    <w:rsid w:val="00241547"/>
    <w:rsid w:val="00243BD6"/>
    <w:rsid w:val="00244C4C"/>
    <w:rsid w:val="00246045"/>
    <w:rsid w:val="00247298"/>
    <w:rsid w:val="00247DEF"/>
    <w:rsid w:val="00250A59"/>
    <w:rsid w:val="00251F73"/>
    <w:rsid w:val="002558C3"/>
    <w:rsid w:val="00262BC7"/>
    <w:rsid w:val="002631B2"/>
    <w:rsid w:val="00265771"/>
    <w:rsid w:val="00266396"/>
    <w:rsid w:val="00266C00"/>
    <w:rsid w:val="00266E41"/>
    <w:rsid w:val="00267654"/>
    <w:rsid w:val="00271476"/>
    <w:rsid w:val="002733FC"/>
    <w:rsid w:val="002755FF"/>
    <w:rsid w:val="00275B4C"/>
    <w:rsid w:val="002760CF"/>
    <w:rsid w:val="00276D7D"/>
    <w:rsid w:val="0027790D"/>
    <w:rsid w:val="0028408D"/>
    <w:rsid w:val="00284C16"/>
    <w:rsid w:val="00284EFF"/>
    <w:rsid w:val="00290074"/>
    <w:rsid w:val="002916B7"/>
    <w:rsid w:val="002916DC"/>
    <w:rsid w:val="002927FB"/>
    <w:rsid w:val="002957EC"/>
    <w:rsid w:val="00296C44"/>
    <w:rsid w:val="0029746F"/>
    <w:rsid w:val="002A0B73"/>
    <w:rsid w:val="002A0CA1"/>
    <w:rsid w:val="002A14D1"/>
    <w:rsid w:val="002A2A49"/>
    <w:rsid w:val="002A308F"/>
    <w:rsid w:val="002A350C"/>
    <w:rsid w:val="002A4594"/>
    <w:rsid w:val="002A46C0"/>
    <w:rsid w:val="002A6633"/>
    <w:rsid w:val="002A6E09"/>
    <w:rsid w:val="002A716E"/>
    <w:rsid w:val="002B09F2"/>
    <w:rsid w:val="002B2FE1"/>
    <w:rsid w:val="002B47B2"/>
    <w:rsid w:val="002B504E"/>
    <w:rsid w:val="002B715E"/>
    <w:rsid w:val="002C094C"/>
    <w:rsid w:val="002C13B1"/>
    <w:rsid w:val="002C14CE"/>
    <w:rsid w:val="002C1CD0"/>
    <w:rsid w:val="002C205F"/>
    <w:rsid w:val="002C325C"/>
    <w:rsid w:val="002C3EA4"/>
    <w:rsid w:val="002C54D3"/>
    <w:rsid w:val="002C7CA0"/>
    <w:rsid w:val="002D0801"/>
    <w:rsid w:val="002D2334"/>
    <w:rsid w:val="002D257B"/>
    <w:rsid w:val="002D3742"/>
    <w:rsid w:val="002D7969"/>
    <w:rsid w:val="002D7FEF"/>
    <w:rsid w:val="002E0A63"/>
    <w:rsid w:val="002E0B0E"/>
    <w:rsid w:val="002E173A"/>
    <w:rsid w:val="002E571D"/>
    <w:rsid w:val="002F0450"/>
    <w:rsid w:val="002F151D"/>
    <w:rsid w:val="002F48EA"/>
    <w:rsid w:val="002F4E1F"/>
    <w:rsid w:val="002F538E"/>
    <w:rsid w:val="002F7167"/>
    <w:rsid w:val="002F762E"/>
    <w:rsid w:val="002F76C1"/>
    <w:rsid w:val="00302DB6"/>
    <w:rsid w:val="003036F7"/>
    <w:rsid w:val="0030398A"/>
    <w:rsid w:val="00303A44"/>
    <w:rsid w:val="00306377"/>
    <w:rsid w:val="00307173"/>
    <w:rsid w:val="00307E1D"/>
    <w:rsid w:val="0031131F"/>
    <w:rsid w:val="00311B10"/>
    <w:rsid w:val="003123F7"/>
    <w:rsid w:val="00313CD3"/>
    <w:rsid w:val="00313E23"/>
    <w:rsid w:val="0031419E"/>
    <w:rsid w:val="00317BDC"/>
    <w:rsid w:val="0032158B"/>
    <w:rsid w:val="003265A9"/>
    <w:rsid w:val="0032786C"/>
    <w:rsid w:val="003320C1"/>
    <w:rsid w:val="003343C1"/>
    <w:rsid w:val="0033618A"/>
    <w:rsid w:val="00336A2E"/>
    <w:rsid w:val="00336AEF"/>
    <w:rsid w:val="00340025"/>
    <w:rsid w:val="00341004"/>
    <w:rsid w:val="003410CB"/>
    <w:rsid w:val="0034329B"/>
    <w:rsid w:val="00343902"/>
    <w:rsid w:val="0034546C"/>
    <w:rsid w:val="00346371"/>
    <w:rsid w:val="00350276"/>
    <w:rsid w:val="00350B16"/>
    <w:rsid w:val="003513E3"/>
    <w:rsid w:val="00351C15"/>
    <w:rsid w:val="0035404F"/>
    <w:rsid w:val="00354EA9"/>
    <w:rsid w:val="0035683F"/>
    <w:rsid w:val="0035703B"/>
    <w:rsid w:val="003570B2"/>
    <w:rsid w:val="00360416"/>
    <w:rsid w:val="00360B1E"/>
    <w:rsid w:val="00360DDC"/>
    <w:rsid w:val="00361BA1"/>
    <w:rsid w:val="0036280B"/>
    <w:rsid w:val="00362DA5"/>
    <w:rsid w:val="00364D73"/>
    <w:rsid w:val="00364D81"/>
    <w:rsid w:val="0036524B"/>
    <w:rsid w:val="0036530F"/>
    <w:rsid w:val="00366166"/>
    <w:rsid w:val="00366336"/>
    <w:rsid w:val="00366B02"/>
    <w:rsid w:val="0036776D"/>
    <w:rsid w:val="00371445"/>
    <w:rsid w:val="00372BA9"/>
    <w:rsid w:val="003740FE"/>
    <w:rsid w:val="00374EE2"/>
    <w:rsid w:val="0037592C"/>
    <w:rsid w:val="003762E4"/>
    <w:rsid w:val="0037705F"/>
    <w:rsid w:val="00380D91"/>
    <w:rsid w:val="003820AC"/>
    <w:rsid w:val="003820BC"/>
    <w:rsid w:val="00382EF3"/>
    <w:rsid w:val="00382FE9"/>
    <w:rsid w:val="00385AD1"/>
    <w:rsid w:val="00385E69"/>
    <w:rsid w:val="00390479"/>
    <w:rsid w:val="00391571"/>
    <w:rsid w:val="00392BC3"/>
    <w:rsid w:val="00392DD9"/>
    <w:rsid w:val="003938F8"/>
    <w:rsid w:val="00393923"/>
    <w:rsid w:val="0039556A"/>
    <w:rsid w:val="00395A1A"/>
    <w:rsid w:val="00395D4B"/>
    <w:rsid w:val="00396575"/>
    <w:rsid w:val="0039732C"/>
    <w:rsid w:val="00397B75"/>
    <w:rsid w:val="003A05FF"/>
    <w:rsid w:val="003A38B3"/>
    <w:rsid w:val="003A5C5D"/>
    <w:rsid w:val="003A6200"/>
    <w:rsid w:val="003B1374"/>
    <w:rsid w:val="003B46B7"/>
    <w:rsid w:val="003B4EE3"/>
    <w:rsid w:val="003B729D"/>
    <w:rsid w:val="003C06CB"/>
    <w:rsid w:val="003C1201"/>
    <w:rsid w:val="003C3C7F"/>
    <w:rsid w:val="003C49F2"/>
    <w:rsid w:val="003C7ABE"/>
    <w:rsid w:val="003C7D0A"/>
    <w:rsid w:val="003D1616"/>
    <w:rsid w:val="003D57DE"/>
    <w:rsid w:val="003D63FD"/>
    <w:rsid w:val="003D7390"/>
    <w:rsid w:val="003D7763"/>
    <w:rsid w:val="003E0071"/>
    <w:rsid w:val="003E1DDF"/>
    <w:rsid w:val="003E4CA7"/>
    <w:rsid w:val="003E72C0"/>
    <w:rsid w:val="003F0461"/>
    <w:rsid w:val="003F12FA"/>
    <w:rsid w:val="003F30BE"/>
    <w:rsid w:val="003F3D5C"/>
    <w:rsid w:val="003F502B"/>
    <w:rsid w:val="003F69E1"/>
    <w:rsid w:val="003F735F"/>
    <w:rsid w:val="00400AF9"/>
    <w:rsid w:val="00400ED8"/>
    <w:rsid w:val="00401095"/>
    <w:rsid w:val="004013F1"/>
    <w:rsid w:val="004037D4"/>
    <w:rsid w:val="00405994"/>
    <w:rsid w:val="00410658"/>
    <w:rsid w:val="00411258"/>
    <w:rsid w:val="0041171E"/>
    <w:rsid w:val="00411A00"/>
    <w:rsid w:val="004124F9"/>
    <w:rsid w:val="004133E0"/>
    <w:rsid w:val="0041348B"/>
    <w:rsid w:val="004145A4"/>
    <w:rsid w:val="00414A19"/>
    <w:rsid w:val="00420E1C"/>
    <w:rsid w:val="00422320"/>
    <w:rsid w:val="0042298B"/>
    <w:rsid w:val="004236D7"/>
    <w:rsid w:val="00423D01"/>
    <w:rsid w:val="00426943"/>
    <w:rsid w:val="004314B7"/>
    <w:rsid w:val="00432511"/>
    <w:rsid w:val="00433580"/>
    <w:rsid w:val="00433A53"/>
    <w:rsid w:val="004341C6"/>
    <w:rsid w:val="00436050"/>
    <w:rsid w:val="004367FF"/>
    <w:rsid w:val="0043739E"/>
    <w:rsid w:val="00437DD3"/>
    <w:rsid w:val="00443762"/>
    <w:rsid w:val="00444770"/>
    <w:rsid w:val="00445799"/>
    <w:rsid w:val="00445DCD"/>
    <w:rsid w:val="004470F0"/>
    <w:rsid w:val="0045208A"/>
    <w:rsid w:val="0045347D"/>
    <w:rsid w:val="00453EE9"/>
    <w:rsid w:val="0045581E"/>
    <w:rsid w:val="0045623D"/>
    <w:rsid w:val="00457A8C"/>
    <w:rsid w:val="00457C0F"/>
    <w:rsid w:val="00457F8A"/>
    <w:rsid w:val="00460A58"/>
    <w:rsid w:val="00460A7A"/>
    <w:rsid w:val="004611CC"/>
    <w:rsid w:val="0046123C"/>
    <w:rsid w:val="00461484"/>
    <w:rsid w:val="00462E97"/>
    <w:rsid w:val="0046371F"/>
    <w:rsid w:val="004641E3"/>
    <w:rsid w:val="00464E33"/>
    <w:rsid w:val="00467511"/>
    <w:rsid w:val="004733B6"/>
    <w:rsid w:val="004733E3"/>
    <w:rsid w:val="0047394D"/>
    <w:rsid w:val="00475897"/>
    <w:rsid w:val="00475A24"/>
    <w:rsid w:val="00477829"/>
    <w:rsid w:val="004779FF"/>
    <w:rsid w:val="00480BEE"/>
    <w:rsid w:val="00481415"/>
    <w:rsid w:val="0048149E"/>
    <w:rsid w:val="0048224E"/>
    <w:rsid w:val="00482BC2"/>
    <w:rsid w:val="00483E43"/>
    <w:rsid w:val="00484CA4"/>
    <w:rsid w:val="00485482"/>
    <w:rsid w:val="00485F55"/>
    <w:rsid w:val="0049128B"/>
    <w:rsid w:val="00491FB3"/>
    <w:rsid w:val="00492100"/>
    <w:rsid w:val="0049276A"/>
    <w:rsid w:val="00493F7E"/>
    <w:rsid w:val="004940B4"/>
    <w:rsid w:val="004954C6"/>
    <w:rsid w:val="00495BB9"/>
    <w:rsid w:val="0049677C"/>
    <w:rsid w:val="004972CD"/>
    <w:rsid w:val="004976A9"/>
    <w:rsid w:val="00497CC5"/>
    <w:rsid w:val="004A0174"/>
    <w:rsid w:val="004A129A"/>
    <w:rsid w:val="004A15BB"/>
    <w:rsid w:val="004A2BD8"/>
    <w:rsid w:val="004A4A86"/>
    <w:rsid w:val="004A630B"/>
    <w:rsid w:val="004A6AD6"/>
    <w:rsid w:val="004B0112"/>
    <w:rsid w:val="004B18D0"/>
    <w:rsid w:val="004B2725"/>
    <w:rsid w:val="004B3C25"/>
    <w:rsid w:val="004B4426"/>
    <w:rsid w:val="004B44E5"/>
    <w:rsid w:val="004B5A09"/>
    <w:rsid w:val="004C07FD"/>
    <w:rsid w:val="004C0DEF"/>
    <w:rsid w:val="004C3AFB"/>
    <w:rsid w:val="004C3E51"/>
    <w:rsid w:val="004C4233"/>
    <w:rsid w:val="004C432B"/>
    <w:rsid w:val="004C6236"/>
    <w:rsid w:val="004C656A"/>
    <w:rsid w:val="004C73DB"/>
    <w:rsid w:val="004D08B6"/>
    <w:rsid w:val="004D17F0"/>
    <w:rsid w:val="004D1911"/>
    <w:rsid w:val="004D1D98"/>
    <w:rsid w:val="004D20A4"/>
    <w:rsid w:val="004D3570"/>
    <w:rsid w:val="004D3C07"/>
    <w:rsid w:val="004D4357"/>
    <w:rsid w:val="004E2891"/>
    <w:rsid w:val="004E2F1B"/>
    <w:rsid w:val="004E606E"/>
    <w:rsid w:val="004E619D"/>
    <w:rsid w:val="004E6668"/>
    <w:rsid w:val="004E7ACD"/>
    <w:rsid w:val="004F3332"/>
    <w:rsid w:val="004F35E5"/>
    <w:rsid w:val="004F5858"/>
    <w:rsid w:val="004F7907"/>
    <w:rsid w:val="0050020A"/>
    <w:rsid w:val="0050250E"/>
    <w:rsid w:val="005033E3"/>
    <w:rsid w:val="005035FB"/>
    <w:rsid w:val="00504A51"/>
    <w:rsid w:val="00504D5E"/>
    <w:rsid w:val="00511B99"/>
    <w:rsid w:val="00513E61"/>
    <w:rsid w:val="0051480C"/>
    <w:rsid w:val="00514970"/>
    <w:rsid w:val="00516234"/>
    <w:rsid w:val="0052360F"/>
    <w:rsid w:val="00524C22"/>
    <w:rsid w:val="0052526D"/>
    <w:rsid w:val="0052610D"/>
    <w:rsid w:val="005303A5"/>
    <w:rsid w:val="005306B2"/>
    <w:rsid w:val="00530F9E"/>
    <w:rsid w:val="00530FA6"/>
    <w:rsid w:val="0053238D"/>
    <w:rsid w:val="00532C82"/>
    <w:rsid w:val="00535DA4"/>
    <w:rsid w:val="00537BFA"/>
    <w:rsid w:val="00540F17"/>
    <w:rsid w:val="00541D97"/>
    <w:rsid w:val="00542D16"/>
    <w:rsid w:val="00544620"/>
    <w:rsid w:val="0054527D"/>
    <w:rsid w:val="00547BD7"/>
    <w:rsid w:val="00547C78"/>
    <w:rsid w:val="00547FAB"/>
    <w:rsid w:val="005504CA"/>
    <w:rsid w:val="00550C54"/>
    <w:rsid w:val="00550E1A"/>
    <w:rsid w:val="00551C55"/>
    <w:rsid w:val="00552AD2"/>
    <w:rsid w:val="00556F6A"/>
    <w:rsid w:val="005643B1"/>
    <w:rsid w:val="00565289"/>
    <w:rsid w:val="00566A25"/>
    <w:rsid w:val="0056776D"/>
    <w:rsid w:val="00567A77"/>
    <w:rsid w:val="00567BE8"/>
    <w:rsid w:val="0057015B"/>
    <w:rsid w:val="00572CF3"/>
    <w:rsid w:val="005737AF"/>
    <w:rsid w:val="005761E0"/>
    <w:rsid w:val="005776DA"/>
    <w:rsid w:val="00577BB5"/>
    <w:rsid w:val="00577E88"/>
    <w:rsid w:val="0058144A"/>
    <w:rsid w:val="00582567"/>
    <w:rsid w:val="005830BA"/>
    <w:rsid w:val="00584964"/>
    <w:rsid w:val="0059369B"/>
    <w:rsid w:val="00594507"/>
    <w:rsid w:val="00594CD1"/>
    <w:rsid w:val="00595505"/>
    <w:rsid w:val="00595F39"/>
    <w:rsid w:val="00596E09"/>
    <w:rsid w:val="0059778C"/>
    <w:rsid w:val="005A15EF"/>
    <w:rsid w:val="005A2CC4"/>
    <w:rsid w:val="005A2FC2"/>
    <w:rsid w:val="005A401E"/>
    <w:rsid w:val="005A5506"/>
    <w:rsid w:val="005A6BBE"/>
    <w:rsid w:val="005B08E7"/>
    <w:rsid w:val="005B2323"/>
    <w:rsid w:val="005B3B6E"/>
    <w:rsid w:val="005B455E"/>
    <w:rsid w:val="005B50D1"/>
    <w:rsid w:val="005B6521"/>
    <w:rsid w:val="005B691F"/>
    <w:rsid w:val="005C08D9"/>
    <w:rsid w:val="005C0E74"/>
    <w:rsid w:val="005C220D"/>
    <w:rsid w:val="005C43B0"/>
    <w:rsid w:val="005C51CF"/>
    <w:rsid w:val="005C52F0"/>
    <w:rsid w:val="005C5385"/>
    <w:rsid w:val="005C6740"/>
    <w:rsid w:val="005C750D"/>
    <w:rsid w:val="005D482E"/>
    <w:rsid w:val="005D4E56"/>
    <w:rsid w:val="005D54F3"/>
    <w:rsid w:val="005E0841"/>
    <w:rsid w:val="005E1AF0"/>
    <w:rsid w:val="005E36D3"/>
    <w:rsid w:val="005E4665"/>
    <w:rsid w:val="005E61DA"/>
    <w:rsid w:val="005E69C0"/>
    <w:rsid w:val="005F0BB6"/>
    <w:rsid w:val="005F1891"/>
    <w:rsid w:val="005F1B23"/>
    <w:rsid w:val="005F27EA"/>
    <w:rsid w:val="005F3FB2"/>
    <w:rsid w:val="005F4EAE"/>
    <w:rsid w:val="005F6A61"/>
    <w:rsid w:val="005F79C2"/>
    <w:rsid w:val="0060099D"/>
    <w:rsid w:val="00602E2F"/>
    <w:rsid w:val="00603758"/>
    <w:rsid w:val="00604524"/>
    <w:rsid w:val="006046B8"/>
    <w:rsid w:val="00606884"/>
    <w:rsid w:val="00607823"/>
    <w:rsid w:val="00610411"/>
    <w:rsid w:val="00611972"/>
    <w:rsid w:val="0061281E"/>
    <w:rsid w:val="00612F61"/>
    <w:rsid w:val="00615726"/>
    <w:rsid w:val="00616D0E"/>
    <w:rsid w:val="00620211"/>
    <w:rsid w:val="0062132C"/>
    <w:rsid w:val="006213FB"/>
    <w:rsid w:val="006252AA"/>
    <w:rsid w:val="006263AA"/>
    <w:rsid w:val="006265B9"/>
    <w:rsid w:val="00630D05"/>
    <w:rsid w:val="0063146A"/>
    <w:rsid w:val="006316E1"/>
    <w:rsid w:val="00634549"/>
    <w:rsid w:val="00634A09"/>
    <w:rsid w:val="00634EE1"/>
    <w:rsid w:val="006350DA"/>
    <w:rsid w:val="00636E4E"/>
    <w:rsid w:val="006377D3"/>
    <w:rsid w:val="00637E86"/>
    <w:rsid w:val="00640A20"/>
    <w:rsid w:val="00643714"/>
    <w:rsid w:val="00644A04"/>
    <w:rsid w:val="00644A59"/>
    <w:rsid w:val="00646806"/>
    <w:rsid w:val="006470AC"/>
    <w:rsid w:val="006471C4"/>
    <w:rsid w:val="00647E28"/>
    <w:rsid w:val="006510B2"/>
    <w:rsid w:val="006510E9"/>
    <w:rsid w:val="00651D8E"/>
    <w:rsid w:val="00651DC5"/>
    <w:rsid w:val="006530B1"/>
    <w:rsid w:val="00653A31"/>
    <w:rsid w:val="00654738"/>
    <w:rsid w:val="006564C4"/>
    <w:rsid w:val="006568CD"/>
    <w:rsid w:val="0065698B"/>
    <w:rsid w:val="00657074"/>
    <w:rsid w:val="006573C1"/>
    <w:rsid w:val="006604D0"/>
    <w:rsid w:val="006621C4"/>
    <w:rsid w:val="006625D9"/>
    <w:rsid w:val="006630AA"/>
    <w:rsid w:val="00663452"/>
    <w:rsid w:val="00663984"/>
    <w:rsid w:val="00665538"/>
    <w:rsid w:val="006656A5"/>
    <w:rsid w:val="0066671F"/>
    <w:rsid w:val="006702FE"/>
    <w:rsid w:val="00671297"/>
    <w:rsid w:val="006722F6"/>
    <w:rsid w:val="00672A0D"/>
    <w:rsid w:val="0067340D"/>
    <w:rsid w:val="0067365F"/>
    <w:rsid w:val="00673D8B"/>
    <w:rsid w:val="0067445D"/>
    <w:rsid w:val="0067497D"/>
    <w:rsid w:val="00676F52"/>
    <w:rsid w:val="00677284"/>
    <w:rsid w:val="00677A24"/>
    <w:rsid w:val="00680F7D"/>
    <w:rsid w:val="006838B7"/>
    <w:rsid w:val="006843C4"/>
    <w:rsid w:val="00684C16"/>
    <w:rsid w:val="00685281"/>
    <w:rsid w:val="006862B7"/>
    <w:rsid w:val="00686CC5"/>
    <w:rsid w:val="006904B0"/>
    <w:rsid w:val="0069160E"/>
    <w:rsid w:val="00691944"/>
    <w:rsid w:val="006925E0"/>
    <w:rsid w:val="006927D0"/>
    <w:rsid w:val="00693C3E"/>
    <w:rsid w:val="00695D20"/>
    <w:rsid w:val="00695FE6"/>
    <w:rsid w:val="00697562"/>
    <w:rsid w:val="006A04C7"/>
    <w:rsid w:val="006A737E"/>
    <w:rsid w:val="006B0707"/>
    <w:rsid w:val="006B0EB9"/>
    <w:rsid w:val="006B7AB2"/>
    <w:rsid w:val="006C083B"/>
    <w:rsid w:val="006C1620"/>
    <w:rsid w:val="006C193C"/>
    <w:rsid w:val="006C1CC3"/>
    <w:rsid w:val="006C285D"/>
    <w:rsid w:val="006C29BA"/>
    <w:rsid w:val="006C6B72"/>
    <w:rsid w:val="006C6B78"/>
    <w:rsid w:val="006D0F19"/>
    <w:rsid w:val="006D173F"/>
    <w:rsid w:val="006D19B1"/>
    <w:rsid w:val="006D406F"/>
    <w:rsid w:val="006D71B2"/>
    <w:rsid w:val="006E0C9D"/>
    <w:rsid w:val="006E1282"/>
    <w:rsid w:val="006E1403"/>
    <w:rsid w:val="006E1A0D"/>
    <w:rsid w:val="006E2925"/>
    <w:rsid w:val="006E31B0"/>
    <w:rsid w:val="006E3211"/>
    <w:rsid w:val="006E43ED"/>
    <w:rsid w:val="006E7C88"/>
    <w:rsid w:val="006F3C1E"/>
    <w:rsid w:val="006F3E95"/>
    <w:rsid w:val="006F45B6"/>
    <w:rsid w:val="006F46A3"/>
    <w:rsid w:val="006F4BC6"/>
    <w:rsid w:val="006F5738"/>
    <w:rsid w:val="00700F38"/>
    <w:rsid w:val="00701B94"/>
    <w:rsid w:val="007020DE"/>
    <w:rsid w:val="00702686"/>
    <w:rsid w:val="00702A27"/>
    <w:rsid w:val="00703FC9"/>
    <w:rsid w:val="007047C0"/>
    <w:rsid w:val="007115BA"/>
    <w:rsid w:val="007115D4"/>
    <w:rsid w:val="00711D89"/>
    <w:rsid w:val="00713AEE"/>
    <w:rsid w:val="00715F9D"/>
    <w:rsid w:val="00720CE5"/>
    <w:rsid w:val="00723503"/>
    <w:rsid w:val="0072400A"/>
    <w:rsid w:val="0072418A"/>
    <w:rsid w:val="0072543B"/>
    <w:rsid w:val="0072662B"/>
    <w:rsid w:val="00726B1F"/>
    <w:rsid w:val="00727219"/>
    <w:rsid w:val="00727628"/>
    <w:rsid w:val="00727A20"/>
    <w:rsid w:val="00727CC6"/>
    <w:rsid w:val="0073132C"/>
    <w:rsid w:val="0073210F"/>
    <w:rsid w:val="00732EA8"/>
    <w:rsid w:val="007377A9"/>
    <w:rsid w:val="007403CA"/>
    <w:rsid w:val="00740F3A"/>
    <w:rsid w:val="007427ED"/>
    <w:rsid w:val="007434C3"/>
    <w:rsid w:val="0074579D"/>
    <w:rsid w:val="00745AFC"/>
    <w:rsid w:val="00746695"/>
    <w:rsid w:val="007467AE"/>
    <w:rsid w:val="007475A4"/>
    <w:rsid w:val="0075064A"/>
    <w:rsid w:val="0075079B"/>
    <w:rsid w:val="00750874"/>
    <w:rsid w:val="00750E1C"/>
    <w:rsid w:val="0075125A"/>
    <w:rsid w:val="00751C87"/>
    <w:rsid w:val="00752402"/>
    <w:rsid w:val="00752E70"/>
    <w:rsid w:val="00754146"/>
    <w:rsid w:val="00754548"/>
    <w:rsid w:val="0075494A"/>
    <w:rsid w:val="00755991"/>
    <w:rsid w:val="00755D4D"/>
    <w:rsid w:val="00757351"/>
    <w:rsid w:val="007575D7"/>
    <w:rsid w:val="00760F7A"/>
    <w:rsid w:val="00762BFF"/>
    <w:rsid w:val="0076433C"/>
    <w:rsid w:val="00764666"/>
    <w:rsid w:val="00765CE1"/>
    <w:rsid w:val="00765E43"/>
    <w:rsid w:val="00766368"/>
    <w:rsid w:val="0077247E"/>
    <w:rsid w:val="00772B66"/>
    <w:rsid w:val="00772C3A"/>
    <w:rsid w:val="00773718"/>
    <w:rsid w:val="00773B36"/>
    <w:rsid w:val="00775EAC"/>
    <w:rsid w:val="00777DFF"/>
    <w:rsid w:val="00780CAD"/>
    <w:rsid w:val="007814DA"/>
    <w:rsid w:val="0078324D"/>
    <w:rsid w:val="0078459D"/>
    <w:rsid w:val="00785C7B"/>
    <w:rsid w:val="00786006"/>
    <w:rsid w:val="0078645A"/>
    <w:rsid w:val="00787272"/>
    <w:rsid w:val="00790A67"/>
    <w:rsid w:val="007913A2"/>
    <w:rsid w:val="00792453"/>
    <w:rsid w:val="00795046"/>
    <w:rsid w:val="0079508D"/>
    <w:rsid w:val="0079536B"/>
    <w:rsid w:val="00796F20"/>
    <w:rsid w:val="007A1EE9"/>
    <w:rsid w:val="007A4FE0"/>
    <w:rsid w:val="007B120F"/>
    <w:rsid w:val="007B380A"/>
    <w:rsid w:val="007B4242"/>
    <w:rsid w:val="007B4424"/>
    <w:rsid w:val="007B64B6"/>
    <w:rsid w:val="007C2F97"/>
    <w:rsid w:val="007C30B5"/>
    <w:rsid w:val="007C40DA"/>
    <w:rsid w:val="007C46C3"/>
    <w:rsid w:val="007C52ED"/>
    <w:rsid w:val="007C5A30"/>
    <w:rsid w:val="007C6865"/>
    <w:rsid w:val="007C6CAE"/>
    <w:rsid w:val="007C7364"/>
    <w:rsid w:val="007C7667"/>
    <w:rsid w:val="007C7B28"/>
    <w:rsid w:val="007D020A"/>
    <w:rsid w:val="007D3658"/>
    <w:rsid w:val="007D57A2"/>
    <w:rsid w:val="007D593D"/>
    <w:rsid w:val="007D6069"/>
    <w:rsid w:val="007D7EDD"/>
    <w:rsid w:val="007E008C"/>
    <w:rsid w:val="007E0FA9"/>
    <w:rsid w:val="007E1E95"/>
    <w:rsid w:val="007E216D"/>
    <w:rsid w:val="007E4B09"/>
    <w:rsid w:val="007E535F"/>
    <w:rsid w:val="007E545D"/>
    <w:rsid w:val="007E5AA1"/>
    <w:rsid w:val="007F0878"/>
    <w:rsid w:val="007F16D3"/>
    <w:rsid w:val="007F1C46"/>
    <w:rsid w:val="007F4CF5"/>
    <w:rsid w:val="008007C5"/>
    <w:rsid w:val="0080086D"/>
    <w:rsid w:val="00802F79"/>
    <w:rsid w:val="008042E1"/>
    <w:rsid w:val="008043BE"/>
    <w:rsid w:val="008052CC"/>
    <w:rsid w:val="0080558A"/>
    <w:rsid w:val="0081051A"/>
    <w:rsid w:val="00810AAF"/>
    <w:rsid w:val="00810BAE"/>
    <w:rsid w:val="008130E5"/>
    <w:rsid w:val="00813650"/>
    <w:rsid w:val="00814386"/>
    <w:rsid w:val="00814A07"/>
    <w:rsid w:val="008159E0"/>
    <w:rsid w:val="00824E2E"/>
    <w:rsid w:val="008258A3"/>
    <w:rsid w:val="008259BD"/>
    <w:rsid w:val="00826F84"/>
    <w:rsid w:val="00827A28"/>
    <w:rsid w:val="00831040"/>
    <w:rsid w:val="0083105E"/>
    <w:rsid w:val="00831CAE"/>
    <w:rsid w:val="00832628"/>
    <w:rsid w:val="00833793"/>
    <w:rsid w:val="00834C8C"/>
    <w:rsid w:val="00835B0B"/>
    <w:rsid w:val="0083677F"/>
    <w:rsid w:val="00836906"/>
    <w:rsid w:val="00836A13"/>
    <w:rsid w:val="00836EBF"/>
    <w:rsid w:val="008418D4"/>
    <w:rsid w:val="0084216D"/>
    <w:rsid w:val="00842C2A"/>
    <w:rsid w:val="00842C78"/>
    <w:rsid w:val="008438E1"/>
    <w:rsid w:val="00843DB0"/>
    <w:rsid w:val="008449C8"/>
    <w:rsid w:val="00844F69"/>
    <w:rsid w:val="0084548D"/>
    <w:rsid w:val="0084673E"/>
    <w:rsid w:val="008471CF"/>
    <w:rsid w:val="008479F5"/>
    <w:rsid w:val="00850A40"/>
    <w:rsid w:val="00854C75"/>
    <w:rsid w:val="0086042B"/>
    <w:rsid w:val="00866D15"/>
    <w:rsid w:val="00871119"/>
    <w:rsid w:val="00871BB8"/>
    <w:rsid w:val="00873903"/>
    <w:rsid w:val="00883096"/>
    <w:rsid w:val="0088344C"/>
    <w:rsid w:val="0088465D"/>
    <w:rsid w:val="0088531F"/>
    <w:rsid w:val="00885805"/>
    <w:rsid w:val="00885826"/>
    <w:rsid w:val="00886F1E"/>
    <w:rsid w:val="0088790D"/>
    <w:rsid w:val="00890C3C"/>
    <w:rsid w:val="00891A8A"/>
    <w:rsid w:val="008927B4"/>
    <w:rsid w:val="00892EF7"/>
    <w:rsid w:val="008930BE"/>
    <w:rsid w:val="0089323A"/>
    <w:rsid w:val="008937D5"/>
    <w:rsid w:val="00893BE6"/>
    <w:rsid w:val="00894D49"/>
    <w:rsid w:val="00894E27"/>
    <w:rsid w:val="00896FEE"/>
    <w:rsid w:val="008A0562"/>
    <w:rsid w:val="008A15D9"/>
    <w:rsid w:val="008A2960"/>
    <w:rsid w:val="008A48A4"/>
    <w:rsid w:val="008A5C3E"/>
    <w:rsid w:val="008B0FDB"/>
    <w:rsid w:val="008B124B"/>
    <w:rsid w:val="008B3F73"/>
    <w:rsid w:val="008B546E"/>
    <w:rsid w:val="008B6A65"/>
    <w:rsid w:val="008B7A5C"/>
    <w:rsid w:val="008C22CD"/>
    <w:rsid w:val="008C24DA"/>
    <w:rsid w:val="008C32DD"/>
    <w:rsid w:val="008C45FB"/>
    <w:rsid w:val="008C4CB2"/>
    <w:rsid w:val="008C52D6"/>
    <w:rsid w:val="008C6590"/>
    <w:rsid w:val="008C7151"/>
    <w:rsid w:val="008C79DD"/>
    <w:rsid w:val="008D321C"/>
    <w:rsid w:val="008D4D47"/>
    <w:rsid w:val="008D5F9F"/>
    <w:rsid w:val="008D617F"/>
    <w:rsid w:val="008D685E"/>
    <w:rsid w:val="008D7BE5"/>
    <w:rsid w:val="008E07AB"/>
    <w:rsid w:val="008E0CBD"/>
    <w:rsid w:val="008E2C4B"/>
    <w:rsid w:val="008E388C"/>
    <w:rsid w:val="008E4723"/>
    <w:rsid w:val="008E5EAB"/>
    <w:rsid w:val="008F2855"/>
    <w:rsid w:val="008F2C3B"/>
    <w:rsid w:val="008F5613"/>
    <w:rsid w:val="008F63E7"/>
    <w:rsid w:val="008F65FD"/>
    <w:rsid w:val="008F7754"/>
    <w:rsid w:val="00900E60"/>
    <w:rsid w:val="00903D95"/>
    <w:rsid w:val="0090417B"/>
    <w:rsid w:val="00904A01"/>
    <w:rsid w:val="00906ECF"/>
    <w:rsid w:val="009072E3"/>
    <w:rsid w:val="00907A82"/>
    <w:rsid w:val="00907EF7"/>
    <w:rsid w:val="00913346"/>
    <w:rsid w:val="0091556C"/>
    <w:rsid w:val="009210BB"/>
    <w:rsid w:val="00921D11"/>
    <w:rsid w:val="00924932"/>
    <w:rsid w:val="009252BD"/>
    <w:rsid w:val="00925AA8"/>
    <w:rsid w:val="00925C01"/>
    <w:rsid w:val="00926A6E"/>
    <w:rsid w:val="00927369"/>
    <w:rsid w:val="00927411"/>
    <w:rsid w:val="00927433"/>
    <w:rsid w:val="00930934"/>
    <w:rsid w:val="00932528"/>
    <w:rsid w:val="00934299"/>
    <w:rsid w:val="00934D81"/>
    <w:rsid w:val="0093545A"/>
    <w:rsid w:val="0093545F"/>
    <w:rsid w:val="0093680C"/>
    <w:rsid w:val="00936A02"/>
    <w:rsid w:val="0093741C"/>
    <w:rsid w:val="0093749E"/>
    <w:rsid w:val="00942D76"/>
    <w:rsid w:val="009473D4"/>
    <w:rsid w:val="009478A9"/>
    <w:rsid w:val="0095056D"/>
    <w:rsid w:val="00951C05"/>
    <w:rsid w:val="009522FF"/>
    <w:rsid w:val="009523C6"/>
    <w:rsid w:val="009570AE"/>
    <w:rsid w:val="00957E62"/>
    <w:rsid w:val="0096068D"/>
    <w:rsid w:val="00960768"/>
    <w:rsid w:val="00960E88"/>
    <w:rsid w:val="009614BA"/>
    <w:rsid w:val="009618C1"/>
    <w:rsid w:val="00961ADA"/>
    <w:rsid w:val="00961E84"/>
    <w:rsid w:val="00961F8B"/>
    <w:rsid w:val="009627CC"/>
    <w:rsid w:val="0096293D"/>
    <w:rsid w:val="0096316F"/>
    <w:rsid w:val="009656AB"/>
    <w:rsid w:val="00965FFE"/>
    <w:rsid w:val="00967969"/>
    <w:rsid w:val="0097187C"/>
    <w:rsid w:val="009723C7"/>
    <w:rsid w:val="00973022"/>
    <w:rsid w:val="00974BF7"/>
    <w:rsid w:val="00974F4E"/>
    <w:rsid w:val="0097528C"/>
    <w:rsid w:val="00975BD5"/>
    <w:rsid w:val="00977083"/>
    <w:rsid w:val="0097719A"/>
    <w:rsid w:val="00977733"/>
    <w:rsid w:val="00977A2A"/>
    <w:rsid w:val="00981FB6"/>
    <w:rsid w:val="00982A42"/>
    <w:rsid w:val="00982A89"/>
    <w:rsid w:val="00986EA0"/>
    <w:rsid w:val="00987076"/>
    <w:rsid w:val="00987530"/>
    <w:rsid w:val="0099029D"/>
    <w:rsid w:val="0099064F"/>
    <w:rsid w:val="00991687"/>
    <w:rsid w:val="009924B8"/>
    <w:rsid w:val="009927EF"/>
    <w:rsid w:val="009940A8"/>
    <w:rsid w:val="009A0CDB"/>
    <w:rsid w:val="009A3255"/>
    <w:rsid w:val="009A331C"/>
    <w:rsid w:val="009A4867"/>
    <w:rsid w:val="009A593A"/>
    <w:rsid w:val="009B16A5"/>
    <w:rsid w:val="009B2555"/>
    <w:rsid w:val="009C2468"/>
    <w:rsid w:val="009C2C74"/>
    <w:rsid w:val="009C63F7"/>
    <w:rsid w:val="009C7808"/>
    <w:rsid w:val="009D0FFC"/>
    <w:rsid w:val="009D14DE"/>
    <w:rsid w:val="009D1528"/>
    <w:rsid w:val="009D4AD1"/>
    <w:rsid w:val="009D5509"/>
    <w:rsid w:val="009D6DA5"/>
    <w:rsid w:val="009D7865"/>
    <w:rsid w:val="009E02E0"/>
    <w:rsid w:val="009E0D51"/>
    <w:rsid w:val="009E0E84"/>
    <w:rsid w:val="009E1064"/>
    <w:rsid w:val="009E1F9E"/>
    <w:rsid w:val="009E3C84"/>
    <w:rsid w:val="009E4599"/>
    <w:rsid w:val="009E4CC1"/>
    <w:rsid w:val="009E6027"/>
    <w:rsid w:val="009E650C"/>
    <w:rsid w:val="009E7D14"/>
    <w:rsid w:val="009F0791"/>
    <w:rsid w:val="009F0D69"/>
    <w:rsid w:val="009F0E63"/>
    <w:rsid w:val="009F12DA"/>
    <w:rsid w:val="009F4F6D"/>
    <w:rsid w:val="009F5DA8"/>
    <w:rsid w:val="009F62AC"/>
    <w:rsid w:val="009F7E9D"/>
    <w:rsid w:val="00A00650"/>
    <w:rsid w:val="00A00B98"/>
    <w:rsid w:val="00A0169A"/>
    <w:rsid w:val="00A025AC"/>
    <w:rsid w:val="00A03800"/>
    <w:rsid w:val="00A04274"/>
    <w:rsid w:val="00A056F7"/>
    <w:rsid w:val="00A05DD1"/>
    <w:rsid w:val="00A105F1"/>
    <w:rsid w:val="00A11518"/>
    <w:rsid w:val="00A12573"/>
    <w:rsid w:val="00A128C9"/>
    <w:rsid w:val="00A12C2E"/>
    <w:rsid w:val="00A15642"/>
    <w:rsid w:val="00A16605"/>
    <w:rsid w:val="00A16E84"/>
    <w:rsid w:val="00A17890"/>
    <w:rsid w:val="00A21B9C"/>
    <w:rsid w:val="00A2340E"/>
    <w:rsid w:val="00A23F00"/>
    <w:rsid w:val="00A2427D"/>
    <w:rsid w:val="00A24661"/>
    <w:rsid w:val="00A24FB1"/>
    <w:rsid w:val="00A30598"/>
    <w:rsid w:val="00A30B26"/>
    <w:rsid w:val="00A31AC0"/>
    <w:rsid w:val="00A321DB"/>
    <w:rsid w:val="00A32F95"/>
    <w:rsid w:val="00A34068"/>
    <w:rsid w:val="00A3456F"/>
    <w:rsid w:val="00A34B3E"/>
    <w:rsid w:val="00A35F85"/>
    <w:rsid w:val="00A362A1"/>
    <w:rsid w:val="00A36AAD"/>
    <w:rsid w:val="00A36FC1"/>
    <w:rsid w:val="00A4052D"/>
    <w:rsid w:val="00A40934"/>
    <w:rsid w:val="00A41A07"/>
    <w:rsid w:val="00A42F4A"/>
    <w:rsid w:val="00A43C40"/>
    <w:rsid w:val="00A440D2"/>
    <w:rsid w:val="00A44A4D"/>
    <w:rsid w:val="00A45121"/>
    <w:rsid w:val="00A45A57"/>
    <w:rsid w:val="00A4618E"/>
    <w:rsid w:val="00A509C5"/>
    <w:rsid w:val="00A50F0A"/>
    <w:rsid w:val="00A5129B"/>
    <w:rsid w:val="00A516B7"/>
    <w:rsid w:val="00A5218B"/>
    <w:rsid w:val="00A52247"/>
    <w:rsid w:val="00A5353B"/>
    <w:rsid w:val="00A53FC6"/>
    <w:rsid w:val="00A554DC"/>
    <w:rsid w:val="00A567B8"/>
    <w:rsid w:val="00A57C7F"/>
    <w:rsid w:val="00A601D5"/>
    <w:rsid w:val="00A614B2"/>
    <w:rsid w:val="00A615E2"/>
    <w:rsid w:val="00A63420"/>
    <w:rsid w:val="00A6475A"/>
    <w:rsid w:val="00A64CA7"/>
    <w:rsid w:val="00A655CC"/>
    <w:rsid w:val="00A6620D"/>
    <w:rsid w:val="00A6733E"/>
    <w:rsid w:val="00A67FA8"/>
    <w:rsid w:val="00A702E4"/>
    <w:rsid w:val="00A71E94"/>
    <w:rsid w:val="00A73709"/>
    <w:rsid w:val="00A74E42"/>
    <w:rsid w:val="00A75421"/>
    <w:rsid w:val="00A75513"/>
    <w:rsid w:val="00A81680"/>
    <w:rsid w:val="00A828CD"/>
    <w:rsid w:val="00A82DCD"/>
    <w:rsid w:val="00A849E7"/>
    <w:rsid w:val="00A84C0A"/>
    <w:rsid w:val="00A85818"/>
    <w:rsid w:val="00A8584F"/>
    <w:rsid w:val="00A879B5"/>
    <w:rsid w:val="00A909A9"/>
    <w:rsid w:val="00A91C2C"/>
    <w:rsid w:val="00A94A86"/>
    <w:rsid w:val="00A974B1"/>
    <w:rsid w:val="00AA15E8"/>
    <w:rsid w:val="00AA21DF"/>
    <w:rsid w:val="00AA2FE6"/>
    <w:rsid w:val="00AA6089"/>
    <w:rsid w:val="00AA7527"/>
    <w:rsid w:val="00AA7597"/>
    <w:rsid w:val="00AA7C65"/>
    <w:rsid w:val="00AB0113"/>
    <w:rsid w:val="00AB2495"/>
    <w:rsid w:val="00AB60BC"/>
    <w:rsid w:val="00AB62D3"/>
    <w:rsid w:val="00AC01A7"/>
    <w:rsid w:val="00AC043B"/>
    <w:rsid w:val="00AC1EE1"/>
    <w:rsid w:val="00AC221C"/>
    <w:rsid w:val="00AC2633"/>
    <w:rsid w:val="00AC2995"/>
    <w:rsid w:val="00AC2FCA"/>
    <w:rsid w:val="00AC35A7"/>
    <w:rsid w:val="00AC378B"/>
    <w:rsid w:val="00AC3F15"/>
    <w:rsid w:val="00AC4045"/>
    <w:rsid w:val="00AC48C9"/>
    <w:rsid w:val="00AC51BB"/>
    <w:rsid w:val="00AC601C"/>
    <w:rsid w:val="00AC7EF2"/>
    <w:rsid w:val="00AD1319"/>
    <w:rsid w:val="00AD146C"/>
    <w:rsid w:val="00AD16A0"/>
    <w:rsid w:val="00AD264C"/>
    <w:rsid w:val="00AD2CAE"/>
    <w:rsid w:val="00AD3021"/>
    <w:rsid w:val="00AD3E5D"/>
    <w:rsid w:val="00AD52AA"/>
    <w:rsid w:val="00AD5882"/>
    <w:rsid w:val="00AD6FC5"/>
    <w:rsid w:val="00AD7710"/>
    <w:rsid w:val="00AE257D"/>
    <w:rsid w:val="00AE421A"/>
    <w:rsid w:val="00AE49D4"/>
    <w:rsid w:val="00AE4FEF"/>
    <w:rsid w:val="00AE55F4"/>
    <w:rsid w:val="00AE6477"/>
    <w:rsid w:val="00AF04CA"/>
    <w:rsid w:val="00AF0B40"/>
    <w:rsid w:val="00AF0CD9"/>
    <w:rsid w:val="00AF0EAC"/>
    <w:rsid w:val="00AF1324"/>
    <w:rsid w:val="00AF13B5"/>
    <w:rsid w:val="00AF3035"/>
    <w:rsid w:val="00AF34C7"/>
    <w:rsid w:val="00AF36D1"/>
    <w:rsid w:val="00AF6359"/>
    <w:rsid w:val="00AF74E6"/>
    <w:rsid w:val="00AF76D2"/>
    <w:rsid w:val="00AF783D"/>
    <w:rsid w:val="00B01B8E"/>
    <w:rsid w:val="00B01BEC"/>
    <w:rsid w:val="00B02749"/>
    <w:rsid w:val="00B03031"/>
    <w:rsid w:val="00B0374B"/>
    <w:rsid w:val="00B04215"/>
    <w:rsid w:val="00B045F8"/>
    <w:rsid w:val="00B04735"/>
    <w:rsid w:val="00B04A2C"/>
    <w:rsid w:val="00B04F0A"/>
    <w:rsid w:val="00B05E3A"/>
    <w:rsid w:val="00B06661"/>
    <w:rsid w:val="00B1189C"/>
    <w:rsid w:val="00B11D56"/>
    <w:rsid w:val="00B1387A"/>
    <w:rsid w:val="00B14565"/>
    <w:rsid w:val="00B155F7"/>
    <w:rsid w:val="00B1723D"/>
    <w:rsid w:val="00B17572"/>
    <w:rsid w:val="00B20D37"/>
    <w:rsid w:val="00B222AF"/>
    <w:rsid w:val="00B22C4D"/>
    <w:rsid w:val="00B23595"/>
    <w:rsid w:val="00B245F8"/>
    <w:rsid w:val="00B2465D"/>
    <w:rsid w:val="00B251F9"/>
    <w:rsid w:val="00B26851"/>
    <w:rsid w:val="00B32E09"/>
    <w:rsid w:val="00B33479"/>
    <w:rsid w:val="00B35164"/>
    <w:rsid w:val="00B35B95"/>
    <w:rsid w:val="00B365F8"/>
    <w:rsid w:val="00B37EA2"/>
    <w:rsid w:val="00B37EB4"/>
    <w:rsid w:val="00B37F43"/>
    <w:rsid w:val="00B518BD"/>
    <w:rsid w:val="00B52ED7"/>
    <w:rsid w:val="00B553E1"/>
    <w:rsid w:val="00B554A2"/>
    <w:rsid w:val="00B55B62"/>
    <w:rsid w:val="00B56DE4"/>
    <w:rsid w:val="00B60F10"/>
    <w:rsid w:val="00B63658"/>
    <w:rsid w:val="00B6592E"/>
    <w:rsid w:val="00B665AB"/>
    <w:rsid w:val="00B71C35"/>
    <w:rsid w:val="00B7219F"/>
    <w:rsid w:val="00B72240"/>
    <w:rsid w:val="00B72406"/>
    <w:rsid w:val="00B7411B"/>
    <w:rsid w:val="00B7606A"/>
    <w:rsid w:val="00B77E08"/>
    <w:rsid w:val="00B80104"/>
    <w:rsid w:val="00B805D9"/>
    <w:rsid w:val="00B826D5"/>
    <w:rsid w:val="00B827A2"/>
    <w:rsid w:val="00B84158"/>
    <w:rsid w:val="00B84BBD"/>
    <w:rsid w:val="00B87C60"/>
    <w:rsid w:val="00B921AF"/>
    <w:rsid w:val="00B930BB"/>
    <w:rsid w:val="00B93BC1"/>
    <w:rsid w:val="00B9587D"/>
    <w:rsid w:val="00B95C65"/>
    <w:rsid w:val="00B968AD"/>
    <w:rsid w:val="00B96ADC"/>
    <w:rsid w:val="00BA0B89"/>
    <w:rsid w:val="00BA362D"/>
    <w:rsid w:val="00BA384A"/>
    <w:rsid w:val="00BB03FD"/>
    <w:rsid w:val="00BB0C08"/>
    <w:rsid w:val="00BB1D11"/>
    <w:rsid w:val="00BB1FE8"/>
    <w:rsid w:val="00BB4E93"/>
    <w:rsid w:val="00BB6DA2"/>
    <w:rsid w:val="00BC312D"/>
    <w:rsid w:val="00BC65F3"/>
    <w:rsid w:val="00BD0F29"/>
    <w:rsid w:val="00BD1524"/>
    <w:rsid w:val="00BD2CC2"/>
    <w:rsid w:val="00BD491A"/>
    <w:rsid w:val="00BD5761"/>
    <w:rsid w:val="00BD59CD"/>
    <w:rsid w:val="00BD713D"/>
    <w:rsid w:val="00BD7968"/>
    <w:rsid w:val="00BE028F"/>
    <w:rsid w:val="00BE1766"/>
    <w:rsid w:val="00BE55B1"/>
    <w:rsid w:val="00BE6720"/>
    <w:rsid w:val="00BF11CE"/>
    <w:rsid w:val="00BF139C"/>
    <w:rsid w:val="00BF1B81"/>
    <w:rsid w:val="00BF29DE"/>
    <w:rsid w:val="00BF4471"/>
    <w:rsid w:val="00BF5C77"/>
    <w:rsid w:val="00BF6FCC"/>
    <w:rsid w:val="00C0024E"/>
    <w:rsid w:val="00C00A0A"/>
    <w:rsid w:val="00C00D6F"/>
    <w:rsid w:val="00C0207B"/>
    <w:rsid w:val="00C027BA"/>
    <w:rsid w:val="00C03411"/>
    <w:rsid w:val="00C05331"/>
    <w:rsid w:val="00C05713"/>
    <w:rsid w:val="00C05A5B"/>
    <w:rsid w:val="00C123E4"/>
    <w:rsid w:val="00C13265"/>
    <w:rsid w:val="00C22394"/>
    <w:rsid w:val="00C22B44"/>
    <w:rsid w:val="00C24BB4"/>
    <w:rsid w:val="00C24D3F"/>
    <w:rsid w:val="00C26377"/>
    <w:rsid w:val="00C3029F"/>
    <w:rsid w:val="00C30573"/>
    <w:rsid w:val="00C313E2"/>
    <w:rsid w:val="00C318B3"/>
    <w:rsid w:val="00C31FDC"/>
    <w:rsid w:val="00C32BFF"/>
    <w:rsid w:val="00C344DC"/>
    <w:rsid w:val="00C3589D"/>
    <w:rsid w:val="00C35EA3"/>
    <w:rsid w:val="00C421A8"/>
    <w:rsid w:val="00C4235F"/>
    <w:rsid w:val="00C427C3"/>
    <w:rsid w:val="00C4652B"/>
    <w:rsid w:val="00C50963"/>
    <w:rsid w:val="00C5182D"/>
    <w:rsid w:val="00C52063"/>
    <w:rsid w:val="00C5333C"/>
    <w:rsid w:val="00C536C4"/>
    <w:rsid w:val="00C54120"/>
    <w:rsid w:val="00C5486E"/>
    <w:rsid w:val="00C56454"/>
    <w:rsid w:val="00C575A7"/>
    <w:rsid w:val="00C57967"/>
    <w:rsid w:val="00C6137D"/>
    <w:rsid w:val="00C633CE"/>
    <w:rsid w:val="00C63AE3"/>
    <w:rsid w:val="00C6535D"/>
    <w:rsid w:val="00C713B6"/>
    <w:rsid w:val="00C71E2A"/>
    <w:rsid w:val="00C73437"/>
    <w:rsid w:val="00C74146"/>
    <w:rsid w:val="00C74603"/>
    <w:rsid w:val="00C74D04"/>
    <w:rsid w:val="00C75B3C"/>
    <w:rsid w:val="00C75FE6"/>
    <w:rsid w:val="00C77796"/>
    <w:rsid w:val="00C80D1F"/>
    <w:rsid w:val="00C81C42"/>
    <w:rsid w:val="00C83692"/>
    <w:rsid w:val="00C85196"/>
    <w:rsid w:val="00C86A0F"/>
    <w:rsid w:val="00C86CE6"/>
    <w:rsid w:val="00C872E2"/>
    <w:rsid w:val="00C91B02"/>
    <w:rsid w:val="00C93408"/>
    <w:rsid w:val="00C95D38"/>
    <w:rsid w:val="00CA08B2"/>
    <w:rsid w:val="00CA2B09"/>
    <w:rsid w:val="00CA3218"/>
    <w:rsid w:val="00CA4630"/>
    <w:rsid w:val="00CA70AD"/>
    <w:rsid w:val="00CA7C27"/>
    <w:rsid w:val="00CB071E"/>
    <w:rsid w:val="00CB21A5"/>
    <w:rsid w:val="00CB31DF"/>
    <w:rsid w:val="00CB3B37"/>
    <w:rsid w:val="00CB5241"/>
    <w:rsid w:val="00CB5AAC"/>
    <w:rsid w:val="00CB73DC"/>
    <w:rsid w:val="00CC03EE"/>
    <w:rsid w:val="00CC16C3"/>
    <w:rsid w:val="00CC21C2"/>
    <w:rsid w:val="00CC2904"/>
    <w:rsid w:val="00CC3CB7"/>
    <w:rsid w:val="00CC4833"/>
    <w:rsid w:val="00CC6434"/>
    <w:rsid w:val="00CD01E8"/>
    <w:rsid w:val="00CD19FB"/>
    <w:rsid w:val="00CD24BC"/>
    <w:rsid w:val="00CD4F82"/>
    <w:rsid w:val="00CD54F4"/>
    <w:rsid w:val="00CD672F"/>
    <w:rsid w:val="00CE005E"/>
    <w:rsid w:val="00CE0F9A"/>
    <w:rsid w:val="00CE15E8"/>
    <w:rsid w:val="00CE295E"/>
    <w:rsid w:val="00CE339B"/>
    <w:rsid w:val="00CE3EDB"/>
    <w:rsid w:val="00CE4CD7"/>
    <w:rsid w:val="00CE51C6"/>
    <w:rsid w:val="00CE5533"/>
    <w:rsid w:val="00CE56FF"/>
    <w:rsid w:val="00CE57FC"/>
    <w:rsid w:val="00CE6E4A"/>
    <w:rsid w:val="00CE6F0F"/>
    <w:rsid w:val="00CE70FD"/>
    <w:rsid w:val="00CF1A98"/>
    <w:rsid w:val="00CF1BA4"/>
    <w:rsid w:val="00CF2AF8"/>
    <w:rsid w:val="00CF4DE1"/>
    <w:rsid w:val="00CF5ED2"/>
    <w:rsid w:val="00CF79E8"/>
    <w:rsid w:val="00CF7F91"/>
    <w:rsid w:val="00D0147C"/>
    <w:rsid w:val="00D027B7"/>
    <w:rsid w:val="00D028F6"/>
    <w:rsid w:val="00D03918"/>
    <w:rsid w:val="00D03B00"/>
    <w:rsid w:val="00D06171"/>
    <w:rsid w:val="00D07849"/>
    <w:rsid w:val="00D108A0"/>
    <w:rsid w:val="00D11092"/>
    <w:rsid w:val="00D11C89"/>
    <w:rsid w:val="00D121B6"/>
    <w:rsid w:val="00D122EE"/>
    <w:rsid w:val="00D12556"/>
    <w:rsid w:val="00D13765"/>
    <w:rsid w:val="00D137BF"/>
    <w:rsid w:val="00D156C9"/>
    <w:rsid w:val="00D20A98"/>
    <w:rsid w:val="00D21BFF"/>
    <w:rsid w:val="00D22DC2"/>
    <w:rsid w:val="00D236DF"/>
    <w:rsid w:val="00D23D84"/>
    <w:rsid w:val="00D2461C"/>
    <w:rsid w:val="00D24D93"/>
    <w:rsid w:val="00D251B9"/>
    <w:rsid w:val="00D25743"/>
    <w:rsid w:val="00D259A8"/>
    <w:rsid w:val="00D27820"/>
    <w:rsid w:val="00D316F9"/>
    <w:rsid w:val="00D318C3"/>
    <w:rsid w:val="00D33B12"/>
    <w:rsid w:val="00D35573"/>
    <w:rsid w:val="00D36EBC"/>
    <w:rsid w:val="00D409CA"/>
    <w:rsid w:val="00D423CA"/>
    <w:rsid w:val="00D45AA3"/>
    <w:rsid w:val="00D45F49"/>
    <w:rsid w:val="00D4763B"/>
    <w:rsid w:val="00D4797F"/>
    <w:rsid w:val="00D47DC8"/>
    <w:rsid w:val="00D51505"/>
    <w:rsid w:val="00D53119"/>
    <w:rsid w:val="00D5393D"/>
    <w:rsid w:val="00D541BA"/>
    <w:rsid w:val="00D546EC"/>
    <w:rsid w:val="00D5575D"/>
    <w:rsid w:val="00D56065"/>
    <w:rsid w:val="00D5662F"/>
    <w:rsid w:val="00D56985"/>
    <w:rsid w:val="00D56B5C"/>
    <w:rsid w:val="00D60774"/>
    <w:rsid w:val="00D611F4"/>
    <w:rsid w:val="00D61AD9"/>
    <w:rsid w:val="00D61D8E"/>
    <w:rsid w:val="00D62FF9"/>
    <w:rsid w:val="00D639CD"/>
    <w:rsid w:val="00D651CE"/>
    <w:rsid w:val="00D677AC"/>
    <w:rsid w:val="00D70E97"/>
    <w:rsid w:val="00D72260"/>
    <w:rsid w:val="00D72975"/>
    <w:rsid w:val="00D753F2"/>
    <w:rsid w:val="00D764D1"/>
    <w:rsid w:val="00D76BD6"/>
    <w:rsid w:val="00D7720D"/>
    <w:rsid w:val="00D8198A"/>
    <w:rsid w:val="00D829CB"/>
    <w:rsid w:val="00D83589"/>
    <w:rsid w:val="00D844BB"/>
    <w:rsid w:val="00D875F4"/>
    <w:rsid w:val="00D8777F"/>
    <w:rsid w:val="00D87C5A"/>
    <w:rsid w:val="00D90396"/>
    <w:rsid w:val="00D91AA9"/>
    <w:rsid w:val="00D9262F"/>
    <w:rsid w:val="00D92CB4"/>
    <w:rsid w:val="00D92CE3"/>
    <w:rsid w:val="00D931AE"/>
    <w:rsid w:val="00D93434"/>
    <w:rsid w:val="00D93BD7"/>
    <w:rsid w:val="00D97390"/>
    <w:rsid w:val="00DA0199"/>
    <w:rsid w:val="00DA28C3"/>
    <w:rsid w:val="00DA5392"/>
    <w:rsid w:val="00DA66A7"/>
    <w:rsid w:val="00DA704D"/>
    <w:rsid w:val="00DA7FAC"/>
    <w:rsid w:val="00DB3E62"/>
    <w:rsid w:val="00DB4353"/>
    <w:rsid w:val="00DB60F4"/>
    <w:rsid w:val="00DB7D19"/>
    <w:rsid w:val="00DC0079"/>
    <w:rsid w:val="00DC0C01"/>
    <w:rsid w:val="00DC13DA"/>
    <w:rsid w:val="00DC1570"/>
    <w:rsid w:val="00DC42C6"/>
    <w:rsid w:val="00DC5196"/>
    <w:rsid w:val="00DC5CA1"/>
    <w:rsid w:val="00DC7BAC"/>
    <w:rsid w:val="00DD017F"/>
    <w:rsid w:val="00DD056D"/>
    <w:rsid w:val="00DD0FF9"/>
    <w:rsid w:val="00DD182A"/>
    <w:rsid w:val="00DD21D0"/>
    <w:rsid w:val="00DD2391"/>
    <w:rsid w:val="00DD2B9C"/>
    <w:rsid w:val="00DD2D2F"/>
    <w:rsid w:val="00DD3D40"/>
    <w:rsid w:val="00DD4B50"/>
    <w:rsid w:val="00DD5930"/>
    <w:rsid w:val="00DD6B57"/>
    <w:rsid w:val="00DD6D74"/>
    <w:rsid w:val="00DD7C0F"/>
    <w:rsid w:val="00DE00D1"/>
    <w:rsid w:val="00DE132E"/>
    <w:rsid w:val="00DE1DD5"/>
    <w:rsid w:val="00DE1E7E"/>
    <w:rsid w:val="00DE1FCB"/>
    <w:rsid w:val="00DE2A16"/>
    <w:rsid w:val="00DE35C2"/>
    <w:rsid w:val="00DE39BE"/>
    <w:rsid w:val="00DE4705"/>
    <w:rsid w:val="00DE5A7B"/>
    <w:rsid w:val="00DE60E1"/>
    <w:rsid w:val="00DE70C6"/>
    <w:rsid w:val="00DF0484"/>
    <w:rsid w:val="00DF18B0"/>
    <w:rsid w:val="00DF1EF6"/>
    <w:rsid w:val="00DF23C5"/>
    <w:rsid w:val="00DF2D5E"/>
    <w:rsid w:val="00DF333F"/>
    <w:rsid w:val="00DF3B48"/>
    <w:rsid w:val="00DF3DF4"/>
    <w:rsid w:val="00DF5B7D"/>
    <w:rsid w:val="00DF63F0"/>
    <w:rsid w:val="00DF6750"/>
    <w:rsid w:val="00DF7162"/>
    <w:rsid w:val="00E00335"/>
    <w:rsid w:val="00E009D1"/>
    <w:rsid w:val="00E00BD1"/>
    <w:rsid w:val="00E01273"/>
    <w:rsid w:val="00E01C8A"/>
    <w:rsid w:val="00E03D54"/>
    <w:rsid w:val="00E05081"/>
    <w:rsid w:val="00E060F8"/>
    <w:rsid w:val="00E06849"/>
    <w:rsid w:val="00E06C6A"/>
    <w:rsid w:val="00E0734C"/>
    <w:rsid w:val="00E11374"/>
    <w:rsid w:val="00E11760"/>
    <w:rsid w:val="00E138AE"/>
    <w:rsid w:val="00E13DCF"/>
    <w:rsid w:val="00E1483E"/>
    <w:rsid w:val="00E1664A"/>
    <w:rsid w:val="00E16CB3"/>
    <w:rsid w:val="00E17DCC"/>
    <w:rsid w:val="00E21A96"/>
    <w:rsid w:val="00E22127"/>
    <w:rsid w:val="00E2450A"/>
    <w:rsid w:val="00E2521A"/>
    <w:rsid w:val="00E25300"/>
    <w:rsid w:val="00E254BF"/>
    <w:rsid w:val="00E25AF0"/>
    <w:rsid w:val="00E260E3"/>
    <w:rsid w:val="00E30E52"/>
    <w:rsid w:val="00E30EC1"/>
    <w:rsid w:val="00E35402"/>
    <w:rsid w:val="00E35FAE"/>
    <w:rsid w:val="00E37FAF"/>
    <w:rsid w:val="00E42EA2"/>
    <w:rsid w:val="00E43796"/>
    <w:rsid w:val="00E43F95"/>
    <w:rsid w:val="00E443BD"/>
    <w:rsid w:val="00E45A87"/>
    <w:rsid w:val="00E45D27"/>
    <w:rsid w:val="00E50F91"/>
    <w:rsid w:val="00E510A3"/>
    <w:rsid w:val="00E51350"/>
    <w:rsid w:val="00E551FC"/>
    <w:rsid w:val="00E57060"/>
    <w:rsid w:val="00E573C5"/>
    <w:rsid w:val="00E5796B"/>
    <w:rsid w:val="00E57ABE"/>
    <w:rsid w:val="00E57B72"/>
    <w:rsid w:val="00E601F0"/>
    <w:rsid w:val="00E61163"/>
    <w:rsid w:val="00E62297"/>
    <w:rsid w:val="00E6320D"/>
    <w:rsid w:val="00E63D5C"/>
    <w:rsid w:val="00E63D9C"/>
    <w:rsid w:val="00E64622"/>
    <w:rsid w:val="00E64829"/>
    <w:rsid w:val="00E64A6E"/>
    <w:rsid w:val="00E65C99"/>
    <w:rsid w:val="00E66E78"/>
    <w:rsid w:val="00E7213D"/>
    <w:rsid w:val="00E7296E"/>
    <w:rsid w:val="00E74840"/>
    <w:rsid w:val="00E74A9A"/>
    <w:rsid w:val="00E75760"/>
    <w:rsid w:val="00E765E7"/>
    <w:rsid w:val="00E77E87"/>
    <w:rsid w:val="00E83354"/>
    <w:rsid w:val="00E83AB7"/>
    <w:rsid w:val="00E8459A"/>
    <w:rsid w:val="00E84D75"/>
    <w:rsid w:val="00E859D6"/>
    <w:rsid w:val="00E9013C"/>
    <w:rsid w:val="00E90906"/>
    <w:rsid w:val="00E93C41"/>
    <w:rsid w:val="00E9419E"/>
    <w:rsid w:val="00E942E2"/>
    <w:rsid w:val="00E9553E"/>
    <w:rsid w:val="00E96940"/>
    <w:rsid w:val="00EA059F"/>
    <w:rsid w:val="00EA4A03"/>
    <w:rsid w:val="00EA4B20"/>
    <w:rsid w:val="00EA76D1"/>
    <w:rsid w:val="00EB044F"/>
    <w:rsid w:val="00EB17C6"/>
    <w:rsid w:val="00EB2451"/>
    <w:rsid w:val="00EB2540"/>
    <w:rsid w:val="00EB3DDB"/>
    <w:rsid w:val="00EB6668"/>
    <w:rsid w:val="00EB6775"/>
    <w:rsid w:val="00EB7FB9"/>
    <w:rsid w:val="00EC0897"/>
    <w:rsid w:val="00EC1478"/>
    <w:rsid w:val="00EC1F63"/>
    <w:rsid w:val="00EC3506"/>
    <w:rsid w:val="00EC44D4"/>
    <w:rsid w:val="00EC648F"/>
    <w:rsid w:val="00EC66F5"/>
    <w:rsid w:val="00ED02D2"/>
    <w:rsid w:val="00ED0DBB"/>
    <w:rsid w:val="00ED12A1"/>
    <w:rsid w:val="00ED2297"/>
    <w:rsid w:val="00ED5337"/>
    <w:rsid w:val="00ED6AFB"/>
    <w:rsid w:val="00EE1EC2"/>
    <w:rsid w:val="00EE2308"/>
    <w:rsid w:val="00EE26DC"/>
    <w:rsid w:val="00EE28DE"/>
    <w:rsid w:val="00EE4F87"/>
    <w:rsid w:val="00EE554A"/>
    <w:rsid w:val="00EE69D1"/>
    <w:rsid w:val="00EE7296"/>
    <w:rsid w:val="00EE7529"/>
    <w:rsid w:val="00EF2A3D"/>
    <w:rsid w:val="00EF31B4"/>
    <w:rsid w:val="00EF4142"/>
    <w:rsid w:val="00EF50A6"/>
    <w:rsid w:val="00EF518F"/>
    <w:rsid w:val="00EF5D41"/>
    <w:rsid w:val="00EF6858"/>
    <w:rsid w:val="00EF7F9E"/>
    <w:rsid w:val="00F02515"/>
    <w:rsid w:val="00F02EA5"/>
    <w:rsid w:val="00F03191"/>
    <w:rsid w:val="00F04D1D"/>
    <w:rsid w:val="00F05124"/>
    <w:rsid w:val="00F05E3B"/>
    <w:rsid w:val="00F067CF"/>
    <w:rsid w:val="00F1099F"/>
    <w:rsid w:val="00F10D39"/>
    <w:rsid w:val="00F1201B"/>
    <w:rsid w:val="00F126F2"/>
    <w:rsid w:val="00F132AB"/>
    <w:rsid w:val="00F139F7"/>
    <w:rsid w:val="00F150B7"/>
    <w:rsid w:val="00F15DA3"/>
    <w:rsid w:val="00F17C9C"/>
    <w:rsid w:val="00F20B38"/>
    <w:rsid w:val="00F20D0C"/>
    <w:rsid w:val="00F24D75"/>
    <w:rsid w:val="00F252DC"/>
    <w:rsid w:val="00F25C3B"/>
    <w:rsid w:val="00F30BD5"/>
    <w:rsid w:val="00F335E2"/>
    <w:rsid w:val="00F35129"/>
    <w:rsid w:val="00F3680D"/>
    <w:rsid w:val="00F43D4A"/>
    <w:rsid w:val="00F45060"/>
    <w:rsid w:val="00F450AF"/>
    <w:rsid w:val="00F46865"/>
    <w:rsid w:val="00F51E84"/>
    <w:rsid w:val="00F520B3"/>
    <w:rsid w:val="00F55C87"/>
    <w:rsid w:val="00F57B7E"/>
    <w:rsid w:val="00F604A9"/>
    <w:rsid w:val="00F61457"/>
    <w:rsid w:val="00F619FD"/>
    <w:rsid w:val="00F61AAA"/>
    <w:rsid w:val="00F62B42"/>
    <w:rsid w:val="00F62E3F"/>
    <w:rsid w:val="00F63E54"/>
    <w:rsid w:val="00F655DB"/>
    <w:rsid w:val="00F6669E"/>
    <w:rsid w:val="00F66CF0"/>
    <w:rsid w:val="00F675A0"/>
    <w:rsid w:val="00F707B0"/>
    <w:rsid w:val="00F70A89"/>
    <w:rsid w:val="00F72E5C"/>
    <w:rsid w:val="00F75D4E"/>
    <w:rsid w:val="00F75E10"/>
    <w:rsid w:val="00F76A53"/>
    <w:rsid w:val="00F832DC"/>
    <w:rsid w:val="00F83760"/>
    <w:rsid w:val="00F83CF0"/>
    <w:rsid w:val="00F83DD8"/>
    <w:rsid w:val="00F84803"/>
    <w:rsid w:val="00F86954"/>
    <w:rsid w:val="00F8695D"/>
    <w:rsid w:val="00F86A1A"/>
    <w:rsid w:val="00F918BC"/>
    <w:rsid w:val="00F91ECC"/>
    <w:rsid w:val="00F94BB3"/>
    <w:rsid w:val="00F951D8"/>
    <w:rsid w:val="00F96FC5"/>
    <w:rsid w:val="00FA143F"/>
    <w:rsid w:val="00FA15BC"/>
    <w:rsid w:val="00FA1C1F"/>
    <w:rsid w:val="00FA2F09"/>
    <w:rsid w:val="00FA3B5E"/>
    <w:rsid w:val="00FA3B99"/>
    <w:rsid w:val="00FA636F"/>
    <w:rsid w:val="00FA677A"/>
    <w:rsid w:val="00FB069C"/>
    <w:rsid w:val="00FB0802"/>
    <w:rsid w:val="00FB3111"/>
    <w:rsid w:val="00FB47B4"/>
    <w:rsid w:val="00FB5726"/>
    <w:rsid w:val="00FB6FA6"/>
    <w:rsid w:val="00FB78AD"/>
    <w:rsid w:val="00FC0A05"/>
    <w:rsid w:val="00FC0EEA"/>
    <w:rsid w:val="00FC528F"/>
    <w:rsid w:val="00FC6BFE"/>
    <w:rsid w:val="00FD04B0"/>
    <w:rsid w:val="00FD1BCE"/>
    <w:rsid w:val="00FD3070"/>
    <w:rsid w:val="00FD4A88"/>
    <w:rsid w:val="00FD6033"/>
    <w:rsid w:val="00FD60C5"/>
    <w:rsid w:val="00FD6831"/>
    <w:rsid w:val="00FE1B02"/>
    <w:rsid w:val="00FE229F"/>
    <w:rsid w:val="00FE2904"/>
    <w:rsid w:val="00FE358D"/>
    <w:rsid w:val="00FE42C0"/>
    <w:rsid w:val="00FE583A"/>
    <w:rsid w:val="00FE586F"/>
    <w:rsid w:val="00FE5915"/>
    <w:rsid w:val="00FE6A62"/>
    <w:rsid w:val="00FE6E10"/>
    <w:rsid w:val="00FE7CE6"/>
    <w:rsid w:val="00FF18E7"/>
    <w:rsid w:val="00FF2095"/>
    <w:rsid w:val="00FF3253"/>
    <w:rsid w:val="00FF38C2"/>
    <w:rsid w:val="00FF3906"/>
    <w:rsid w:val="00FF40FF"/>
    <w:rsid w:val="00FF60E9"/>
    <w:rsid w:val="00FF646D"/>
    <w:rsid w:val="00FF6E2B"/>
    <w:rsid w:val="00FF6F03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EAC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AF0EAC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180C58"/>
    <w:pPr>
      <w:ind w:leftChars="200" w:left="480"/>
    </w:pPr>
  </w:style>
  <w:style w:type="paragraph" w:customStyle="1" w:styleId="a">
    <w:name w:val="草案條文"/>
    <w:basedOn w:val="Normal"/>
    <w:uiPriority w:val="99"/>
    <w:rsid w:val="00180C58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75B3C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75B3C"/>
    <w:rPr>
      <w:rFonts w:ascii="Cambria" w:eastAsia="新細明體" w:hAnsi="Cambria" w:cs="Times New Roman"/>
      <w:sz w:val="18"/>
      <w:szCs w:val="18"/>
    </w:rPr>
  </w:style>
  <w:style w:type="character" w:customStyle="1" w:styleId="dialogtext1">
    <w:name w:val="dialog_text1"/>
    <w:basedOn w:val="DefaultParagraphFont"/>
    <w:uiPriority w:val="99"/>
    <w:rsid w:val="00DE00D1"/>
    <w:rPr>
      <w:rFonts w:ascii="s?u" w:hAnsi="s?u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107</Words>
  <Characters>611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My-PC</dc:creator>
  <cp:keywords/>
  <dc:description/>
  <cp:lastModifiedBy>1</cp:lastModifiedBy>
  <cp:revision>11</cp:revision>
  <cp:lastPrinted>2011-03-23T05:52:00Z</cp:lastPrinted>
  <dcterms:created xsi:type="dcterms:W3CDTF">2011-07-08T05:58:00Z</dcterms:created>
  <dcterms:modified xsi:type="dcterms:W3CDTF">2011-07-19T02:49:00Z</dcterms:modified>
</cp:coreProperties>
</file>