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AF1" w:rsidRDefault="00343F20">
      <w:r>
        <w:rPr>
          <w:rFonts w:ascii="標楷體" w:eastAsia="標楷體" w:hAnsi="標楷體"/>
          <w:sz w:val="28"/>
          <w:szCs w:val="28"/>
        </w:rPr>
        <w:t>(附件五)</w:t>
      </w:r>
    </w:p>
    <w:p w:rsidR="00497AF1" w:rsidRDefault="00343F20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家人看護切結書</w:t>
      </w:r>
    </w:p>
    <w:p w:rsidR="00497AF1" w:rsidRDefault="00343F2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立切結書人          ，</w:t>
      </w:r>
      <w:proofErr w:type="gramStart"/>
      <w:r>
        <w:rPr>
          <w:rFonts w:ascii="標楷體" w:eastAsia="標楷體" w:hAnsi="標楷體"/>
          <w:sz w:val="32"/>
          <w:szCs w:val="32"/>
        </w:rPr>
        <w:t>茲切結</w:t>
      </w:r>
      <w:proofErr w:type="gramEnd"/>
      <w:r>
        <w:rPr>
          <w:rFonts w:ascii="標楷體" w:eastAsia="標楷體" w:hAnsi="標楷體"/>
          <w:sz w:val="32"/>
          <w:szCs w:val="32"/>
        </w:rPr>
        <w:t xml:space="preserve">         先生/女士</w:t>
      </w:r>
    </w:p>
    <w:p w:rsidR="00497AF1" w:rsidRDefault="00343F2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因              (病名)住院，病床號碼為：           ，自     年     月    日 起 至     年     月     </w:t>
      </w:r>
      <w:proofErr w:type="gramStart"/>
      <w:r>
        <w:rPr>
          <w:rFonts w:ascii="標楷體" w:eastAsia="標楷體" w:hAnsi="標楷體"/>
          <w:sz w:val="32"/>
          <w:szCs w:val="32"/>
        </w:rPr>
        <w:t>日止由本人</w:t>
      </w:r>
      <w:proofErr w:type="gramEnd"/>
      <w:r>
        <w:rPr>
          <w:rFonts w:ascii="標楷體" w:eastAsia="標楷體" w:hAnsi="標楷體"/>
          <w:sz w:val="32"/>
          <w:szCs w:val="32"/>
        </w:rPr>
        <w:t>看護，若有虛偽不實申請補助或重複申請者，本人願負法律責任，並繳回全部補助款，特此具結。</w:t>
      </w:r>
    </w:p>
    <w:p w:rsidR="00497AF1" w:rsidRDefault="00343F2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此   致</w:t>
      </w:r>
    </w:p>
    <w:p w:rsidR="00497AF1" w:rsidRDefault="00343F20">
      <w:pPr>
        <w:ind w:right="1120"/>
      </w:pPr>
      <w:proofErr w:type="gramStart"/>
      <w:r>
        <w:rPr>
          <w:rFonts w:ascii="標楷體" w:eastAsia="標楷體" w:hAnsi="標楷體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sz w:val="32"/>
          <w:szCs w:val="32"/>
        </w:rPr>
        <w:t>中市政府社會局</w:t>
      </w: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343F2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立切結書人：</w:t>
      </w:r>
    </w:p>
    <w:p w:rsidR="00497AF1" w:rsidRDefault="00343F2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身分證字號：</w:t>
      </w:r>
    </w:p>
    <w:p w:rsidR="00497AF1" w:rsidRDefault="00343F2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戶籍 地 址：</w:t>
      </w:r>
    </w:p>
    <w:p w:rsidR="00497AF1" w:rsidRDefault="00343F2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電      話：</w:t>
      </w:r>
    </w:p>
    <w:p w:rsidR="00497AF1" w:rsidRDefault="00343F20">
      <w:pPr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/>
          <w:sz w:val="32"/>
          <w:szCs w:val="28"/>
        </w:rPr>
        <w:t>與申請人關係：</w:t>
      </w: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497AF1">
      <w:pPr>
        <w:rPr>
          <w:rFonts w:ascii="標楷體" w:eastAsia="標楷體" w:hAnsi="標楷體"/>
          <w:sz w:val="32"/>
          <w:szCs w:val="28"/>
        </w:rPr>
      </w:pPr>
    </w:p>
    <w:p w:rsidR="00497AF1" w:rsidRDefault="00343F20">
      <w:r>
        <w:rPr>
          <w:rFonts w:ascii="標楷體" w:eastAsia="標楷體" w:hAnsi="標楷體"/>
          <w:sz w:val="32"/>
          <w:szCs w:val="28"/>
        </w:rPr>
        <w:lastRenderedPageBreak/>
        <w:t>中華民國 年 月 日</w:t>
      </w:r>
    </w:p>
    <w:sectPr w:rsidR="00497AF1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22B" w:rsidRDefault="0043022B">
      <w:r>
        <w:separator/>
      </w:r>
    </w:p>
  </w:endnote>
  <w:endnote w:type="continuationSeparator" w:id="0">
    <w:p w:rsidR="0043022B" w:rsidRDefault="00430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22B" w:rsidRDefault="0043022B">
      <w:r>
        <w:rPr>
          <w:color w:val="000000"/>
        </w:rPr>
        <w:separator/>
      </w:r>
    </w:p>
  </w:footnote>
  <w:footnote w:type="continuationSeparator" w:id="0">
    <w:p w:rsidR="0043022B" w:rsidRDefault="004302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97AF1"/>
    <w:rsid w:val="001840D6"/>
    <w:rsid w:val="00343F20"/>
    <w:rsid w:val="0043022B"/>
    <w:rsid w:val="00466E2D"/>
    <w:rsid w:val="00497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</Words>
  <Characters>212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pojoe422</cp:lastModifiedBy>
  <cp:revision>2</cp:revision>
  <cp:lastPrinted>2013-06-08T03:30:00Z</cp:lastPrinted>
  <dcterms:created xsi:type="dcterms:W3CDTF">2016-04-29T02:20:00Z</dcterms:created>
  <dcterms:modified xsi:type="dcterms:W3CDTF">2016-04-29T02:20:00Z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-1376121925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