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AF1" w:rsidRDefault="00207B8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(附件四)</w:t>
      </w:r>
    </w:p>
    <w:p w:rsidR="00497AF1" w:rsidRDefault="00207B80">
      <w:pPr>
        <w:spacing w:line="400" w:lineRule="exact"/>
        <w:jc w:val="center"/>
        <w:rPr>
          <w:rFonts w:ascii="標楷體" w:eastAsia="標楷體" w:hAnsi="標楷體"/>
          <w:sz w:val="36"/>
          <w:szCs w:val="32"/>
        </w:rPr>
      </w:pPr>
      <w:r>
        <w:rPr>
          <w:rFonts w:ascii="標楷體" w:eastAsia="標楷體" w:hAnsi="標楷體"/>
          <w:sz w:val="36"/>
          <w:szCs w:val="32"/>
        </w:rPr>
        <w:t>專職人員看護切結書</w:t>
      </w:r>
    </w:p>
    <w:p w:rsidR="00497AF1" w:rsidRDefault="00497AF1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497AF1" w:rsidRDefault="00207B8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立切結書人          ，</w:t>
      </w:r>
      <w:proofErr w:type="gramStart"/>
      <w:r>
        <w:rPr>
          <w:rFonts w:ascii="標楷體" w:eastAsia="標楷體" w:hAnsi="標楷體"/>
          <w:sz w:val="32"/>
          <w:szCs w:val="28"/>
        </w:rPr>
        <w:t>茲切結</w:t>
      </w:r>
      <w:proofErr w:type="gramEnd"/>
      <w:r>
        <w:rPr>
          <w:rFonts w:ascii="標楷體" w:eastAsia="標楷體" w:hAnsi="標楷體"/>
          <w:sz w:val="32"/>
          <w:szCs w:val="28"/>
        </w:rPr>
        <w:t xml:space="preserve">         先生/女士</w:t>
      </w:r>
    </w:p>
    <w:p w:rsidR="00497AF1" w:rsidRDefault="00207B8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因                 (病名)住院，病床號碼為：        ，自     年     月    日 起 至     年     月     日止確實由本人看護，若有虛偽不實本人願負法律責任，特此具結。</w:t>
      </w:r>
    </w:p>
    <w:p w:rsidR="00497AF1" w:rsidRDefault="00207B80">
      <w:pPr>
        <w:ind w:firstLine="48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此   致</w:t>
      </w:r>
    </w:p>
    <w:p w:rsidR="00497AF1" w:rsidRDefault="00207B80">
      <w:pPr>
        <w:ind w:right="1120"/>
      </w:pPr>
      <w:proofErr w:type="gramStart"/>
      <w:r>
        <w:rPr>
          <w:rFonts w:ascii="標楷體" w:eastAsia="標楷體" w:hAnsi="標楷體"/>
          <w:sz w:val="32"/>
          <w:szCs w:val="28"/>
        </w:rPr>
        <w:t>臺</w:t>
      </w:r>
      <w:proofErr w:type="gramEnd"/>
      <w:r>
        <w:rPr>
          <w:rFonts w:ascii="標楷體" w:eastAsia="標楷體" w:hAnsi="標楷體"/>
          <w:sz w:val="32"/>
          <w:szCs w:val="28"/>
        </w:rPr>
        <w:t>中市政府</w:t>
      </w:r>
      <w:r>
        <w:rPr>
          <w:rFonts w:ascii="標楷體" w:eastAsia="標楷體" w:hAnsi="標楷體"/>
          <w:sz w:val="32"/>
          <w:szCs w:val="32"/>
        </w:rPr>
        <w:t>社會局</w:t>
      </w:r>
    </w:p>
    <w:p w:rsidR="00497AF1" w:rsidRDefault="00497AF1">
      <w:pPr>
        <w:ind w:right="1120"/>
        <w:rPr>
          <w:rFonts w:ascii="標楷體" w:eastAsia="標楷體" w:hAnsi="標楷體"/>
          <w:sz w:val="32"/>
          <w:szCs w:val="28"/>
        </w:rPr>
      </w:pP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207B8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立切結書人：</w:t>
      </w:r>
    </w:p>
    <w:p w:rsidR="00497AF1" w:rsidRDefault="00207B8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身分證字號：</w:t>
      </w:r>
    </w:p>
    <w:p w:rsidR="00497AF1" w:rsidRDefault="00207B8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戶籍 地 址：</w:t>
      </w:r>
    </w:p>
    <w:p w:rsidR="00497AF1" w:rsidRDefault="00207B8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電      話：</w:t>
      </w: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207B80">
      <w:r>
        <w:rPr>
          <w:rFonts w:ascii="標楷體" w:eastAsia="標楷體" w:hAnsi="標楷體"/>
          <w:sz w:val="32"/>
          <w:szCs w:val="28"/>
        </w:rPr>
        <w:t>中華民國 年 月 日</w:t>
      </w:r>
    </w:p>
    <w:sectPr w:rsidR="00497AF1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939" w:rsidRDefault="002A2939">
      <w:r>
        <w:separator/>
      </w:r>
    </w:p>
  </w:endnote>
  <w:endnote w:type="continuationSeparator" w:id="0">
    <w:p w:rsidR="002A2939" w:rsidRDefault="002A2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939" w:rsidRDefault="002A2939">
      <w:r>
        <w:rPr>
          <w:color w:val="000000"/>
        </w:rPr>
        <w:separator/>
      </w:r>
    </w:p>
  </w:footnote>
  <w:footnote w:type="continuationSeparator" w:id="0">
    <w:p w:rsidR="002A2939" w:rsidRDefault="002A29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97AF1"/>
    <w:rsid w:val="00207B80"/>
    <w:rsid w:val="00286544"/>
    <w:rsid w:val="002A2939"/>
    <w:rsid w:val="00497AF1"/>
    <w:rsid w:val="00D61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  結    書</dc:title>
  <dc:creator>GIGA</dc:creator>
  <cp:lastModifiedBy>pojoe422</cp:lastModifiedBy>
  <cp:revision>2</cp:revision>
  <cp:lastPrinted>2013-06-08T03:30:00Z</cp:lastPrinted>
  <dcterms:created xsi:type="dcterms:W3CDTF">2016-04-29T02:18:00Z</dcterms:created>
  <dcterms:modified xsi:type="dcterms:W3CDTF">2016-04-29T02:18:00Z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-227724147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