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 xml:space="preserve">    (附件三)</w:t>
      </w:r>
    </w:p>
    <w:p w:rsidR="009A1515" w:rsidRDefault="00CC6C3E">
      <w:pPr>
        <w:snapToGrid w:val="0"/>
        <w:spacing w:line="600" w:lineRule="exact"/>
      </w:pPr>
      <w:r>
        <w:rPr>
          <w:rFonts w:ascii="標楷體" w:eastAsia="標楷體" w:hAnsi="標楷體"/>
          <w:kern w:val="0"/>
          <w:sz w:val="28"/>
          <w:szCs w:val="28"/>
        </w:rPr>
        <w:t xml:space="preserve">                              </w:t>
      </w:r>
      <w:r>
        <w:rPr>
          <w:rFonts w:ascii="標楷體" w:eastAsia="標楷體" w:hAnsi="標楷體"/>
          <w:kern w:val="0"/>
          <w:sz w:val="32"/>
          <w:szCs w:val="32"/>
        </w:rPr>
        <w:t>具領人收據</w:t>
      </w:r>
    </w:p>
    <w:p w:rsidR="009A1515" w:rsidRDefault="00CC6C3E">
      <w:pPr>
        <w:snapToGrid w:val="0"/>
        <w:spacing w:line="600" w:lineRule="exact"/>
      </w:pPr>
      <w:r>
        <w:rPr>
          <w:rFonts w:ascii="標楷體" w:eastAsia="標楷體" w:hAnsi="標楷體"/>
          <w:kern w:val="0"/>
          <w:sz w:val="28"/>
          <w:szCs w:val="28"/>
        </w:rPr>
        <w:t xml:space="preserve">      </w:t>
      </w:r>
      <w:r>
        <w:rPr>
          <w:rFonts w:ascii="標楷體" w:eastAsia="標楷體" w:hAnsi="標楷體"/>
          <w:kern w:val="0"/>
          <w:sz w:val="32"/>
          <w:szCs w:val="32"/>
        </w:rPr>
        <w:t>茲向</w:t>
      </w:r>
      <w:proofErr w:type="gramStart"/>
      <w:r>
        <w:rPr>
          <w:rFonts w:ascii="標楷體" w:eastAsia="標楷體" w:hAnsi="標楷體"/>
          <w:kern w:val="0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中市政府社會局領到</w:t>
      </w:r>
      <w:proofErr w:type="gramStart"/>
      <w:r>
        <w:rPr>
          <w:rFonts w:ascii="標楷體" w:eastAsia="標楷體" w:hAnsi="標楷體"/>
          <w:kern w:val="0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中市老人傷病住院醫療及看護</w:t>
      </w:r>
    </w:p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 xml:space="preserve">    費用補助款計新臺幣       萬    仟    佰    拾    元整。</w:t>
      </w:r>
    </w:p>
    <w:p w:rsidR="009A1515" w:rsidRDefault="009A1515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</w:p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 xml:space="preserve">    具領人姓名：                       簽章</w:t>
      </w:r>
    </w:p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 xml:space="preserve">    身分證字號：</w:t>
      </w:r>
    </w:p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 xml:space="preserve">    住      址：</w:t>
      </w:r>
    </w:p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 xml:space="preserve">    與受補助者關係：</w:t>
      </w:r>
    </w:p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 xml:space="preserve">    金融機構名稱：</w:t>
      </w:r>
    </w:p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 xml:space="preserve">    戶        名：</w:t>
      </w:r>
    </w:p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  <w:r>
        <w:rPr>
          <w:rFonts w:ascii="標楷體" w:eastAsia="標楷體" w:hAnsi="標楷體"/>
          <w:kern w:val="0"/>
          <w:sz w:val="32"/>
          <w:szCs w:val="32"/>
        </w:rPr>
        <w:t xml:space="preserve">    帳        號：</w:t>
      </w:r>
    </w:p>
    <w:p w:rsidR="009A1515" w:rsidRDefault="009A1515">
      <w:pPr>
        <w:snapToGrid w:val="0"/>
        <w:spacing w:line="600" w:lineRule="exact"/>
        <w:rPr>
          <w:rFonts w:ascii="標楷體" w:eastAsia="標楷體" w:hAnsi="標楷體"/>
          <w:kern w:val="0"/>
          <w:sz w:val="32"/>
          <w:szCs w:val="32"/>
        </w:rPr>
      </w:pPr>
    </w:p>
    <w:p w:rsidR="009A1515" w:rsidRDefault="00CC6C3E">
      <w:pPr>
        <w:snapToGrid w:val="0"/>
        <w:spacing w:line="600" w:lineRule="exact"/>
        <w:jc w:val="center"/>
      </w:pPr>
      <w:r>
        <w:rPr>
          <w:rFonts w:ascii="標楷體" w:eastAsia="標楷體" w:hAnsi="標楷體"/>
          <w:kern w:val="0"/>
          <w:sz w:val="32"/>
          <w:szCs w:val="32"/>
        </w:rPr>
        <w:t>中      華      民      國      年      月      日</w:t>
      </w:r>
    </w:p>
    <w:p w:rsidR="009A1515" w:rsidRDefault="00CC6C3E">
      <w:pPr>
        <w:snapToGrid w:val="0"/>
        <w:spacing w:line="60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------------------------------------------------------------------</w:t>
      </w:r>
    </w:p>
    <w:p w:rsidR="009A1515" w:rsidRDefault="00CC6C3E">
      <w:pPr>
        <w:snapToGrid w:val="0"/>
        <w:spacing w:line="6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郵局或金融機構存摺封面影本粘貼處</w:t>
      </w:r>
    </w:p>
    <w:p w:rsidR="009A1515" w:rsidRDefault="00CC6C3E">
      <w:pPr>
        <w:snapToGrid w:val="0"/>
        <w:spacing w:line="600" w:lineRule="exact"/>
        <w:jc w:val="center"/>
      </w:pPr>
      <w:r>
        <w:rPr>
          <w:rFonts w:ascii="標楷體" w:eastAsia="標楷體" w:hAnsi="標楷體"/>
          <w:kern w:val="0"/>
          <w:sz w:val="28"/>
          <w:szCs w:val="28"/>
        </w:rPr>
        <w:t>----------------------------------------</w:t>
      </w:r>
    </w:p>
    <w:sectPr w:rsidR="009A1515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E2C" w:rsidRDefault="00E31E2C">
      <w:r>
        <w:separator/>
      </w:r>
    </w:p>
  </w:endnote>
  <w:endnote w:type="continuationSeparator" w:id="0">
    <w:p w:rsidR="00E31E2C" w:rsidRDefault="00E31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E2C" w:rsidRDefault="00E31E2C">
      <w:r>
        <w:rPr>
          <w:color w:val="000000"/>
        </w:rPr>
        <w:separator/>
      </w:r>
    </w:p>
  </w:footnote>
  <w:footnote w:type="continuationSeparator" w:id="0">
    <w:p w:rsidR="00E31E2C" w:rsidRDefault="00E31E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A1515"/>
    <w:rsid w:val="00791BD0"/>
    <w:rsid w:val="009A1515"/>
    <w:rsid w:val="00C70A83"/>
    <w:rsid w:val="00CC6C3E"/>
    <w:rsid w:val="00E31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pojoe422</cp:lastModifiedBy>
  <cp:revision>2</cp:revision>
  <cp:lastPrinted>2013-06-10T08:40:00Z</cp:lastPrinted>
  <dcterms:created xsi:type="dcterms:W3CDTF">2016-04-29T02:23:00Z</dcterms:created>
  <dcterms:modified xsi:type="dcterms:W3CDTF">2016-04-29T02:23:00Z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-1707240224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