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F60" w:rsidRDefault="00DF298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(附件二)</w:t>
      </w:r>
    </w:p>
    <w:p w:rsidR="00C36F60" w:rsidRDefault="00DF2985">
      <w:pPr>
        <w:snapToGrid w:val="0"/>
        <w:spacing w:line="600" w:lineRule="exact"/>
        <w:jc w:val="center"/>
        <w:rPr>
          <w:rFonts w:ascii="標楷體" w:eastAsia="標楷體" w:hAnsi="標楷體"/>
          <w:kern w:val="0"/>
          <w:sz w:val="32"/>
          <w:szCs w:val="32"/>
        </w:rPr>
      </w:pPr>
      <w:proofErr w:type="gramStart"/>
      <w:r>
        <w:rPr>
          <w:rFonts w:ascii="標楷體" w:eastAsia="標楷體" w:hAnsi="標楷體"/>
          <w:kern w:val="0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中市老人傷病住院看護證明書</w:t>
      </w:r>
    </w:p>
    <w:p w:rsidR="00C36F60" w:rsidRDefault="00DF298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  茲證明申請人        先生/女士，自    年    月    日起</w:t>
      </w:r>
    </w:p>
    <w:p w:rsidR="00C36F60" w:rsidRDefault="00DF298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至    年    月    日止，住院治療共    日確實由專職人員/家人看護。</w:t>
      </w:r>
    </w:p>
    <w:p w:rsidR="00C36F60" w:rsidRDefault="00C36F60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</w:p>
    <w:p w:rsidR="00C36F60" w:rsidRDefault="00DF298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照顧者姓名：</w:t>
      </w:r>
    </w:p>
    <w:p w:rsidR="00C36F60" w:rsidRDefault="00DF2985">
      <w:pPr>
        <w:snapToGrid w:val="0"/>
        <w:spacing w:line="600" w:lineRule="exact"/>
      </w:pPr>
      <w:r>
        <w:rPr>
          <w:rFonts w:ascii="標楷體" w:eastAsia="標楷體" w:hAnsi="標楷體"/>
          <w:kern w:val="0"/>
          <w:sz w:val="28"/>
          <w:szCs w:val="28"/>
        </w:rPr>
        <w:t>照顧者身份：□照顧服務員(</w:t>
      </w:r>
      <w:r>
        <w:rPr>
          <w:rFonts w:ascii="標楷體" w:eastAsia="標楷體" w:hAnsi="標楷體"/>
          <w:kern w:val="0"/>
          <w:szCs w:val="24"/>
        </w:rPr>
        <w:t>須檢附看護費用收據正本、切結書、</w:t>
      </w:r>
      <w:r>
        <w:rPr>
          <w:rFonts w:ascii="標楷體" w:eastAsia="標楷體" w:hAnsi="標楷體" w:cs="Arial"/>
          <w:kern w:val="0"/>
          <w:szCs w:val="24"/>
        </w:rPr>
        <w:t>結業證書</w:t>
      </w:r>
    </w:p>
    <w:p w:rsidR="00C36F60" w:rsidRDefault="00DF2985">
      <w:pPr>
        <w:snapToGrid w:val="0"/>
        <w:spacing w:line="600" w:lineRule="exact"/>
      </w:pPr>
      <w:r>
        <w:rPr>
          <w:rFonts w:ascii="標楷體" w:eastAsia="標楷體" w:hAnsi="標楷體" w:cs="Arial"/>
          <w:kern w:val="0"/>
          <w:szCs w:val="24"/>
        </w:rPr>
        <w:t xml:space="preserve">                 影本或技術士證書影本</w:t>
      </w:r>
      <w:r>
        <w:rPr>
          <w:rFonts w:ascii="標楷體" w:eastAsia="標楷體" w:hAnsi="標楷體"/>
          <w:kern w:val="0"/>
          <w:szCs w:val="24"/>
        </w:rPr>
        <w:t>、身分證正反面影本</w:t>
      </w:r>
      <w:proofErr w:type="gramStart"/>
      <w:r>
        <w:rPr>
          <w:rFonts w:ascii="標楷體" w:eastAsia="標楷體" w:hAnsi="標楷體" w:cs="Arial"/>
          <w:kern w:val="0"/>
          <w:szCs w:val="24"/>
        </w:rPr>
        <w:t>（</w:t>
      </w:r>
      <w:proofErr w:type="gramEnd"/>
      <w:r>
        <w:rPr>
          <w:rFonts w:ascii="標楷體" w:eastAsia="標楷體" w:hAnsi="標楷體" w:cs="Arial"/>
          <w:kern w:val="0"/>
          <w:szCs w:val="24"/>
        </w:rPr>
        <w:t>如非本國籍之</w:t>
      </w:r>
    </w:p>
    <w:p w:rsidR="00C36F60" w:rsidRDefault="00DF2985">
      <w:pPr>
        <w:snapToGrid w:val="0"/>
        <w:spacing w:line="600" w:lineRule="exact"/>
      </w:pPr>
      <w:r>
        <w:rPr>
          <w:rFonts w:ascii="標楷體" w:eastAsia="標楷體" w:hAnsi="標楷體" w:cs="Arial"/>
          <w:kern w:val="0"/>
          <w:szCs w:val="24"/>
        </w:rPr>
        <w:t xml:space="preserve">                 看護，須附有效期限內之居留證影本</w:t>
      </w:r>
      <w:proofErr w:type="gramStart"/>
      <w:r>
        <w:rPr>
          <w:rFonts w:ascii="標楷體" w:eastAsia="標楷體" w:hAnsi="標楷體" w:cs="Arial"/>
          <w:kern w:val="0"/>
          <w:szCs w:val="24"/>
        </w:rPr>
        <w:t>）</w:t>
      </w:r>
      <w:proofErr w:type="gramEnd"/>
      <w:r>
        <w:rPr>
          <w:rFonts w:ascii="標楷體" w:eastAsia="標楷體" w:hAnsi="標楷體"/>
          <w:kern w:val="0"/>
          <w:szCs w:val="24"/>
        </w:rPr>
        <w:t>。</w:t>
      </w:r>
    </w:p>
    <w:p w:rsidR="00C36F60" w:rsidRDefault="00DF2985">
      <w:pPr>
        <w:snapToGrid w:val="0"/>
        <w:spacing w:line="600" w:lineRule="exact"/>
        <w:ind w:left="2125" w:hanging="308"/>
      </w:pPr>
      <w:r>
        <w:rPr>
          <w:rFonts w:ascii="標楷體" w:eastAsia="標楷體" w:hAnsi="標楷體"/>
          <w:kern w:val="0"/>
          <w:sz w:val="28"/>
          <w:szCs w:val="28"/>
        </w:rPr>
        <w:t>□十六歲以上、未滿六十五歲之配偶、直系親屬或二等旁系血親</w:t>
      </w:r>
      <w:r>
        <w:rPr>
          <w:rFonts w:ascii="標楷體" w:eastAsia="標楷體" w:hAnsi="標楷體"/>
          <w:kern w:val="0"/>
          <w:szCs w:val="24"/>
        </w:rPr>
        <w:t>(須</w:t>
      </w:r>
      <w:r>
        <w:rPr>
          <w:rFonts w:ascii="標楷體" w:eastAsia="標楷體" w:hAnsi="標楷體"/>
          <w:szCs w:val="24"/>
        </w:rPr>
        <w:t>檢附親屬關係證明書文件如戶籍謄本、身分證)。</w:t>
      </w:r>
    </w:p>
    <w:p w:rsidR="00C36F60" w:rsidRDefault="00C36F60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</w:p>
    <w:p w:rsidR="00C36F60" w:rsidRDefault="00DF298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證明人單位：</w:t>
      </w:r>
    </w:p>
    <w:p w:rsidR="00C36F60" w:rsidRDefault="00DF298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           主治醫師：              簽章</w:t>
      </w:r>
    </w:p>
    <w:p w:rsidR="00C36F60" w:rsidRDefault="00DF298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           護理長：                簽章</w:t>
      </w:r>
    </w:p>
    <w:p w:rsidR="00C36F60" w:rsidRDefault="00DF298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           社會工作人員:            簽章(社會服務室)</w:t>
      </w:r>
    </w:p>
    <w:p w:rsidR="00C36F60" w:rsidRDefault="00DF2985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          【三者任一人證明即可】</w:t>
      </w:r>
    </w:p>
    <w:p w:rsidR="00C36F60" w:rsidRDefault="00C36F60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</w:p>
    <w:p w:rsidR="00C36F60" w:rsidRDefault="00C36F60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</w:p>
    <w:p w:rsidR="00C36F60" w:rsidRDefault="00DF2985">
      <w:pPr>
        <w:snapToGrid w:val="0"/>
        <w:spacing w:line="600" w:lineRule="exact"/>
        <w:jc w:val="center"/>
      </w:pPr>
      <w:r>
        <w:rPr>
          <w:rFonts w:ascii="標楷體" w:eastAsia="標楷體" w:hAnsi="標楷體"/>
          <w:kern w:val="0"/>
          <w:sz w:val="28"/>
          <w:szCs w:val="28"/>
        </w:rPr>
        <w:t>中      華      民      國     年     月     日</w:t>
      </w:r>
    </w:p>
    <w:sectPr w:rsidR="00C36F60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7B1" w:rsidRDefault="000737B1">
      <w:r>
        <w:separator/>
      </w:r>
    </w:p>
  </w:endnote>
  <w:endnote w:type="continuationSeparator" w:id="0">
    <w:p w:rsidR="000737B1" w:rsidRDefault="00073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7B1" w:rsidRDefault="000737B1">
      <w:r>
        <w:rPr>
          <w:color w:val="000000"/>
        </w:rPr>
        <w:separator/>
      </w:r>
    </w:p>
  </w:footnote>
  <w:footnote w:type="continuationSeparator" w:id="0">
    <w:p w:rsidR="000737B1" w:rsidRDefault="000737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36F60"/>
    <w:rsid w:val="000737B1"/>
    <w:rsid w:val="00364218"/>
    <w:rsid w:val="00AC5057"/>
    <w:rsid w:val="00C36F60"/>
    <w:rsid w:val="00DF2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pojoe422</cp:lastModifiedBy>
  <cp:revision>2</cp:revision>
  <cp:lastPrinted>2013-06-08T03:28:00Z</cp:lastPrinted>
  <dcterms:created xsi:type="dcterms:W3CDTF">2016-04-29T02:25:00Z</dcterms:created>
  <dcterms:modified xsi:type="dcterms:W3CDTF">2016-04-29T02:25:00Z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1564502882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